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77AC6" w14:textId="1C4DCDF5" w:rsidR="00996640" w:rsidRDefault="00996640" w:rsidP="15E745D3">
      <w:r>
        <w:t>T</w:t>
      </w:r>
    </w:p>
    <w:sdt>
      <w:sdtPr>
        <w:id w:val="-873455511"/>
        <w:docPartObj>
          <w:docPartGallery w:val="Cover Pages"/>
          <w:docPartUnique/>
        </w:docPartObj>
      </w:sdtPr>
      <w:sdtContent>
        <w:p w14:paraId="3CE6CAD3" w14:textId="220EA332" w:rsidR="0048317E" w:rsidRDefault="0048317E" w:rsidP="15E745D3"/>
        <w:p w14:paraId="17B10122" w14:textId="3E4B2F03" w:rsidR="00C5453F" w:rsidRDefault="002D59F5" w:rsidP="15E745D3">
          <w:pPr>
            <w:tabs>
              <w:tab w:val="clear" w:pos="283"/>
              <w:tab w:val="clear" w:pos="680"/>
              <w:tab w:val="clear" w:pos="964"/>
            </w:tabs>
            <w:spacing w:after="0"/>
          </w:pPr>
          <w:r>
            <w:rPr>
              <w:noProof/>
            </w:rPr>
            <mc:AlternateContent>
              <mc:Choice Requires="wps">
                <w:drawing>
                  <wp:anchor distT="0" distB="0" distL="114300" distR="114300" simplePos="0" relativeHeight="251658240" behindDoc="1" locked="0" layoutInCell="1" allowOverlap="1" wp14:anchorId="21C54BCB" wp14:editId="131A1040">
                    <wp:simplePos x="0" y="0"/>
                    <wp:positionH relativeFrom="column">
                      <wp:posOffset>-476250</wp:posOffset>
                    </wp:positionH>
                    <wp:positionV relativeFrom="paragraph">
                      <wp:posOffset>1144905</wp:posOffset>
                    </wp:positionV>
                    <wp:extent cx="6858000" cy="4593880"/>
                    <wp:effectExtent l="0" t="0" r="0" b="0"/>
                    <wp:wrapNone/>
                    <wp:docPr id="196" name="Text Box 9"/>
                    <wp:cNvGraphicFramePr/>
                    <a:graphic xmlns:a="http://schemas.openxmlformats.org/drawingml/2006/main">
                      <a:graphicData uri="http://schemas.microsoft.com/office/word/2010/wordprocessingShape">
                        <wps:wsp>
                          <wps:cNvSpPr txBox="1"/>
                          <wps:spPr>
                            <a:xfrm>
                              <a:off x="0" y="0"/>
                              <a:ext cx="6858000" cy="4593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BE572" w14:textId="62A38F2B" w:rsidR="002D59F5" w:rsidRPr="0071356A" w:rsidRDefault="00D949BC" w:rsidP="00F35381">
                                <w:pPr>
                                  <w:pStyle w:val="Subtitle"/>
                                  <w:rPr>
                                    <w:color w:val="000000" w:themeColor="text1"/>
                                  </w:rPr>
                                </w:pPr>
                                <w:r>
                                  <w:rPr>
                                    <w:noProof/>
                                    <w:color w:val="000000" w:themeColor="text1"/>
                                  </w:rPr>
                                  <w:drawing>
                                    <wp:inline distT="0" distB="0" distL="0" distR="0" wp14:anchorId="37B84A4D" wp14:editId="3C4A810B">
                                      <wp:extent cx="4668659" cy="4096289"/>
                                      <wp:effectExtent l="0" t="0" r="0" b="0"/>
                                      <wp:docPr id="2101130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30621" name="Picture 2101130621"/>
                                              <pic:cNvPicPr/>
                                            </pic:nvPicPr>
                                            <pic:blipFill>
                                              <a:blip r:embed="rId11">
                                                <a:extLst>
                                                  <a:ext uri="{28A0092B-C50C-407E-A947-70E740481C1C}">
                                                    <a14:useLocalDpi xmlns:a14="http://schemas.microsoft.com/office/drawing/2010/main" val="0"/>
                                                  </a:ext>
                                                </a:extLst>
                                              </a:blip>
                                              <a:stretch>
                                                <a:fillRect/>
                                              </a:stretch>
                                            </pic:blipFill>
                                            <pic:spPr>
                                              <a:xfrm>
                                                <a:off x="0" y="0"/>
                                                <a:ext cx="4678438" cy="4104869"/>
                                              </a:xfrm>
                                              <a:prstGeom prst="rect">
                                                <a:avLst/>
                                              </a:prstGeom>
                                            </pic:spPr>
                                          </pic:pic>
                                        </a:graphicData>
                                      </a:graphic>
                                    </wp:inline>
                                  </w:drawing>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C54BCB" id="_x0000_t202" coordsize="21600,21600" o:spt="202" path="m,l,21600r21600,l21600,xe">
                    <v:stroke joinstyle="miter"/>
                    <v:path gradientshapeok="t" o:connecttype="rect"/>
                  </v:shapetype>
                  <v:shape id="Text Box 9" o:spid="_x0000_s1026" type="#_x0000_t202" style="position:absolute;margin-left:-37.5pt;margin-top:90.15pt;width:540pt;height:361.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" filled="f" stroked="f" strokeweight=".5pt">
                    <v:textbox inset="36pt,7.2pt,36pt,7.2pt">
                      <w:txbxContent>
                        <w:p w14:paraId="014BE572" w14:textId="62A38F2B" w:rsidR="002D59F5" w:rsidRPr="0071356A" w:rsidRDefault="00D949BC" w:rsidP="00F35381">
                          <w:pPr>
                            <w:pStyle w:val="Subtitle"/>
                            <w:rPr>
                              <w:color w:val="000000" w:themeColor="text1"/>
                            </w:rPr>
                          </w:pPr>
                          <w:r>
                            <w:rPr>
                              <w:noProof/>
                              <w:color w:val="000000" w:themeColor="text1"/>
                            </w:rPr>
                            <w:drawing>
                              <wp:inline distT="0" distB="0" distL="0" distR="0" wp14:anchorId="37B84A4D" wp14:editId="3C4A810B">
                                <wp:extent cx="4668659" cy="4096289"/>
                                <wp:effectExtent l="0" t="0" r="0" b="0"/>
                                <wp:docPr id="2101130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30621" name="Picture 2101130621"/>
                                        <pic:cNvPicPr/>
                                      </pic:nvPicPr>
                                      <pic:blipFill>
                                        <a:blip r:embed="rId11">
                                          <a:extLst>
                                            <a:ext uri="{28A0092B-C50C-407E-A947-70E740481C1C}">
                                              <a14:useLocalDpi xmlns:a14="http://schemas.microsoft.com/office/drawing/2010/main" val="0"/>
                                            </a:ext>
                                          </a:extLst>
                                        </a:blip>
                                        <a:stretch>
                                          <a:fillRect/>
                                        </a:stretch>
                                      </pic:blipFill>
                                      <pic:spPr>
                                        <a:xfrm>
                                          <a:off x="0" y="0"/>
                                          <a:ext cx="4678438" cy="4104869"/>
                                        </a:xfrm>
                                        <a:prstGeom prst="rect">
                                          <a:avLst/>
                                        </a:prstGeom>
                                      </pic:spPr>
                                    </pic:pic>
                                  </a:graphicData>
                                </a:graphic>
                              </wp:inline>
                            </w:drawing>
                          </w:r>
                        </w:p>
                      </w:txbxContent>
                    </v:textbox>
                  </v:shape>
                </w:pict>
              </mc:Fallback>
            </mc:AlternateContent>
          </w:r>
          <w:r w:rsidR="0048317E">
            <w:br w:type="page"/>
          </w:r>
        </w:p>
      </w:sdtContent>
    </w:sdt>
    <w:p w14:paraId="2252BF44" w14:textId="77777777" w:rsidR="00761381" w:rsidRDefault="00761381" w:rsidP="15E745D3">
      <w:pPr>
        <w:pStyle w:val="IntroText3"/>
        <w:rPr>
          <w:rFonts w:asciiTheme="minorHAnsi" w:eastAsia="Times New Roman" w:hAnsiTheme="minorHAnsi" w:cs="Segoe UI"/>
          <w:b/>
          <w:bCs/>
          <w:color w:val="auto"/>
          <w:lang w:eastAsia="en-GB"/>
          <w14:ligatures w14:val="none"/>
        </w:rPr>
      </w:pPr>
    </w:p>
    <w:p w14:paraId="1AF8B88D" w14:textId="51CD44D1" w:rsidR="00761381" w:rsidRPr="00C5453F" w:rsidRDefault="00761381" w:rsidP="15E745D3">
      <w:pPr>
        <w:pStyle w:val="IntroText3"/>
        <w:rPr>
          <w:rFonts w:ascii="Relative NLT Book" w:eastAsia="Relative NLT Book" w:hAnsi="Relative NLT Book" w:cs="Relative NLT Book"/>
          <w:color w:val="auto"/>
          <w:sz w:val="28"/>
          <w:szCs w:val="28"/>
          <w:lang w:val="en-US"/>
        </w:rPr>
      </w:pPr>
      <w:r w:rsidRPr="15E745D3">
        <w:rPr>
          <w:rFonts w:ascii="Relative NLT Book" w:eastAsia="Relative NLT Book" w:hAnsi="Relative NLT Book" w:cs="Relative NLT Book"/>
          <w:color w:val="auto"/>
          <w:sz w:val="28"/>
          <w:szCs w:val="28"/>
          <w:lang w:val="en-US"/>
          <w14:ligatures w14:val="none"/>
        </w:rPr>
        <w:t xml:space="preserve">The National Literacy Trust has a </w:t>
      </w:r>
      <w:r w:rsidR="00546389" w:rsidRPr="15E745D3">
        <w:rPr>
          <w:rFonts w:ascii="Relative NLT Book" w:eastAsia="Relative NLT Book" w:hAnsi="Relative NLT Book" w:cs="Relative NLT Book"/>
          <w:color w:val="auto"/>
          <w:sz w:val="28"/>
          <w:szCs w:val="28"/>
          <w:lang w:val="en-US"/>
          <w14:ligatures w14:val="none"/>
        </w:rPr>
        <w:t>brand-new</w:t>
      </w:r>
      <w:r w:rsidRPr="15E745D3">
        <w:rPr>
          <w:rFonts w:ascii="Relative NLT Book" w:eastAsia="Relative NLT Book" w:hAnsi="Relative NLT Book" w:cs="Relative NLT Book"/>
          <w:color w:val="auto"/>
          <w:sz w:val="28"/>
          <w:szCs w:val="28"/>
          <w:lang w:val="en-US"/>
          <w14:ligatures w14:val="none"/>
        </w:rPr>
        <w:t xml:space="preserve"> partnership with Sheffield Hallam University to deliver Talk </w:t>
      </w:r>
      <w:r w:rsidR="4F2FBC2C" w:rsidRPr="15E745D3">
        <w:rPr>
          <w:rFonts w:ascii="Relative NLT Book" w:eastAsia="Relative NLT Book" w:hAnsi="Relative NLT Book" w:cs="Relative NLT Book"/>
          <w:color w:val="auto"/>
          <w:sz w:val="28"/>
          <w:szCs w:val="28"/>
          <w:lang w:val="en-US"/>
          <w14:ligatures w14:val="none"/>
        </w:rPr>
        <w:t>W</w:t>
      </w:r>
      <w:r w:rsidR="58CD01CD" w:rsidRPr="15E745D3">
        <w:rPr>
          <w:rFonts w:ascii="Relative NLT Book" w:eastAsia="Relative NLT Book" w:hAnsi="Relative NLT Book" w:cs="Relative NLT Book"/>
          <w:color w:val="auto"/>
          <w:sz w:val="28"/>
          <w:szCs w:val="28"/>
          <w:lang w:val="en-US"/>
          <w14:ligatures w14:val="none"/>
        </w:rPr>
        <w:t xml:space="preserve">ith </w:t>
      </w:r>
      <w:r w:rsidRPr="15E745D3">
        <w:rPr>
          <w:rFonts w:ascii="Relative NLT Book" w:eastAsia="Relative NLT Book" w:hAnsi="Relative NLT Book" w:cs="Relative NLT Book"/>
          <w:color w:val="auto"/>
          <w:sz w:val="28"/>
          <w:szCs w:val="28"/>
          <w:lang w:val="en-US"/>
          <w14:ligatures w14:val="none"/>
        </w:rPr>
        <w:t xml:space="preserve">Tales </w:t>
      </w:r>
      <w:r w:rsidR="44562C6C" w:rsidRPr="15E745D3">
        <w:rPr>
          <w:rFonts w:ascii="Relative NLT Book" w:eastAsia="Relative NLT Book" w:hAnsi="Relative NLT Book" w:cs="Relative NLT Book"/>
          <w:color w:val="auto"/>
          <w:sz w:val="28"/>
          <w:szCs w:val="28"/>
          <w:lang w:val="en-US"/>
          <w14:ligatures w14:val="none"/>
        </w:rPr>
        <w:t xml:space="preserve">for </w:t>
      </w:r>
      <w:r w:rsidRPr="15E745D3">
        <w:rPr>
          <w:rFonts w:ascii="Relative NLT Book" w:eastAsia="Relative NLT Book" w:hAnsi="Relative NLT Book" w:cs="Relative NLT Book"/>
          <w:color w:val="auto"/>
          <w:sz w:val="28"/>
          <w:szCs w:val="28"/>
          <w:lang w:val="en-US"/>
          <w14:ligatures w14:val="none"/>
        </w:rPr>
        <w:t>Children (TWi</w:t>
      </w:r>
      <w:r w:rsidR="0E595983" w:rsidRPr="15E745D3">
        <w:rPr>
          <w:rFonts w:ascii="Relative NLT Book" w:eastAsia="Relative NLT Book" w:hAnsi="Relative NLT Book" w:cs="Relative NLT Book"/>
          <w:color w:val="auto"/>
          <w:sz w:val="28"/>
          <w:szCs w:val="28"/>
          <w:lang w:val="en-US"/>
          <w14:ligatures w14:val="none"/>
        </w:rPr>
        <w:t>T</w:t>
      </w:r>
      <w:r w:rsidRPr="15E745D3">
        <w:rPr>
          <w:rFonts w:ascii="Relative NLT Book" w:eastAsia="Relative NLT Book" w:hAnsi="Relative NLT Book" w:cs="Relative NLT Book"/>
          <w:color w:val="auto"/>
          <w:sz w:val="28"/>
          <w:szCs w:val="28"/>
          <w:lang w:val="en-US"/>
          <w14:ligatures w14:val="none"/>
        </w:rPr>
        <w:t>CH) programme from September 2026.</w:t>
      </w:r>
      <w:r w:rsidR="2924160C" w:rsidRPr="15E745D3">
        <w:rPr>
          <w:rFonts w:ascii="Relative NLT Book" w:eastAsia="Relative NLT Book" w:hAnsi="Relative NLT Book" w:cs="Relative NLT Book"/>
          <w:color w:val="auto"/>
          <w:sz w:val="28"/>
          <w:szCs w:val="28"/>
          <w:lang w:val="en-US"/>
          <w14:ligatures w14:val="none"/>
        </w:rPr>
        <w:t xml:space="preserve"> </w:t>
      </w:r>
      <w:r w:rsidR="7B7FBF61" w:rsidRPr="15E745D3">
        <w:rPr>
          <w:rFonts w:ascii="Relative NLT Book" w:eastAsia="Relative NLT Book" w:hAnsi="Relative NLT Book" w:cs="Relative NLT Book"/>
          <w:color w:val="auto"/>
          <w:sz w:val="28"/>
          <w:szCs w:val="28"/>
          <w:lang w:val="en-US"/>
        </w:rPr>
        <w:t xml:space="preserve">TWiTCH seeks to reduce language inequalities, support better outcomes for young children through building staff confidence and expertise in using dialogic techniques as part of shared reading experiences. </w:t>
      </w:r>
    </w:p>
    <w:p w14:paraId="663138CA" w14:textId="6AAD9680" w:rsidR="00761381" w:rsidRPr="00C5453F" w:rsidRDefault="7B7FBF61" w:rsidP="15E745D3">
      <w:pPr>
        <w:pStyle w:val="IntroText3"/>
        <w:rPr>
          <w:rFonts w:ascii="Relative NLT Book" w:eastAsia="Relative NLT Book" w:hAnsi="Relative NLT Book" w:cs="Relative NLT Book"/>
          <w:b/>
          <w:bCs/>
          <w:color w:val="auto"/>
          <w:sz w:val="28"/>
          <w:szCs w:val="28"/>
        </w:rPr>
      </w:pPr>
      <w:r w:rsidRPr="15E745D3">
        <w:rPr>
          <w:rFonts w:ascii="Relative NLT Book" w:eastAsia="Relative NLT Book" w:hAnsi="Relative NLT Book" w:cs="Relative NLT Book"/>
          <w:b/>
          <w:bCs/>
          <w:color w:val="auto"/>
          <w:sz w:val="28"/>
          <w:szCs w:val="28"/>
        </w:rPr>
        <w:t>What is the impact of TWiTCH?</w:t>
      </w:r>
    </w:p>
    <w:p w14:paraId="409DC442" w14:textId="45F9EED7" w:rsidR="00761381" w:rsidRPr="00C5453F" w:rsidRDefault="7B7FBF61" w:rsidP="15E745D3">
      <w:pPr>
        <w:pStyle w:val="IntroText3"/>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rPr>
        <w:t>The EEF Pilot trial carried out by Sheffield Hallam University showed practitioners had improved questioning and discussion skills, made greater use of reasoning-focused questions and reflection time</w:t>
      </w:r>
      <w:r w:rsidR="49920D2C" w:rsidRPr="15E745D3">
        <w:rPr>
          <w:rFonts w:ascii="Relative NLT Book" w:eastAsia="Relative NLT Book" w:hAnsi="Relative NLT Book" w:cs="Relative NLT Book"/>
          <w:color w:val="auto"/>
          <w:sz w:val="28"/>
          <w:szCs w:val="28"/>
        </w:rPr>
        <w:t>. Whilst children showed a s</w:t>
      </w:r>
      <w:r w:rsidRPr="15E745D3">
        <w:rPr>
          <w:rFonts w:ascii="Relative NLT Book" w:eastAsia="Relative NLT Book" w:hAnsi="Relative NLT Book" w:cs="Relative NLT Book"/>
          <w:color w:val="auto"/>
          <w:sz w:val="28"/>
          <w:szCs w:val="28"/>
        </w:rPr>
        <w:t>tronger enjoyment and engagement in stories</w:t>
      </w:r>
      <w:r w:rsidR="61F6627C" w:rsidRPr="15E745D3">
        <w:rPr>
          <w:rFonts w:ascii="Relative NLT Book" w:eastAsia="Relative NLT Book" w:hAnsi="Relative NLT Book" w:cs="Relative NLT Book"/>
          <w:color w:val="auto"/>
          <w:sz w:val="28"/>
          <w:szCs w:val="28"/>
        </w:rPr>
        <w:t>, g</w:t>
      </w:r>
      <w:r w:rsidRPr="15E745D3">
        <w:rPr>
          <w:rFonts w:ascii="Relative NLT Book" w:eastAsia="Relative NLT Book" w:hAnsi="Relative NLT Book" w:cs="Relative NLT Book"/>
          <w:color w:val="auto"/>
          <w:sz w:val="28"/>
          <w:szCs w:val="28"/>
        </w:rPr>
        <w:t>reater confidence to speak, share opinions, and give reasons.</w:t>
      </w:r>
      <w:r w:rsidR="02624F49" w:rsidRPr="15E745D3">
        <w:rPr>
          <w:rFonts w:ascii="Relative NLT Book" w:eastAsia="Relative NLT Book" w:hAnsi="Relative NLT Book" w:cs="Relative NLT Book"/>
          <w:color w:val="auto"/>
          <w:sz w:val="28"/>
          <w:szCs w:val="28"/>
        </w:rPr>
        <w:t xml:space="preserve"> Children</w:t>
      </w:r>
      <w:r w:rsidR="58418067" w:rsidRPr="15E745D3">
        <w:rPr>
          <w:rFonts w:ascii="Relative NLT Book" w:eastAsia="Relative NLT Book" w:hAnsi="Relative NLT Book" w:cs="Relative NLT Book"/>
          <w:color w:val="auto"/>
          <w:sz w:val="28"/>
          <w:szCs w:val="28"/>
        </w:rPr>
        <w:t xml:space="preserve"> </w:t>
      </w:r>
      <w:r w:rsidR="02624F49" w:rsidRPr="15E745D3">
        <w:rPr>
          <w:rFonts w:ascii="Relative NLT Book" w:eastAsia="Relative NLT Book" w:hAnsi="Relative NLT Book" w:cs="Relative NLT Book"/>
          <w:color w:val="auto"/>
          <w:sz w:val="28"/>
          <w:szCs w:val="28"/>
        </w:rPr>
        <w:t>were also found to have u</w:t>
      </w:r>
      <w:r w:rsidRPr="15E745D3">
        <w:rPr>
          <w:rFonts w:ascii="Relative NLT Book" w:eastAsia="Relative NLT Book" w:hAnsi="Relative NLT Book" w:cs="Relative NLT Book"/>
          <w:color w:val="auto"/>
          <w:sz w:val="28"/>
          <w:szCs w:val="28"/>
        </w:rPr>
        <w:t>se of longer sentences and more expressive language</w:t>
      </w:r>
      <w:r w:rsidR="517DF216" w:rsidRPr="15E745D3">
        <w:rPr>
          <w:rFonts w:ascii="Relative NLT Book" w:eastAsia="Relative NLT Book" w:hAnsi="Relative NLT Book" w:cs="Relative NLT Book"/>
          <w:color w:val="auto"/>
          <w:sz w:val="28"/>
          <w:szCs w:val="28"/>
        </w:rPr>
        <w:t xml:space="preserve"> which supported i</w:t>
      </w:r>
      <w:r w:rsidRPr="15E745D3">
        <w:rPr>
          <w:rFonts w:ascii="Relative NLT Book" w:eastAsia="Relative NLT Book" w:hAnsi="Relative NLT Book" w:cs="Relative NLT Book"/>
          <w:color w:val="auto"/>
          <w:sz w:val="28"/>
          <w:szCs w:val="28"/>
        </w:rPr>
        <w:t>mproved reasoning and narrative understanding.</w:t>
      </w:r>
    </w:p>
    <w:p w14:paraId="5225B50C" w14:textId="5EADEDF2"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b/>
          <w:bCs/>
          <w:color w:val="auto"/>
          <w:sz w:val="28"/>
          <w:szCs w:val="28"/>
          <w:lang w:eastAsia="en-GB"/>
          <w14:ligatures w14:val="none"/>
        </w:rPr>
        <w:t>What does the TWiTCH programme involve?</w:t>
      </w:r>
    </w:p>
    <w:p w14:paraId="6565284B" w14:textId="1672FCB3" w:rsidR="00761381"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TWiTCH trains early years practitioners to use dialogic reading strategies alongside the daily shared reading of traditional tales to support children’s language and communication skills.  Using the traditional tales provided in the TWiTCH resource pack, practitioners will deliver a</w:t>
      </w:r>
      <w:r w:rsidR="4E24E243" w:rsidRPr="15E745D3">
        <w:rPr>
          <w:rFonts w:ascii="Relative NLT Book" w:eastAsia="Relative NLT Book" w:hAnsi="Relative NLT Book" w:cs="Relative NLT Book"/>
          <w:color w:val="auto"/>
          <w:sz w:val="28"/>
          <w:szCs w:val="28"/>
          <w:lang w:eastAsia="en-GB"/>
          <w14:ligatures w14:val="none"/>
        </w:rPr>
        <w:t xml:space="preserve"> series of story</w:t>
      </w:r>
      <w:r w:rsidRPr="15E745D3">
        <w:rPr>
          <w:rFonts w:ascii="Relative NLT Book" w:eastAsia="Relative NLT Book" w:hAnsi="Relative NLT Book" w:cs="Relative NLT Book"/>
          <w:color w:val="auto"/>
          <w:sz w:val="28"/>
          <w:szCs w:val="28"/>
          <w:lang w:eastAsia="en-GB"/>
          <w14:ligatures w14:val="none"/>
        </w:rPr>
        <w:t xml:space="preserve"> cycles, each lasting three weeks, as part of regular story time. Daily activities take 10-15 minutes.</w:t>
      </w:r>
    </w:p>
    <w:p w14:paraId="0057A95D" w14:textId="254D373D"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 </w:t>
      </w:r>
    </w:p>
    <w:p w14:paraId="3E08F348" w14:textId="1E4CEC30"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b/>
          <w:bCs/>
          <w:color w:val="auto"/>
          <w:sz w:val="28"/>
          <w:szCs w:val="28"/>
          <w:lang w:eastAsia="en-GB"/>
          <w14:ligatures w14:val="none"/>
        </w:rPr>
        <w:t>Week 1</w:t>
      </w:r>
      <w:r w:rsidRPr="15E745D3">
        <w:rPr>
          <w:rFonts w:ascii="Relative NLT Book" w:eastAsia="Relative NLT Book" w:hAnsi="Relative NLT Book" w:cs="Relative NLT Book"/>
          <w:color w:val="auto"/>
          <w:sz w:val="28"/>
          <w:szCs w:val="28"/>
          <w:lang w:eastAsia="en-GB"/>
          <w14:ligatures w14:val="none"/>
        </w:rPr>
        <w:t>: Developing children’s understanding of the story and providing opportunities for discussion about characters and events. </w:t>
      </w:r>
    </w:p>
    <w:p w14:paraId="7869E839" w14:textId="1BA84BF7"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b/>
          <w:bCs/>
          <w:color w:val="auto"/>
          <w:sz w:val="28"/>
          <w:szCs w:val="28"/>
          <w:lang w:eastAsia="en-GB"/>
          <w14:ligatures w14:val="none"/>
        </w:rPr>
        <w:t>Week 2:</w:t>
      </w:r>
      <w:r w:rsidRPr="15E745D3">
        <w:rPr>
          <w:rFonts w:ascii="Relative NLT Book" w:eastAsia="Relative NLT Book" w:hAnsi="Relative NLT Book" w:cs="Relative NLT Book"/>
          <w:color w:val="auto"/>
          <w:sz w:val="28"/>
          <w:szCs w:val="28"/>
          <w:lang w:eastAsia="en-GB"/>
          <w14:ligatures w14:val="none"/>
        </w:rPr>
        <w:t> Deepening discussion through choice-based activities focused on the moral dilemmas within the stories. </w:t>
      </w:r>
    </w:p>
    <w:p w14:paraId="11FEBD7C" w14:textId="38367160"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b/>
          <w:bCs/>
          <w:color w:val="auto"/>
          <w:sz w:val="28"/>
          <w:szCs w:val="28"/>
          <w:lang w:eastAsia="en-GB"/>
          <w14:ligatures w14:val="none"/>
        </w:rPr>
        <w:t>Week 3:</w:t>
      </w:r>
      <w:r w:rsidRPr="15E745D3">
        <w:rPr>
          <w:rFonts w:ascii="Relative NLT Book" w:eastAsia="Relative NLT Book" w:hAnsi="Relative NLT Book" w:cs="Relative NLT Book"/>
          <w:color w:val="auto"/>
          <w:sz w:val="28"/>
          <w:szCs w:val="28"/>
          <w:lang w:eastAsia="en-GB"/>
          <w14:ligatures w14:val="none"/>
        </w:rPr>
        <w:t> Supporting children to apply their story knowledge in play (e.g. through continuous provision</w:t>
      </w:r>
      <w:r w:rsidR="00B82AD3" w:rsidRPr="15E745D3">
        <w:rPr>
          <w:rFonts w:ascii="Relative NLT Book" w:eastAsia="Relative NLT Book" w:hAnsi="Relative NLT Book" w:cs="Relative NLT Book"/>
          <w:color w:val="auto"/>
          <w:sz w:val="28"/>
          <w:szCs w:val="28"/>
          <w:lang w:eastAsia="en-GB"/>
          <w14:ligatures w14:val="none"/>
        </w:rPr>
        <w:t>), with</w:t>
      </w:r>
      <w:r w:rsidRPr="15E745D3">
        <w:rPr>
          <w:rFonts w:ascii="Relative NLT Book" w:eastAsia="Relative NLT Book" w:hAnsi="Relative NLT Book" w:cs="Relative NLT Book"/>
          <w:color w:val="auto"/>
          <w:sz w:val="28"/>
          <w:szCs w:val="28"/>
          <w:lang w:eastAsia="en-GB"/>
          <w14:ligatures w14:val="none"/>
        </w:rPr>
        <w:t> additional support for children who need it. </w:t>
      </w:r>
    </w:p>
    <w:p w14:paraId="25E31B40" w14:textId="77777777" w:rsidR="004C517D" w:rsidRDefault="004C517D"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p>
    <w:p w14:paraId="1E7F8721" w14:textId="13F9ACDD" w:rsidR="15E745D3" w:rsidRDefault="15E745D3" w:rsidP="15E745D3">
      <w:pPr>
        <w:tabs>
          <w:tab w:val="clear" w:pos="283"/>
          <w:tab w:val="clear" w:pos="680"/>
          <w:tab w:val="clear" w:pos="964"/>
        </w:tabs>
        <w:spacing w:after="0"/>
        <w:rPr>
          <w:rFonts w:ascii="Relative NLT Book" w:eastAsia="Relative NLT Book" w:hAnsi="Relative NLT Book" w:cs="Relative NLT Book"/>
          <w:b/>
          <w:bCs/>
          <w:color w:val="auto"/>
          <w:sz w:val="28"/>
          <w:szCs w:val="28"/>
        </w:rPr>
      </w:pPr>
    </w:p>
    <w:p w14:paraId="1D75F298" w14:textId="080DBCCA"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b/>
          <w:bCs/>
          <w:color w:val="auto"/>
          <w:sz w:val="28"/>
          <w:szCs w:val="28"/>
          <w:lang w:eastAsia="en-GB"/>
          <w14:ligatures w14:val="none"/>
        </w:rPr>
        <w:t>What support is provided for EY settings? </w:t>
      </w:r>
    </w:p>
    <w:p w14:paraId="592F0B63" w14:textId="63FFA5B5" w:rsidR="15E745D3" w:rsidRDefault="15E745D3" w:rsidP="15E745D3">
      <w:pPr>
        <w:tabs>
          <w:tab w:val="clear" w:pos="283"/>
          <w:tab w:val="clear" w:pos="680"/>
          <w:tab w:val="clear" w:pos="964"/>
        </w:tabs>
        <w:spacing w:after="0"/>
        <w:rPr>
          <w:rFonts w:ascii="Relative NLT Book" w:eastAsia="Relative NLT Book" w:hAnsi="Relative NLT Book" w:cs="Relative NLT Book"/>
          <w:b/>
          <w:bCs/>
          <w:color w:val="auto"/>
          <w:sz w:val="28"/>
          <w:szCs w:val="28"/>
        </w:rPr>
      </w:pPr>
    </w:p>
    <w:p w14:paraId="6550C8D2" w14:textId="77777777" w:rsidR="004C517D"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 xml:space="preserve">Each setting will be supported by a named TWiTCH coach for the duration of the </w:t>
      </w:r>
      <w:r w:rsidR="004C517D" w:rsidRPr="15E745D3">
        <w:rPr>
          <w:rFonts w:ascii="Relative NLT Book" w:eastAsia="Relative NLT Book" w:hAnsi="Relative NLT Book" w:cs="Relative NLT Book"/>
          <w:color w:val="auto"/>
          <w:sz w:val="28"/>
          <w:szCs w:val="28"/>
          <w:lang w:eastAsia="en-GB"/>
          <w14:ligatures w14:val="none"/>
        </w:rPr>
        <w:t xml:space="preserve">year long </w:t>
      </w:r>
    </w:p>
    <w:p w14:paraId="60B28906" w14:textId="371615D8" w:rsidR="004C517D"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 xml:space="preserve">programme. </w:t>
      </w:r>
    </w:p>
    <w:p w14:paraId="6E0C8966" w14:textId="77777777" w:rsidR="004C517D" w:rsidRDefault="004C517D"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p>
    <w:p w14:paraId="50E86AD7" w14:textId="12105293"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The coach will deliver: </w:t>
      </w:r>
    </w:p>
    <w:p w14:paraId="7F5787BA" w14:textId="1CB061D3" w:rsidR="00C5453F" w:rsidRPr="00C5453F" w:rsidRDefault="41CA350B" w:rsidP="15E745D3">
      <w:pPr>
        <w:numPr>
          <w:ilvl w:val="0"/>
          <w:numId w:val="24"/>
        </w:num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 xml:space="preserve">Initial TWiTCH training </w:t>
      </w:r>
      <w:r w:rsidR="4C1E6806" w:rsidRPr="15E745D3">
        <w:rPr>
          <w:rFonts w:ascii="Relative NLT Book" w:eastAsia="Relative NLT Book" w:hAnsi="Relative NLT Book" w:cs="Relative NLT Book"/>
          <w:color w:val="auto"/>
          <w:sz w:val="28"/>
          <w:szCs w:val="28"/>
          <w:lang w:eastAsia="en-GB"/>
          <w14:ligatures w14:val="none"/>
        </w:rPr>
        <w:t>(2 x 3hrs)</w:t>
      </w:r>
    </w:p>
    <w:p w14:paraId="5BFEF1AA" w14:textId="173C85EE" w:rsidR="00C5453F" w:rsidRPr="00C5453F" w:rsidRDefault="00C5453F" w:rsidP="15E745D3">
      <w:pPr>
        <w:numPr>
          <w:ilvl w:val="0"/>
          <w:numId w:val="24"/>
        </w:num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Up to three coaching visits (online, face to face, emails etc). </w:t>
      </w:r>
    </w:p>
    <w:p w14:paraId="44869356" w14:textId="087CCA05" w:rsidR="4F1CF80E" w:rsidRDefault="4F1CF80E" w:rsidP="15E745D3">
      <w:pPr>
        <w:tabs>
          <w:tab w:val="clear" w:pos="283"/>
          <w:tab w:val="clear" w:pos="680"/>
          <w:tab w:val="clear" w:pos="964"/>
        </w:tabs>
        <w:spacing w:after="0"/>
        <w:ind w:left="720"/>
        <w:rPr>
          <w:rFonts w:ascii="Relative NLT Book" w:eastAsia="Relative NLT Book" w:hAnsi="Relative NLT Book" w:cs="Relative NLT Book"/>
          <w:color w:val="auto"/>
          <w:sz w:val="28"/>
          <w:szCs w:val="28"/>
          <w:lang w:eastAsia="en-GB"/>
        </w:rPr>
      </w:pPr>
    </w:p>
    <w:p w14:paraId="5E89F3C7" w14:textId="07EABB9A" w:rsidR="00C5453F" w:rsidRPr="004C517D"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Setting leaders will be asked to: </w:t>
      </w:r>
    </w:p>
    <w:p w14:paraId="6D59FE25" w14:textId="532BC901" w:rsidR="00C5453F" w:rsidRPr="00C5453F" w:rsidRDefault="00C5453F" w:rsidP="15E745D3">
      <w:pPr>
        <w:numPr>
          <w:ilvl w:val="0"/>
          <w:numId w:val="24"/>
        </w:num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Ensure all the staff who will be delivering TWiTCH attend the training (minimum 2 practitioners)</w:t>
      </w:r>
    </w:p>
    <w:p w14:paraId="024A841D" w14:textId="77777777" w:rsidR="004C517D" w:rsidRDefault="00C5453F" w:rsidP="15E745D3">
      <w:pPr>
        <w:numPr>
          <w:ilvl w:val="0"/>
          <w:numId w:val="24"/>
        </w:num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 xml:space="preserve">Appoint a TWiTCH Champion, </w:t>
      </w:r>
    </w:p>
    <w:p w14:paraId="27C8174A" w14:textId="77777777" w:rsidR="004C517D" w:rsidRDefault="004C517D"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p>
    <w:p w14:paraId="3077BE04" w14:textId="51CAFED5" w:rsidR="00C5453F" w:rsidRPr="004C517D" w:rsidRDefault="004C517D"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The TWiTCH Champion will</w:t>
      </w:r>
      <w:r w:rsidR="00C5453F" w:rsidRPr="15E745D3">
        <w:rPr>
          <w:rFonts w:ascii="Relative NLT Book" w:eastAsia="Relative NLT Book" w:hAnsi="Relative NLT Book" w:cs="Relative NLT Book"/>
          <w:color w:val="auto"/>
          <w:sz w:val="28"/>
          <w:szCs w:val="28"/>
          <w:lang w:eastAsia="en-GB"/>
          <w14:ligatures w14:val="none"/>
        </w:rPr>
        <w:t>: </w:t>
      </w:r>
    </w:p>
    <w:p w14:paraId="7CC15A91" w14:textId="739F188D" w:rsidR="00C5453F" w:rsidRPr="00C5453F" w:rsidRDefault="00C5453F" w:rsidP="15E745D3">
      <w:pPr>
        <w:numPr>
          <w:ilvl w:val="0"/>
          <w:numId w:val="24"/>
        </w:num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Attend online Champion training (2 hours) </w:t>
      </w:r>
    </w:p>
    <w:p w14:paraId="20BC78F2" w14:textId="397DDDFF" w:rsidR="00C5453F" w:rsidRPr="00C5453F" w:rsidRDefault="00C5453F" w:rsidP="15E745D3">
      <w:pPr>
        <w:numPr>
          <w:ilvl w:val="0"/>
          <w:numId w:val="24"/>
        </w:num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Attend two online network events (2 × 30 minutes) </w:t>
      </w:r>
    </w:p>
    <w:p w14:paraId="79789096" w14:textId="2CBA5462" w:rsidR="00C5453F" w:rsidRPr="00C5453F" w:rsidRDefault="00C5453F" w:rsidP="15E745D3">
      <w:pPr>
        <w:numPr>
          <w:ilvl w:val="0"/>
          <w:numId w:val="24"/>
        </w:num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Support their colleagues with implementation and evaluation activities</w:t>
      </w:r>
    </w:p>
    <w:p w14:paraId="214FBEEF" w14:textId="0343F7CA"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p>
    <w:p w14:paraId="0B5C94CB" w14:textId="6185BF19"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b/>
          <w:bCs/>
          <w:color w:val="auto"/>
          <w:sz w:val="28"/>
          <w:szCs w:val="28"/>
          <w:lang w:eastAsia="en-GB"/>
          <w14:ligatures w14:val="none"/>
        </w:rPr>
        <w:t>Are there any costs involved?</w:t>
      </w:r>
      <w:r w:rsidRPr="15E745D3">
        <w:rPr>
          <w:rFonts w:ascii="Relative NLT Book" w:eastAsia="Relative NLT Book" w:hAnsi="Relative NLT Book" w:cs="Relative NLT Book"/>
          <w:color w:val="auto"/>
          <w:sz w:val="28"/>
          <w:szCs w:val="28"/>
          <w:lang w:eastAsia="en-GB"/>
          <w14:ligatures w14:val="none"/>
        </w:rPr>
        <w:t> </w:t>
      </w:r>
    </w:p>
    <w:p w14:paraId="62E8784E" w14:textId="55DFBBB2" w:rsidR="15E745D3" w:rsidRDefault="15E745D3" w:rsidP="15E745D3">
      <w:pPr>
        <w:tabs>
          <w:tab w:val="clear" w:pos="283"/>
          <w:tab w:val="clear" w:pos="680"/>
          <w:tab w:val="clear" w:pos="964"/>
        </w:tabs>
        <w:spacing w:after="0"/>
        <w:rPr>
          <w:rFonts w:ascii="Relative NLT Book" w:eastAsia="Relative NLT Book" w:hAnsi="Relative NLT Book" w:cs="Relative NLT Book"/>
          <w:color w:val="auto"/>
          <w:sz w:val="28"/>
          <w:szCs w:val="28"/>
        </w:rPr>
      </w:pPr>
    </w:p>
    <w:p w14:paraId="65EB6C03" w14:textId="6300FD32" w:rsid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bdr w:val="none" w:sz="0" w:space="0" w:color="auto" w:frame="1"/>
          <w:shd w:val="clear" w:color="auto" w:fill="C6C6C6"/>
          <w:lang w:eastAsia="en-GB"/>
          <w14:ligatures w14:val="none"/>
        </w:rPr>
      </w:pPr>
      <w:r w:rsidRPr="15E745D3">
        <w:rPr>
          <w:rFonts w:ascii="Relative NLT Book" w:eastAsia="Relative NLT Book" w:hAnsi="Relative NLT Book" w:cs="Relative NLT Book"/>
          <w:color w:val="auto"/>
          <w:sz w:val="28"/>
          <w:szCs w:val="28"/>
          <w:lang w:eastAsia="en-GB"/>
          <w14:ligatures w14:val="none"/>
        </w:rPr>
        <w:t>No. The TWiTCH programme is a fully funded programme which is free for all participating settings. Settings will however, need to ensure they are able to commit attendance to the initial training. This can be arranged to accommodate each setting. </w:t>
      </w:r>
    </w:p>
    <w:p w14:paraId="5A3E0E16" w14:textId="38C7CBDE" w:rsidR="004C517D" w:rsidRDefault="004C517D" w:rsidP="15E745D3">
      <w:pPr>
        <w:tabs>
          <w:tab w:val="clear" w:pos="283"/>
          <w:tab w:val="clear" w:pos="680"/>
          <w:tab w:val="clear" w:pos="964"/>
        </w:tabs>
        <w:spacing w:after="0"/>
        <w:textAlignment w:val="baseline"/>
        <w:rPr>
          <w:rFonts w:ascii="Relative NLT Book" w:eastAsia="Relative NLT Book" w:hAnsi="Relative NLT Book" w:cs="Relative NLT Book"/>
          <w:b/>
          <w:bCs/>
          <w:color w:val="auto"/>
          <w:sz w:val="28"/>
          <w:szCs w:val="28"/>
          <w:lang w:eastAsia="en-GB"/>
          <w14:ligatures w14:val="none"/>
        </w:rPr>
      </w:pPr>
    </w:p>
    <w:p w14:paraId="1F56EE7E" w14:textId="06269605" w:rsidR="15E745D3" w:rsidRDefault="15E745D3" w:rsidP="15E745D3">
      <w:pPr>
        <w:tabs>
          <w:tab w:val="clear" w:pos="283"/>
          <w:tab w:val="clear" w:pos="680"/>
          <w:tab w:val="clear" w:pos="964"/>
        </w:tabs>
        <w:spacing w:after="0"/>
        <w:rPr>
          <w:rFonts w:ascii="Relative NLT Book" w:eastAsia="Relative NLT Book" w:hAnsi="Relative NLT Book" w:cs="Relative NLT Book"/>
          <w:b/>
          <w:bCs/>
          <w:color w:val="auto"/>
          <w:sz w:val="28"/>
          <w:szCs w:val="28"/>
        </w:rPr>
      </w:pPr>
    </w:p>
    <w:p w14:paraId="16D70F1F" w14:textId="59476518" w:rsidR="15E745D3" w:rsidRDefault="15E745D3" w:rsidP="15E745D3">
      <w:pPr>
        <w:tabs>
          <w:tab w:val="clear" w:pos="283"/>
          <w:tab w:val="clear" w:pos="680"/>
          <w:tab w:val="clear" w:pos="964"/>
        </w:tabs>
        <w:spacing w:after="0"/>
        <w:rPr>
          <w:rFonts w:ascii="Relative NLT Book" w:eastAsia="Relative NLT Book" w:hAnsi="Relative NLT Book" w:cs="Relative NLT Book"/>
          <w:b/>
          <w:bCs/>
          <w:color w:val="auto"/>
          <w:sz w:val="28"/>
          <w:szCs w:val="28"/>
        </w:rPr>
      </w:pPr>
    </w:p>
    <w:p w14:paraId="4CCFB68D" w14:textId="0761AB8E" w:rsidR="15E745D3" w:rsidRDefault="15E745D3" w:rsidP="15E745D3">
      <w:pPr>
        <w:tabs>
          <w:tab w:val="clear" w:pos="283"/>
          <w:tab w:val="clear" w:pos="680"/>
          <w:tab w:val="clear" w:pos="964"/>
        </w:tabs>
        <w:spacing w:after="0"/>
        <w:rPr>
          <w:rFonts w:ascii="Relative NLT Book" w:eastAsia="Relative NLT Book" w:hAnsi="Relative NLT Book" w:cs="Relative NLT Book"/>
          <w:b/>
          <w:bCs/>
          <w:color w:val="auto"/>
          <w:sz w:val="28"/>
          <w:szCs w:val="28"/>
        </w:rPr>
      </w:pPr>
    </w:p>
    <w:p w14:paraId="471B3F8F" w14:textId="7CA87659" w:rsidR="15E745D3" w:rsidRDefault="15E745D3" w:rsidP="15E745D3">
      <w:pPr>
        <w:tabs>
          <w:tab w:val="clear" w:pos="283"/>
          <w:tab w:val="clear" w:pos="680"/>
          <w:tab w:val="clear" w:pos="964"/>
        </w:tabs>
        <w:spacing w:after="0"/>
        <w:rPr>
          <w:rFonts w:ascii="Relative NLT Book" w:eastAsia="Relative NLT Book" w:hAnsi="Relative NLT Book" w:cs="Relative NLT Book"/>
          <w:b/>
          <w:bCs/>
          <w:color w:val="auto"/>
          <w:sz w:val="28"/>
          <w:szCs w:val="28"/>
        </w:rPr>
      </w:pPr>
    </w:p>
    <w:p w14:paraId="0930E20F" w14:textId="6E1EC84A" w:rsidR="15E745D3" w:rsidRDefault="15E745D3" w:rsidP="15E745D3">
      <w:pPr>
        <w:tabs>
          <w:tab w:val="clear" w:pos="283"/>
          <w:tab w:val="clear" w:pos="680"/>
          <w:tab w:val="clear" w:pos="964"/>
        </w:tabs>
        <w:spacing w:after="0"/>
        <w:rPr>
          <w:rFonts w:ascii="Relative NLT Book" w:eastAsia="Relative NLT Book" w:hAnsi="Relative NLT Book" w:cs="Relative NLT Book"/>
          <w:b/>
          <w:bCs/>
          <w:color w:val="auto"/>
          <w:sz w:val="28"/>
          <w:szCs w:val="28"/>
        </w:rPr>
      </w:pPr>
    </w:p>
    <w:p w14:paraId="4B0D7609" w14:textId="48D26992" w:rsidR="15E745D3" w:rsidRDefault="15E745D3" w:rsidP="15E745D3">
      <w:pPr>
        <w:tabs>
          <w:tab w:val="clear" w:pos="283"/>
          <w:tab w:val="clear" w:pos="680"/>
          <w:tab w:val="clear" w:pos="964"/>
        </w:tabs>
        <w:spacing w:after="0"/>
        <w:rPr>
          <w:rFonts w:ascii="Relative NLT Book" w:eastAsia="Relative NLT Book" w:hAnsi="Relative NLT Book" w:cs="Relative NLT Book"/>
          <w:b/>
          <w:bCs/>
          <w:color w:val="auto"/>
          <w:sz w:val="28"/>
          <w:szCs w:val="28"/>
        </w:rPr>
      </w:pPr>
    </w:p>
    <w:p w14:paraId="632A21DF" w14:textId="5E54C3D0" w:rsidR="15E745D3" w:rsidRDefault="15E745D3" w:rsidP="15E745D3">
      <w:pPr>
        <w:tabs>
          <w:tab w:val="clear" w:pos="283"/>
          <w:tab w:val="clear" w:pos="680"/>
          <w:tab w:val="clear" w:pos="964"/>
        </w:tabs>
        <w:spacing w:after="0"/>
        <w:rPr>
          <w:rFonts w:ascii="Relative NLT Book" w:eastAsia="Relative NLT Book" w:hAnsi="Relative NLT Book" w:cs="Relative NLT Book"/>
          <w:b/>
          <w:bCs/>
          <w:color w:val="auto"/>
          <w:sz w:val="28"/>
          <w:szCs w:val="28"/>
        </w:rPr>
      </w:pPr>
    </w:p>
    <w:p w14:paraId="09798E81" w14:textId="04460568" w:rsidR="15E745D3" w:rsidRDefault="15E745D3" w:rsidP="15E745D3">
      <w:pPr>
        <w:tabs>
          <w:tab w:val="clear" w:pos="283"/>
          <w:tab w:val="clear" w:pos="680"/>
          <w:tab w:val="clear" w:pos="964"/>
        </w:tabs>
        <w:spacing w:after="0"/>
        <w:rPr>
          <w:rFonts w:ascii="Relative NLT Book" w:eastAsia="Relative NLT Book" w:hAnsi="Relative NLT Book" w:cs="Relative NLT Book"/>
          <w:b/>
          <w:bCs/>
          <w:color w:val="auto"/>
          <w:sz w:val="28"/>
          <w:szCs w:val="28"/>
        </w:rPr>
      </w:pPr>
    </w:p>
    <w:p w14:paraId="7050063A" w14:textId="4B94A60D"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b/>
          <w:bCs/>
          <w:color w:val="auto"/>
          <w:sz w:val="28"/>
          <w:szCs w:val="28"/>
          <w:lang w:eastAsia="en-GB"/>
          <w14:ligatures w14:val="none"/>
        </w:rPr>
        <w:t>What is the timeline for Year 1 programme?</w:t>
      </w:r>
      <w:r w:rsidRPr="15E745D3">
        <w:rPr>
          <w:rFonts w:ascii="Relative NLT Book" w:eastAsia="Relative NLT Book" w:hAnsi="Relative NLT Book" w:cs="Relative NLT Book"/>
          <w:color w:val="auto"/>
          <w:sz w:val="28"/>
          <w:szCs w:val="28"/>
          <w:lang w:eastAsia="en-GB"/>
          <w14:ligatures w14:val="none"/>
        </w:rPr>
        <w:t> </w:t>
      </w:r>
    </w:p>
    <w:p w14:paraId="0256FC1D" w14:textId="05A30759" w:rsidR="15E745D3" w:rsidRDefault="15E745D3" w:rsidP="15E745D3">
      <w:pPr>
        <w:tabs>
          <w:tab w:val="clear" w:pos="283"/>
          <w:tab w:val="clear" w:pos="680"/>
          <w:tab w:val="clear" w:pos="964"/>
        </w:tabs>
        <w:spacing w:after="0"/>
        <w:rPr>
          <w:rFonts w:ascii="Relative NLT Book" w:eastAsia="Relative NLT Book" w:hAnsi="Relative NLT Book" w:cs="Relative NLT Book"/>
          <w:color w:val="auto"/>
          <w:sz w:val="28"/>
          <w:szCs w:val="28"/>
        </w:rPr>
      </w:pPr>
    </w:p>
    <w:tbl>
      <w:tblPr>
        <w:tblW w:w="945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36"/>
        <w:gridCol w:w="6218"/>
      </w:tblGrid>
      <w:tr w:rsidR="00C5453F" w:rsidRPr="00C5453F" w14:paraId="0C9478FE" w14:textId="77777777" w:rsidTr="15E745D3">
        <w:trPr>
          <w:trHeight w:val="300"/>
        </w:trPr>
        <w:tc>
          <w:tcPr>
            <w:tcW w:w="3236" w:type="dxa"/>
            <w:tcBorders>
              <w:top w:val="single" w:sz="6" w:space="0" w:color="auto"/>
              <w:left w:val="single" w:sz="6" w:space="0" w:color="auto"/>
              <w:bottom w:val="single" w:sz="6" w:space="0" w:color="auto"/>
              <w:right w:val="single" w:sz="6" w:space="0" w:color="auto"/>
            </w:tcBorders>
            <w:hideMark/>
          </w:tcPr>
          <w:p w14:paraId="490BE1D2" w14:textId="77777777"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June -September 2026 </w:t>
            </w:r>
          </w:p>
        </w:tc>
        <w:tc>
          <w:tcPr>
            <w:tcW w:w="6218" w:type="dxa"/>
            <w:tcBorders>
              <w:top w:val="single" w:sz="6" w:space="0" w:color="auto"/>
              <w:left w:val="single" w:sz="6" w:space="0" w:color="auto"/>
              <w:bottom w:val="single" w:sz="6" w:space="0" w:color="auto"/>
              <w:right w:val="single" w:sz="6" w:space="0" w:color="auto"/>
            </w:tcBorders>
            <w:hideMark/>
          </w:tcPr>
          <w:p w14:paraId="67E30DC7" w14:textId="77777777"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 xml:space="preserve">Settings invited to express interest, attend information webinars and complete a </w:t>
            </w:r>
            <w:r w:rsidR="29684E98" w:rsidRPr="15E745D3">
              <w:rPr>
                <w:rFonts w:ascii="Relative NLT Book" w:eastAsia="Relative NLT Book" w:hAnsi="Relative NLT Book" w:cs="Relative NLT Book"/>
                <w:color w:val="auto"/>
                <w:sz w:val="28"/>
                <w:szCs w:val="28"/>
                <w:lang w:eastAsia="en-GB"/>
                <w14:ligatures w14:val="none"/>
              </w:rPr>
              <w:t>partnership</w:t>
            </w:r>
            <w:r w:rsidRPr="15E745D3">
              <w:rPr>
                <w:rFonts w:ascii="Relative NLT Book" w:eastAsia="Relative NLT Book" w:hAnsi="Relative NLT Book" w:cs="Relative NLT Book"/>
                <w:color w:val="auto"/>
                <w:sz w:val="28"/>
                <w:szCs w:val="28"/>
                <w:lang w:eastAsia="en-GB"/>
                <w14:ligatures w14:val="none"/>
              </w:rPr>
              <w:t xml:space="preserve"> agreement  </w:t>
            </w:r>
          </w:p>
        </w:tc>
      </w:tr>
      <w:tr w:rsidR="00C5453F" w:rsidRPr="00C5453F" w14:paraId="5BEA7E3D" w14:textId="77777777" w:rsidTr="15E745D3">
        <w:trPr>
          <w:trHeight w:val="300"/>
        </w:trPr>
        <w:tc>
          <w:tcPr>
            <w:tcW w:w="3236" w:type="dxa"/>
            <w:tcBorders>
              <w:top w:val="single" w:sz="6" w:space="0" w:color="auto"/>
              <w:left w:val="single" w:sz="6" w:space="0" w:color="auto"/>
              <w:bottom w:val="single" w:sz="6" w:space="0" w:color="auto"/>
              <w:right w:val="single" w:sz="6" w:space="0" w:color="auto"/>
            </w:tcBorders>
            <w:hideMark/>
          </w:tcPr>
          <w:p w14:paraId="36F258C1" w14:textId="1E9FA548" w:rsidR="00C5453F" w:rsidRPr="00C5453F" w:rsidRDefault="5AA689B3"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September –</w:t>
            </w:r>
            <w:r w:rsidR="00C5453F" w:rsidRPr="15E745D3">
              <w:rPr>
                <w:rFonts w:ascii="Relative NLT Book" w:eastAsia="Relative NLT Book" w:hAnsi="Relative NLT Book" w:cs="Relative NLT Book"/>
                <w:color w:val="auto"/>
                <w:sz w:val="28"/>
                <w:szCs w:val="28"/>
                <w:lang w:eastAsia="en-GB"/>
                <w14:ligatures w14:val="none"/>
              </w:rPr>
              <w:t> Dec 2026 </w:t>
            </w:r>
          </w:p>
        </w:tc>
        <w:tc>
          <w:tcPr>
            <w:tcW w:w="6218" w:type="dxa"/>
            <w:tcBorders>
              <w:top w:val="single" w:sz="6" w:space="0" w:color="auto"/>
              <w:left w:val="single" w:sz="6" w:space="0" w:color="auto"/>
              <w:bottom w:val="single" w:sz="6" w:space="0" w:color="auto"/>
              <w:right w:val="single" w:sz="6" w:space="0" w:color="auto"/>
            </w:tcBorders>
            <w:hideMark/>
          </w:tcPr>
          <w:p w14:paraId="0A43AB99" w14:textId="77777777"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Pre-programme evaluations completed  </w:t>
            </w:r>
          </w:p>
          <w:p w14:paraId="611ACAFF" w14:textId="77777777"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Initial training delivered for practitioners and Twitch Champions </w:t>
            </w:r>
          </w:p>
        </w:tc>
      </w:tr>
      <w:tr w:rsidR="00C5453F" w:rsidRPr="00C5453F" w14:paraId="0BAEEF3C" w14:textId="77777777" w:rsidTr="15E745D3">
        <w:trPr>
          <w:trHeight w:val="300"/>
        </w:trPr>
        <w:tc>
          <w:tcPr>
            <w:tcW w:w="3236" w:type="dxa"/>
            <w:tcBorders>
              <w:top w:val="single" w:sz="6" w:space="0" w:color="auto"/>
              <w:left w:val="single" w:sz="6" w:space="0" w:color="auto"/>
              <w:bottom w:val="single" w:sz="6" w:space="0" w:color="auto"/>
              <w:right w:val="single" w:sz="6" w:space="0" w:color="auto"/>
            </w:tcBorders>
            <w:hideMark/>
          </w:tcPr>
          <w:p w14:paraId="4DF9CFB0" w14:textId="77777777"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October 2026 – Jan 2027 </w:t>
            </w:r>
          </w:p>
          <w:p w14:paraId="03A17180" w14:textId="77777777"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 </w:t>
            </w:r>
          </w:p>
        </w:tc>
        <w:tc>
          <w:tcPr>
            <w:tcW w:w="6218" w:type="dxa"/>
            <w:tcBorders>
              <w:top w:val="single" w:sz="6" w:space="0" w:color="auto"/>
              <w:left w:val="single" w:sz="6" w:space="0" w:color="auto"/>
              <w:bottom w:val="single" w:sz="6" w:space="0" w:color="auto"/>
              <w:right w:val="single" w:sz="6" w:space="0" w:color="auto"/>
            </w:tcBorders>
            <w:hideMark/>
          </w:tcPr>
          <w:p w14:paraId="638BF7D1" w14:textId="77777777"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Delivery of story cycles begin </w:t>
            </w:r>
          </w:p>
        </w:tc>
      </w:tr>
      <w:tr w:rsidR="00C5453F" w:rsidRPr="00C5453F" w14:paraId="0D1C4458" w14:textId="77777777" w:rsidTr="15E745D3">
        <w:trPr>
          <w:trHeight w:val="300"/>
        </w:trPr>
        <w:tc>
          <w:tcPr>
            <w:tcW w:w="3236" w:type="dxa"/>
            <w:tcBorders>
              <w:top w:val="single" w:sz="6" w:space="0" w:color="auto"/>
              <w:left w:val="single" w:sz="6" w:space="0" w:color="auto"/>
              <w:bottom w:val="single" w:sz="6" w:space="0" w:color="auto"/>
              <w:right w:val="single" w:sz="6" w:space="0" w:color="auto"/>
            </w:tcBorders>
            <w:hideMark/>
          </w:tcPr>
          <w:p w14:paraId="511C9043" w14:textId="77777777"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Jan – June 2027 </w:t>
            </w:r>
          </w:p>
        </w:tc>
        <w:tc>
          <w:tcPr>
            <w:tcW w:w="6218" w:type="dxa"/>
            <w:tcBorders>
              <w:top w:val="single" w:sz="6" w:space="0" w:color="auto"/>
              <w:left w:val="single" w:sz="6" w:space="0" w:color="auto"/>
              <w:bottom w:val="single" w:sz="6" w:space="0" w:color="auto"/>
              <w:right w:val="single" w:sz="6" w:space="0" w:color="auto"/>
            </w:tcBorders>
            <w:hideMark/>
          </w:tcPr>
          <w:p w14:paraId="4FD72E69" w14:textId="77777777"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Coaches offer support for settings and network sessions for Twitch champions </w:t>
            </w:r>
          </w:p>
        </w:tc>
      </w:tr>
      <w:tr w:rsidR="00C5453F" w:rsidRPr="00C5453F" w14:paraId="5363A2D7" w14:textId="77777777" w:rsidTr="15E745D3">
        <w:trPr>
          <w:trHeight w:val="300"/>
        </w:trPr>
        <w:tc>
          <w:tcPr>
            <w:tcW w:w="3236" w:type="dxa"/>
            <w:tcBorders>
              <w:top w:val="single" w:sz="6" w:space="0" w:color="auto"/>
              <w:left w:val="single" w:sz="6" w:space="0" w:color="auto"/>
              <w:bottom w:val="single" w:sz="6" w:space="0" w:color="auto"/>
              <w:right w:val="single" w:sz="6" w:space="0" w:color="auto"/>
            </w:tcBorders>
            <w:hideMark/>
          </w:tcPr>
          <w:p w14:paraId="1076A16A" w14:textId="77777777"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July 2027 </w:t>
            </w:r>
          </w:p>
        </w:tc>
        <w:tc>
          <w:tcPr>
            <w:tcW w:w="6218" w:type="dxa"/>
            <w:tcBorders>
              <w:top w:val="single" w:sz="6" w:space="0" w:color="auto"/>
              <w:left w:val="single" w:sz="6" w:space="0" w:color="auto"/>
              <w:bottom w:val="single" w:sz="6" w:space="0" w:color="auto"/>
              <w:right w:val="single" w:sz="6" w:space="0" w:color="auto"/>
            </w:tcBorders>
            <w:hideMark/>
          </w:tcPr>
          <w:p w14:paraId="321B10E3" w14:textId="77777777"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Celebration, evaluation of impact and post programme surveys. </w:t>
            </w:r>
          </w:p>
        </w:tc>
      </w:tr>
    </w:tbl>
    <w:p w14:paraId="10E4B4D9" w14:textId="143A6133"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p>
    <w:p w14:paraId="76C19C11" w14:textId="77777777" w:rsidR="004C517D" w:rsidRDefault="004C517D" w:rsidP="15E745D3">
      <w:pPr>
        <w:tabs>
          <w:tab w:val="clear" w:pos="283"/>
          <w:tab w:val="clear" w:pos="680"/>
          <w:tab w:val="clear" w:pos="964"/>
        </w:tabs>
        <w:spacing w:after="0"/>
        <w:textAlignment w:val="baseline"/>
        <w:rPr>
          <w:rFonts w:ascii="Relative NLT Book" w:eastAsia="Relative NLT Book" w:hAnsi="Relative NLT Book" w:cs="Relative NLT Book"/>
          <w:b/>
          <w:bCs/>
          <w:color w:val="auto"/>
          <w:sz w:val="28"/>
          <w:szCs w:val="28"/>
          <w:lang w:eastAsia="en-GB"/>
          <w14:ligatures w14:val="none"/>
        </w:rPr>
      </w:pPr>
    </w:p>
    <w:p w14:paraId="30FAA41A" w14:textId="1EAF96E1" w:rsid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bdr w:val="none" w:sz="0" w:space="0" w:color="auto" w:frame="1"/>
          <w:shd w:val="clear" w:color="auto" w:fill="C6C6C6"/>
          <w:lang w:eastAsia="en-GB"/>
          <w14:ligatures w14:val="none"/>
        </w:rPr>
      </w:pPr>
      <w:r w:rsidRPr="15E745D3">
        <w:rPr>
          <w:rFonts w:ascii="Relative NLT Book" w:eastAsia="Relative NLT Book" w:hAnsi="Relative NLT Book" w:cs="Relative NLT Book"/>
          <w:b/>
          <w:bCs/>
          <w:color w:val="auto"/>
          <w:sz w:val="28"/>
          <w:szCs w:val="28"/>
          <w:lang w:eastAsia="en-GB"/>
          <w14:ligatures w14:val="none"/>
        </w:rPr>
        <w:t>Eligibility criteria:</w:t>
      </w:r>
    </w:p>
    <w:p w14:paraId="517F09FC" w14:textId="77777777" w:rsidR="004C517D" w:rsidRPr="00C5453F" w:rsidRDefault="004C517D"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p>
    <w:p w14:paraId="1A7646EC" w14:textId="513BF5CD"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Are you an early years provider that: </w:t>
      </w:r>
    </w:p>
    <w:p w14:paraId="468B9E88" w14:textId="04519EEE" w:rsidR="00C5453F" w:rsidRPr="00C5453F" w:rsidRDefault="00C5453F" w:rsidP="15E745D3">
      <w:pPr>
        <w:numPr>
          <w:ilvl w:val="0"/>
          <w:numId w:val="26"/>
        </w:num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Offers funded places for 3 and 4-year-olds?  </w:t>
      </w:r>
    </w:p>
    <w:p w14:paraId="754D963A" w14:textId="4A4AC1B0" w:rsidR="00C5453F" w:rsidRPr="00C5453F" w:rsidRDefault="00C5453F" w:rsidP="15E745D3">
      <w:pPr>
        <w:numPr>
          <w:ilvl w:val="0"/>
          <w:numId w:val="26"/>
        </w:num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Have sufficient space and staffing to run story time with small </w:t>
      </w:r>
      <w:r w:rsidR="00C57446" w:rsidRPr="15E745D3">
        <w:rPr>
          <w:rFonts w:ascii="Relative NLT Book" w:eastAsia="Relative NLT Book" w:hAnsi="Relative NLT Book" w:cs="Relative NLT Book"/>
          <w:color w:val="auto"/>
          <w:sz w:val="28"/>
          <w:szCs w:val="28"/>
          <w:lang w:eastAsia="en-GB"/>
          <w14:ligatures w14:val="none"/>
        </w:rPr>
        <w:t>groups of</w:t>
      </w:r>
      <w:r w:rsidRPr="15E745D3">
        <w:rPr>
          <w:rFonts w:ascii="Relative NLT Book" w:eastAsia="Relative NLT Book" w:hAnsi="Relative NLT Book" w:cs="Relative NLT Book"/>
          <w:color w:val="auto"/>
          <w:sz w:val="28"/>
          <w:szCs w:val="28"/>
          <w:lang w:eastAsia="en-GB"/>
          <w14:ligatures w14:val="none"/>
        </w:rPr>
        <w:t> children?  </w:t>
      </w:r>
    </w:p>
    <w:p w14:paraId="3C893292" w14:textId="30F563BE" w:rsidR="00C5453F" w:rsidRPr="00C5453F" w:rsidRDefault="00C5453F" w:rsidP="15E745D3">
      <w:pPr>
        <w:numPr>
          <w:ilvl w:val="0"/>
          <w:numId w:val="26"/>
        </w:num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Have a minimum of two staff working with preschool cohorts?   </w:t>
      </w:r>
    </w:p>
    <w:p w14:paraId="7665DC7C" w14:textId="51002B97" w:rsidR="00C5453F" w:rsidRPr="00C5453F" w:rsidRDefault="00C5453F" w:rsidP="15E745D3">
      <w:pPr>
        <w:numPr>
          <w:ilvl w:val="0"/>
          <w:numId w:val="26"/>
        </w:num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Have not previously taken part in TWiTCH training?  </w:t>
      </w:r>
    </w:p>
    <w:p w14:paraId="3CC86BE5" w14:textId="0E952935" w:rsidR="00C5453F" w:rsidRPr="00C5453F" w:rsidRDefault="00C5453F" w:rsidP="15E745D3">
      <w:pPr>
        <w:numPr>
          <w:ilvl w:val="0"/>
          <w:numId w:val="26"/>
        </w:num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Able to commit to attending training and delivering story cycles across the year?  </w:t>
      </w:r>
    </w:p>
    <w:p w14:paraId="6FE00AED" w14:textId="0B5A9892" w:rsidR="00C5453F" w:rsidRPr="00C5453F" w:rsidRDefault="00C5453F" w:rsidP="15E745D3">
      <w:pPr>
        <w:numPr>
          <w:ilvl w:val="0"/>
          <w:numId w:val="26"/>
        </w:num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lang w:eastAsia="en-GB"/>
          <w14:ligatures w14:val="none"/>
        </w:rPr>
        <w:t>Is willing to provide feedback or evaluation information?</w:t>
      </w:r>
    </w:p>
    <w:p w14:paraId="01102508" w14:textId="1DBFD691" w:rsidR="00C5453F" w:rsidRPr="00C5453F" w:rsidRDefault="00C5453F" w:rsidP="15E745D3">
      <w:pPr>
        <w:tabs>
          <w:tab w:val="clear" w:pos="283"/>
          <w:tab w:val="clear" w:pos="680"/>
          <w:tab w:val="clear" w:pos="964"/>
        </w:tabs>
        <w:spacing w:after="0"/>
        <w:ind w:firstLine="72"/>
        <w:textAlignment w:val="baseline"/>
        <w:rPr>
          <w:rFonts w:ascii="Relative NLT Book" w:eastAsia="Relative NLT Book" w:hAnsi="Relative NLT Book" w:cs="Relative NLT Book"/>
          <w:color w:val="auto"/>
          <w:sz w:val="36"/>
          <w:szCs w:val="36"/>
          <w:lang w:eastAsia="en-GB"/>
          <w14:ligatures w14:val="none"/>
        </w:rPr>
      </w:pPr>
    </w:p>
    <w:p w14:paraId="058740FA" w14:textId="120BC46C" w:rsidR="15E745D3" w:rsidRDefault="15E745D3" w:rsidP="15E745D3">
      <w:pPr>
        <w:tabs>
          <w:tab w:val="clear" w:pos="283"/>
          <w:tab w:val="clear" w:pos="680"/>
          <w:tab w:val="clear" w:pos="964"/>
        </w:tabs>
        <w:spacing w:after="0"/>
        <w:jc w:val="center"/>
        <w:rPr>
          <w:rFonts w:ascii="Relative NLT Book" w:eastAsia="Relative NLT Book" w:hAnsi="Relative NLT Book" w:cs="Relative NLT Book"/>
          <w:b/>
          <w:bCs/>
          <w:color w:val="auto"/>
          <w:sz w:val="36"/>
          <w:szCs w:val="36"/>
        </w:rPr>
      </w:pPr>
    </w:p>
    <w:p w14:paraId="28CE5A69" w14:textId="59533544" w:rsidR="15E745D3" w:rsidRDefault="15E745D3" w:rsidP="15E745D3">
      <w:pPr>
        <w:tabs>
          <w:tab w:val="clear" w:pos="283"/>
          <w:tab w:val="clear" w:pos="680"/>
          <w:tab w:val="clear" w:pos="964"/>
        </w:tabs>
        <w:spacing w:after="0"/>
        <w:jc w:val="center"/>
        <w:rPr>
          <w:rFonts w:ascii="Relative NLT Book" w:eastAsia="Relative NLT Book" w:hAnsi="Relative NLT Book" w:cs="Relative NLT Book"/>
          <w:b/>
          <w:bCs/>
          <w:color w:val="auto"/>
          <w:sz w:val="36"/>
          <w:szCs w:val="36"/>
        </w:rPr>
      </w:pPr>
    </w:p>
    <w:p w14:paraId="6BB89090" w14:textId="2CC3303E" w:rsidR="15E745D3" w:rsidRDefault="15E745D3" w:rsidP="15E745D3">
      <w:pPr>
        <w:tabs>
          <w:tab w:val="clear" w:pos="283"/>
          <w:tab w:val="clear" w:pos="680"/>
          <w:tab w:val="clear" w:pos="964"/>
        </w:tabs>
        <w:spacing w:after="0"/>
        <w:jc w:val="center"/>
        <w:rPr>
          <w:rFonts w:ascii="Relative NLT Book" w:eastAsia="Relative NLT Book" w:hAnsi="Relative NLT Book" w:cs="Relative NLT Book"/>
          <w:b/>
          <w:bCs/>
          <w:color w:val="auto"/>
          <w:sz w:val="36"/>
          <w:szCs w:val="36"/>
        </w:rPr>
      </w:pPr>
    </w:p>
    <w:p w14:paraId="7842435C" w14:textId="44D814C8" w:rsidR="15E745D3" w:rsidRDefault="15E745D3" w:rsidP="15E745D3">
      <w:pPr>
        <w:tabs>
          <w:tab w:val="clear" w:pos="283"/>
          <w:tab w:val="clear" w:pos="680"/>
          <w:tab w:val="clear" w:pos="964"/>
        </w:tabs>
        <w:spacing w:after="0"/>
        <w:jc w:val="center"/>
        <w:rPr>
          <w:rFonts w:ascii="Relative NLT Book" w:eastAsia="Relative NLT Book" w:hAnsi="Relative NLT Book" w:cs="Relative NLT Book"/>
          <w:b/>
          <w:bCs/>
          <w:color w:val="auto"/>
          <w:sz w:val="36"/>
          <w:szCs w:val="36"/>
        </w:rPr>
      </w:pPr>
    </w:p>
    <w:p w14:paraId="68B144E8" w14:textId="37A5A154" w:rsidR="15E745D3" w:rsidRDefault="15E745D3" w:rsidP="15E745D3">
      <w:pPr>
        <w:tabs>
          <w:tab w:val="clear" w:pos="283"/>
          <w:tab w:val="clear" w:pos="680"/>
          <w:tab w:val="clear" w:pos="964"/>
        </w:tabs>
        <w:spacing w:after="0"/>
        <w:jc w:val="center"/>
        <w:rPr>
          <w:rFonts w:ascii="Relative NLT Book" w:eastAsia="Relative NLT Book" w:hAnsi="Relative NLT Book" w:cs="Relative NLT Book"/>
          <w:b/>
          <w:bCs/>
          <w:color w:val="auto"/>
          <w:sz w:val="36"/>
          <w:szCs w:val="36"/>
        </w:rPr>
      </w:pPr>
    </w:p>
    <w:p w14:paraId="46969702" w14:textId="7C1D7658" w:rsidR="15E745D3" w:rsidRDefault="15E745D3" w:rsidP="15E745D3">
      <w:pPr>
        <w:tabs>
          <w:tab w:val="clear" w:pos="283"/>
          <w:tab w:val="clear" w:pos="680"/>
          <w:tab w:val="clear" w:pos="964"/>
        </w:tabs>
        <w:spacing w:after="0"/>
        <w:jc w:val="center"/>
        <w:rPr>
          <w:rFonts w:ascii="Relative NLT Book" w:eastAsia="Relative NLT Book" w:hAnsi="Relative NLT Book" w:cs="Relative NLT Book"/>
          <w:b/>
          <w:bCs/>
          <w:color w:val="auto"/>
          <w:sz w:val="36"/>
          <w:szCs w:val="36"/>
        </w:rPr>
      </w:pPr>
    </w:p>
    <w:p w14:paraId="63694BFE" w14:textId="5D8C5D0E" w:rsidR="00C5453F" w:rsidRPr="00C5453F" w:rsidRDefault="00C5453F" w:rsidP="15E745D3">
      <w:pPr>
        <w:tabs>
          <w:tab w:val="clear" w:pos="283"/>
          <w:tab w:val="clear" w:pos="680"/>
          <w:tab w:val="clear" w:pos="964"/>
        </w:tabs>
        <w:spacing w:after="0"/>
        <w:jc w:val="center"/>
        <w:textAlignment w:val="baseline"/>
        <w:rPr>
          <w:rFonts w:ascii="Relative NLT Book" w:eastAsia="Relative NLT Book" w:hAnsi="Relative NLT Book" w:cs="Relative NLT Book"/>
          <w:color w:val="auto"/>
          <w:sz w:val="36"/>
          <w:szCs w:val="36"/>
          <w:lang w:eastAsia="en-GB"/>
          <w14:ligatures w14:val="none"/>
        </w:rPr>
      </w:pPr>
      <w:r w:rsidRPr="15E745D3">
        <w:rPr>
          <w:rFonts w:ascii="Relative NLT Book" w:eastAsia="Relative NLT Book" w:hAnsi="Relative NLT Book" w:cs="Relative NLT Book"/>
          <w:b/>
          <w:bCs/>
          <w:color w:val="auto"/>
          <w:sz w:val="36"/>
          <w:szCs w:val="36"/>
          <w:lang w:eastAsia="en-GB"/>
          <w14:ligatures w14:val="none"/>
        </w:rPr>
        <w:t xml:space="preserve">Register your interest </w:t>
      </w:r>
      <w:hyperlink r:id="rId12" w:history="1">
        <w:r w:rsidRPr="15E745D3">
          <w:rPr>
            <w:rStyle w:val="Hyperlink"/>
            <w:rFonts w:ascii="Relative NLT Book" w:eastAsia="Relative NLT Book" w:hAnsi="Relative NLT Book" w:cs="Relative NLT Book"/>
            <w:b/>
            <w:bCs/>
            <w:sz w:val="36"/>
            <w:szCs w:val="36"/>
            <w:lang w:eastAsia="en-GB"/>
            <w14:ligatures w14:val="none"/>
          </w:rPr>
          <w:t>here</w:t>
        </w:r>
      </w:hyperlink>
      <w:r w:rsidRPr="15E745D3">
        <w:rPr>
          <w:rFonts w:ascii="Relative NLT Book" w:eastAsia="Relative NLT Book" w:hAnsi="Relative NLT Book" w:cs="Relative NLT Book"/>
          <w:b/>
          <w:bCs/>
          <w:color w:val="auto"/>
          <w:sz w:val="36"/>
          <w:szCs w:val="36"/>
          <w:lang w:eastAsia="en-GB"/>
          <w14:ligatures w14:val="none"/>
        </w:rPr>
        <w:t> </w:t>
      </w:r>
      <w:r w:rsidR="004C517D" w:rsidRPr="15E745D3">
        <w:rPr>
          <w:rFonts w:ascii="Relative NLT Book" w:eastAsia="Relative NLT Book" w:hAnsi="Relative NLT Book" w:cs="Relative NLT Book"/>
          <w:b/>
          <w:bCs/>
          <w:color w:val="EE0000"/>
          <w:sz w:val="36"/>
          <w:szCs w:val="36"/>
          <w:lang w:eastAsia="en-GB"/>
          <w14:ligatures w14:val="none"/>
        </w:rPr>
        <w:t xml:space="preserve"> </w:t>
      </w:r>
    </w:p>
    <w:p w14:paraId="59952FEE" w14:textId="2D9BC300"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p>
    <w:p w14:paraId="59260CEE" w14:textId="325AACE3" w:rsidR="009B3370" w:rsidRDefault="009B3370" w:rsidP="15E745D3">
      <w:pPr>
        <w:tabs>
          <w:tab w:val="clear" w:pos="283"/>
          <w:tab w:val="clear" w:pos="680"/>
          <w:tab w:val="clear" w:pos="964"/>
        </w:tabs>
        <w:spacing w:after="0" w:line="259" w:lineRule="auto"/>
        <w:rPr>
          <w:rFonts w:ascii="Relative NLT Book" w:eastAsia="Relative NLT Book" w:hAnsi="Relative NLT Book" w:cs="Relative NLT Book"/>
          <w:color w:val="auto"/>
          <w:sz w:val="28"/>
          <w:szCs w:val="28"/>
          <w:lang w:eastAsia="en-GB"/>
        </w:rPr>
      </w:pPr>
      <w:r w:rsidRPr="15E745D3">
        <w:rPr>
          <w:rFonts w:ascii="Relative NLT Book" w:eastAsia="Relative NLT Book" w:hAnsi="Relative NLT Book" w:cs="Relative NLT Book"/>
          <w:b/>
          <w:bCs/>
          <w:color w:val="auto"/>
          <w:sz w:val="28"/>
          <w:szCs w:val="28"/>
          <w:lang w:eastAsia="en-GB"/>
          <w14:ligatures w14:val="none"/>
        </w:rPr>
        <w:t>Join one of our free information briefings</w:t>
      </w:r>
      <w:r w:rsidR="2D3B6041" w:rsidRPr="15E745D3">
        <w:rPr>
          <w:rFonts w:ascii="Relative NLT Book" w:eastAsia="Relative NLT Book" w:hAnsi="Relative NLT Book" w:cs="Relative NLT Book"/>
          <w:b/>
          <w:bCs/>
          <w:color w:val="auto"/>
          <w:sz w:val="28"/>
          <w:szCs w:val="28"/>
          <w:lang w:eastAsia="en-GB"/>
          <w14:ligatures w14:val="none"/>
        </w:rPr>
        <w:t xml:space="preserve"> to find out more</w:t>
      </w:r>
      <w:r w:rsidRPr="15E745D3">
        <w:rPr>
          <w:rFonts w:ascii="Relative NLT Book" w:eastAsia="Relative NLT Book" w:hAnsi="Relative NLT Book" w:cs="Relative NLT Book"/>
          <w:color w:val="auto"/>
          <w:sz w:val="28"/>
          <w:szCs w:val="28"/>
          <w:lang w:eastAsia="en-GB"/>
          <w14:ligatures w14:val="none"/>
        </w:rPr>
        <w:t>:</w:t>
      </w:r>
    </w:p>
    <w:p w14:paraId="617A7AD0" w14:textId="20F594FF" w:rsidR="00C5453F" w:rsidRPr="00C5453F" w:rsidRDefault="009B3370"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rPr>
      </w:pPr>
      <w:r w:rsidRPr="15E745D3">
        <w:rPr>
          <w:rFonts w:ascii="Relative NLT Book" w:eastAsia="Relative NLT Book" w:hAnsi="Relative NLT Book" w:cs="Relative NLT Book"/>
          <w:color w:val="auto"/>
          <w:sz w:val="28"/>
          <w:szCs w:val="28"/>
          <w:lang w:eastAsia="en-GB"/>
          <w14:ligatures w14:val="none"/>
        </w:rPr>
        <w:t xml:space="preserve"> </w:t>
      </w:r>
      <w:r w:rsidR="7F4604EA" w:rsidRPr="15E745D3">
        <w:rPr>
          <w:rFonts w:ascii="Relative NLT Book" w:eastAsia="Relative NLT Book" w:hAnsi="Relative NLT Book" w:cs="Relative NLT Book"/>
          <w:color w:val="auto"/>
          <w:sz w:val="28"/>
          <w:szCs w:val="28"/>
        </w:rPr>
        <w:t xml:space="preserve">  </w:t>
      </w:r>
    </w:p>
    <w:p w14:paraId="163956CA" w14:textId="57E1E3B6" w:rsidR="00C5453F" w:rsidRPr="00C5453F" w:rsidRDefault="7F4604EA"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rPr>
      </w:pPr>
      <w:r w:rsidRPr="15E745D3">
        <w:rPr>
          <w:rFonts w:ascii="Relative NLT Book" w:eastAsia="Relative NLT Book" w:hAnsi="Relative NLT Book" w:cs="Relative NLT Book"/>
          <w:color w:val="auto"/>
          <w:sz w:val="28"/>
          <w:szCs w:val="28"/>
        </w:rPr>
        <w:t xml:space="preserve">7th July  2-3pm  </w:t>
      </w:r>
    </w:p>
    <w:p w14:paraId="1821BE8D" w14:textId="085C5BB4" w:rsidR="00C5453F" w:rsidRPr="00C5453F" w:rsidRDefault="7F4604EA"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rPr>
      </w:pPr>
      <w:r w:rsidRPr="15E745D3">
        <w:rPr>
          <w:rFonts w:ascii="Relative NLT Book" w:eastAsia="Relative NLT Book" w:hAnsi="Relative NLT Book" w:cs="Relative NLT Book"/>
          <w:color w:val="auto"/>
          <w:sz w:val="28"/>
          <w:szCs w:val="28"/>
        </w:rPr>
        <w:t xml:space="preserve">14th July  7-8pm </w:t>
      </w:r>
    </w:p>
    <w:p w14:paraId="1496E14B" w14:textId="00EDA8BE" w:rsidR="00C5453F" w:rsidRPr="00C5453F" w:rsidRDefault="7F4604EA"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rPr>
      </w:pPr>
      <w:r w:rsidRPr="15E745D3">
        <w:rPr>
          <w:rFonts w:ascii="Relative NLT Book" w:eastAsia="Relative NLT Book" w:hAnsi="Relative NLT Book" w:cs="Relative NLT Book"/>
          <w:color w:val="auto"/>
          <w:sz w:val="28"/>
          <w:szCs w:val="28"/>
        </w:rPr>
        <w:t xml:space="preserve">8th Sept 2-3pm </w:t>
      </w:r>
    </w:p>
    <w:p w14:paraId="4B5CAEE7" w14:textId="54FFF150" w:rsidR="00C5453F" w:rsidRPr="00C5453F" w:rsidRDefault="7F4604EA"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r w:rsidRPr="15E745D3">
        <w:rPr>
          <w:rFonts w:ascii="Relative NLT Book" w:eastAsia="Relative NLT Book" w:hAnsi="Relative NLT Book" w:cs="Relative NLT Book"/>
          <w:color w:val="auto"/>
          <w:sz w:val="28"/>
          <w:szCs w:val="28"/>
        </w:rPr>
        <w:t>10th Sept 7-8pm</w:t>
      </w:r>
    </w:p>
    <w:p w14:paraId="2599287A" w14:textId="77777777" w:rsidR="009B3370" w:rsidRPr="00C5453F" w:rsidRDefault="009B3370"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14:ligatures w14:val="none"/>
        </w:rPr>
      </w:pPr>
    </w:p>
    <w:p w14:paraId="6E325537" w14:textId="77777777" w:rsidR="00C5453F" w:rsidRPr="00C5453F" w:rsidRDefault="00C5453F" w:rsidP="15E745D3">
      <w:pPr>
        <w:tabs>
          <w:tab w:val="clear" w:pos="283"/>
          <w:tab w:val="clear" w:pos="680"/>
          <w:tab w:val="clear" w:pos="964"/>
        </w:tabs>
        <w:spacing w:after="0"/>
        <w:textAlignment w:val="baseline"/>
        <w:rPr>
          <w:rFonts w:ascii="Relative NLT Book" w:eastAsia="Relative NLT Book" w:hAnsi="Relative NLT Book" w:cs="Relative NLT Book"/>
          <w:color w:val="auto"/>
          <w:sz w:val="28"/>
          <w:szCs w:val="28"/>
          <w:lang w:eastAsia="en-GB"/>
        </w:rPr>
      </w:pPr>
      <w:r w:rsidRPr="15E745D3">
        <w:rPr>
          <w:rFonts w:ascii="Relative NLT Book" w:eastAsia="Relative NLT Book" w:hAnsi="Relative NLT Book" w:cs="Relative NLT Book"/>
          <w:b/>
          <w:bCs/>
          <w:color w:val="auto"/>
          <w:sz w:val="28"/>
          <w:szCs w:val="28"/>
          <w:lang w:eastAsia="en-GB"/>
          <w14:ligatures w14:val="none"/>
        </w:rPr>
        <w:t>Email</w:t>
      </w:r>
      <w:r w:rsidRPr="15E745D3">
        <w:rPr>
          <w:rFonts w:ascii="Relative NLT Book" w:eastAsia="Relative NLT Book" w:hAnsi="Relative NLT Book" w:cs="Relative NLT Book"/>
          <w:color w:val="auto"/>
          <w:sz w:val="28"/>
          <w:szCs w:val="28"/>
          <w:lang w:eastAsia="en-GB"/>
          <w14:ligatures w14:val="none"/>
        </w:rPr>
        <w:t> twitch@literacytrust.org.uk</w:t>
      </w:r>
    </w:p>
    <w:p w14:paraId="6B179F5A" w14:textId="03F18AA4" w:rsidR="00FB4B05" w:rsidRPr="00C5453F" w:rsidRDefault="00FB4B05" w:rsidP="15E745D3">
      <w:pPr>
        <w:pStyle w:val="NoSpacing"/>
        <w:rPr>
          <w:rFonts w:ascii="Relative NLT Book" w:eastAsia="Relative NLT Book" w:hAnsi="Relative NLT Book" w:cs="Relative NLT Book"/>
        </w:rPr>
      </w:pPr>
    </w:p>
    <w:sectPr w:rsidR="00FB4B05" w:rsidRPr="00C5453F" w:rsidSect="00C1211B">
      <w:headerReference w:type="default" r:id="rId13"/>
      <w:footerReference w:type="even" r:id="rId14"/>
      <w:footerReference w:type="default" r:id="rId15"/>
      <w:headerReference w:type="first" r:id="rId16"/>
      <w:footerReference w:type="first" r:id="rId17"/>
      <w:pgSz w:w="11906" w:h="16838"/>
      <w:pgMar w:top="2608" w:right="1304" w:bottom="1191" w:left="130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9FCA4" w14:textId="77777777" w:rsidR="00997EC1" w:rsidRDefault="00997EC1" w:rsidP="0048317E">
      <w:pPr>
        <w:spacing w:after="0"/>
      </w:pPr>
      <w:r>
        <w:separator/>
      </w:r>
    </w:p>
    <w:p w14:paraId="62EE082D" w14:textId="77777777" w:rsidR="00997EC1" w:rsidRDefault="00997EC1"/>
  </w:endnote>
  <w:endnote w:type="continuationSeparator" w:id="0">
    <w:p w14:paraId="3DD5DD59" w14:textId="77777777" w:rsidR="00997EC1" w:rsidRDefault="00997EC1" w:rsidP="0048317E">
      <w:pPr>
        <w:spacing w:after="0"/>
      </w:pPr>
      <w:r>
        <w:continuationSeparator/>
      </w:r>
    </w:p>
    <w:p w14:paraId="50996AA2" w14:textId="77777777" w:rsidR="00997EC1" w:rsidRDefault="00997E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lative NLT Book">
    <w:panose1 w:val="020B0503030402040103"/>
    <w:charset w:val="00"/>
    <w:family w:val="swiss"/>
    <w:notTrueType/>
    <w:pitch w:val="variable"/>
    <w:sig w:usb0="000002C7" w:usb1="00000000" w:usb2="00000000" w:usb3="00000000" w:csb0="0000001F" w:csb1="00000000"/>
  </w:font>
  <w:font w:name="SimSun">
    <w:altName w:val="宋体"/>
    <w:panose1 w:val="02010600030101010101"/>
    <w:charset w:val="86"/>
    <w:family w:val="auto"/>
    <w:pitch w:val="variable"/>
    <w:sig w:usb0="000002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Relative NLT">
    <w:altName w:val="Calibri"/>
    <w:panose1 w:val="00000000000000000000"/>
    <w:charset w:val="00"/>
    <w:family w:val="swiss"/>
    <w:notTrueType/>
    <w:pitch w:val="variable"/>
    <w:sig w:usb0="000002C7" w:usb1="00000000" w:usb2="00000000" w:usb3="00000000" w:csb0="0000001F" w:csb1="00000000"/>
  </w:font>
  <w:font w:name="ApercuMonoPro-Medium">
    <w:altName w:val="Calibri"/>
    <w:charset w:val="4D"/>
    <w:family w:val="auto"/>
    <w:pitch w:val="default"/>
    <w:sig w:usb0="00000003" w:usb1="00000000" w:usb2="00000000" w:usb3="00000000" w:csb0="00000001" w:csb1="00000000"/>
  </w:font>
  <w:font w:name="CircularStd-Book">
    <w:altName w:val="Calibri"/>
    <w:charset w:val="4D"/>
    <w:family w:val="auto"/>
    <w:pitch w:val="default"/>
    <w:sig w:usb0="00000003" w:usb1="00000000" w:usb2="00000000" w:usb3="00000000" w:csb0="00000001" w:csb1="00000000"/>
  </w:font>
  <w:font w:name="RelativeTrial-Book">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 w:fontKey="{8AFF0B14-FAA4-40F0-A37E-583CEFBF1358}"/>
    <w:embedBold r:id="rId2" w:fontKey="{D95C9B84-93C5-41B7-9650-1010319D356B}"/>
  </w:font>
  <w:font w:name="SimHei">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9830366"/>
      <w:docPartObj>
        <w:docPartGallery w:val="Page Numbers (Bottom of Page)"/>
        <w:docPartUnique/>
      </w:docPartObj>
    </w:sdtPr>
    <w:sdtContent>
      <w:p w14:paraId="39D608DF" w14:textId="77777777" w:rsidR="00B9789C" w:rsidRDefault="00B9789C" w:rsidP="15E745D3">
        <w:pPr>
          <w:pStyle w:val="Footer"/>
          <w:framePr w:wrap="none" w:vAnchor="text" w:hAnchor="margin" w:xAlign="right" w:y="1"/>
          <w:rPr>
            <w:rStyle w:val="PageNumber"/>
          </w:rPr>
        </w:pPr>
        <w:r w:rsidRPr="15E745D3">
          <w:rPr>
            <w:rStyle w:val="PageNumber"/>
          </w:rPr>
          <w:fldChar w:fldCharType="begin"/>
        </w:r>
        <w:r w:rsidRPr="15E745D3">
          <w:rPr>
            <w:rStyle w:val="PageNumber"/>
          </w:rPr>
          <w:instrText xml:space="preserve"> PAGE </w:instrText>
        </w:r>
        <w:r w:rsidRPr="15E745D3">
          <w:rPr>
            <w:rStyle w:val="PageNumber"/>
          </w:rPr>
          <w:fldChar w:fldCharType="separate"/>
        </w:r>
        <w:r w:rsidR="15E745D3" w:rsidRPr="15E745D3">
          <w:rPr>
            <w:rStyle w:val="PageNumber"/>
          </w:rPr>
          <w:t>1</w:t>
        </w:r>
        <w:r w:rsidRPr="15E745D3">
          <w:rPr>
            <w:rStyle w:val="PageNumber"/>
          </w:rPr>
          <w:fldChar w:fldCharType="end"/>
        </w:r>
      </w:p>
    </w:sdtContent>
  </w:sdt>
  <w:p w14:paraId="631F23DC" w14:textId="77777777" w:rsidR="00B9789C" w:rsidRDefault="00B9789C" w:rsidP="15E745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01329" w14:textId="77777777" w:rsidR="00B9789C" w:rsidRPr="00B9789C" w:rsidRDefault="00B9789C" w:rsidP="15E745D3">
    <w:pPr>
      <w:pStyle w:val="Footer"/>
      <w:ind w:right="360"/>
    </w:pPr>
    <w:r>
      <w:rPr>
        <w:noProof/>
      </w:rPr>
      <mc:AlternateContent>
        <mc:Choice Requires="wps">
          <w:drawing>
            <wp:anchor distT="0" distB="0" distL="114300" distR="114300" simplePos="0" relativeHeight="251658241" behindDoc="0" locked="0" layoutInCell="1" allowOverlap="1" wp14:anchorId="2F8FBACC" wp14:editId="37FDFAF4">
              <wp:simplePos x="0" y="0"/>
              <wp:positionH relativeFrom="page">
                <wp:posOffset>5515610</wp:posOffset>
              </wp:positionH>
              <wp:positionV relativeFrom="paragraph">
                <wp:posOffset>294640</wp:posOffset>
              </wp:positionV>
              <wp:extent cx="1828800" cy="277200"/>
              <wp:effectExtent l="0" t="0" r="0" b="2540"/>
              <wp:wrapNone/>
              <wp:docPr id="2045633645" name="Text Box 2"/>
              <wp:cNvGraphicFramePr/>
              <a:graphic xmlns:a="http://schemas.openxmlformats.org/drawingml/2006/main">
                <a:graphicData uri="http://schemas.microsoft.com/office/word/2010/wordprocessingShape">
                  <wps:wsp>
                    <wps:cNvSpPr txBox="1"/>
                    <wps:spPr>
                      <a:xfrm>
                        <a:off x="0" y="0"/>
                        <a:ext cx="1828800" cy="277200"/>
                      </a:xfrm>
                      <a:prstGeom prst="rect">
                        <a:avLst/>
                      </a:prstGeom>
                      <a:solidFill>
                        <a:schemeClr val="lt1"/>
                      </a:solidFill>
                      <a:ln w="6350">
                        <a:noFill/>
                      </a:ln>
                    </wps:spPr>
                    <wps:txbx>
                      <w:txbxContent>
                        <w:sdt>
                          <w:sdtPr>
                            <w:rPr>
                              <w:rStyle w:val="PageNumber"/>
                              <w:sz w:val="16"/>
                            </w:rPr>
                            <w:id w:val="1535692723"/>
                            <w:docPartObj>
                              <w:docPartGallery w:val="Page Numbers (Bottom of Page)"/>
                              <w:docPartUnique/>
                            </w:docPartObj>
                          </w:sdtPr>
                          <w:sdtContent>
                            <w:p w14:paraId="0A1923DF" w14:textId="77777777" w:rsidR="00B9789C" w:rsidRPr="00B9789C" w:rsidRDefault="00B9789C" w:rsidP="00B9789C">
                              <w:pPr>
                                <w:pStyle w:val="Footer"/>
                                <w:jc w:val="right"/>
                                <w:rPr>
                                  <w:rStyle w:val="PageNumber"/>
                                  <w:sz w:val="16"/>
                                </w:rPr>
                              </w:pPr>
                              <w:r w:rsidRPr="00B9789C">
                                <w:rPr>
                                  <w:rStyle w:val="PageNumber"/>
                                  <w:sz w:val="16"/>
                                </w:rPr>
                                <w:fldChar w:fldCharType="begin"/>
                              </w:r>
                              <w:r w:rsidRPr="00B9789C">
                                <w:rPr>
                                  <w:rStyle w:val="PageNumber"/>
                                  <w:sz w:val="16"/>
                                </w:rPr>
                                <w:instrText xml:space="preserve"> PAGE </w:instrText>
                              </w:r>
                              <w:r w:rsidRPr="00B9789C">
                                <w:rPr>
                                  <w:rStyle w:val="PageNumber"/>
                                  <w:sz w:val="16"/>
                                </w:rPr>
                                <w:fldChar w:fldCharType="separate"/>
                              </w:r>
                              <w:r w:rsidRPr="00B9789C">
                                <w:rPr>
                                  <w:rStyle w:val="PageNumber"/>
                                  <w:sz w:val="16"/>
                                </w:rPr>
                                <w:t>1</w:t>
                              </w:r>
                              <w:r w:rsidRPr="00B9789C">
                                <w:rPr>
                                  <w:rStyle w:val="PageNumber"/>
                                  <w:sz w:val="16"/>
                                </w:rPr>
                                <w:fldChar w:fldCharType="end"/>
                              </w:r>
                            </w:p>
                          </w:sdtContent>
                        </w:sdt>
                        <w:p w14:paraId="0181C7A1" w14:textId="77777777" w:rsidR="00B9789C" w:rsidRPr="00B9789C" w:rsidRDefault="00B9789C" w:rsidP="00B9789C">
                          <w:pPr>
                            <w:pStyle w:val="Footer"/>
                            <w:jc w:val="right"/>
                          </w:pPr>
                        </w:p>
                      </w:txbxContent>
                    </wps:txbx>
                    <wps:bodyPr rot="0" spcFirstLastPara="0" vertOverflow="overflow" horzOverflow="overflow" vert="horz" wrap="square" lIns="90000" tIns="46800" rIns="90000" bIns="46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type id="_x0000_t202" coordsize="21600,21600" o:spt="202" path="m,l,21600r21600,l21600,xe" w14:anchorId="2F8FBACC">
              <v:stroke joinstyle="miter"/>
              <v:path gradientshapeok="t" o:connecttype="rect"/>
            </v:shapetype>
            <v:shape id="Text Box 2" style="position:absolute;margin-left:434.3pt;margin-top:23.2pt;width:2in;height:2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">
              <v:textbox inset="2.5mm,1.3mm,2.5mm,1.3mm">
                <w:txbxContent>
                  <w:sdt>
                    <w:sdtPr>
                      <w:rPr>
                        <w:rStyle w:val="PageNumber"/>
                        <w:sz w:val="16"/>
                      </w:rPr>
                      <w:id w:val="1535692723"/>
                      <w:docPartObj>
                        <w:docPartGallery w:val="Page Numbers (Bottom of Page)"/>
                        <w:docPartUnique/>
                      </w:docPartObj>
                    </w:sdtPr>
                    <w:sdtEndPr>
                      <w:rPr>
                        <w:rStyle w:val="PageNumber"/>
                      </w:rPr>
                    </w:sdtEndPr>
                    <w:sdtContent>
                      <w:p w:rsidRPr="00B9789C" w:rsidR="00B9789C" w:rsidP="00B9789C" w:rsidRDefault="00B9789C" w14:paraId="0A1923DF" w14:textId="77777777">
                        <w:pPr>
                          <w:pStyle w:val="Footer"/>
                          <w:jc w:val="right"/>
                          <w:rPr>
                            <w:rStyle w:val="PageNumber"/>
                            <w:sz w:val="16"/>
                          </w:rPr>
                        </w:pPr>
                        <w:r w:rsidRPr="00B9789C">
                          <w:rPr>
                            <w:rStyle w:val="PageNumber"/>
                            <w:sz w:val="16"/>
                          </w:rPr>
                          <w:fldChar w:fldCharType="begin"/>
                        </w:r>
                        <w:r w:rsidRPr="00B9789C">
                          <w:rPr>
                            <w:rStyle w:val="PageNumber"/>
                            <w:sz w:val="16"/>
                          </w:rPr>
                          <w:instrText xml:space="preserve"> PAGE </w:instrText>
                        </w:r>
                        <w:r w:rsidRPr="00B9789C">
                          <w:rPr>
                            <w:rStyle w:val="PageNumber"/>
                            <w:sz w:val="16"/>
                          </w:rPr>
                          <w:fldChar w:fldCharType="separate"/>
                        </w:r>
                        <w:r w:rsidRPr="00B9789C">
                          <w:rPr>
                            <w:rStyle w:val="PageNumber"/>
                            <w:sz w:val="16"/>
                          </w:rPr>
                          <w:t>1</w:t>
                        </w:r>
                        <w:r w:rsidRPr="00B9789C">
                          <w:rPr>
                            <w:rStyle w:val="PageNumber"/>
                            <w:sz w:val="16"/>
                          </w:rPr>
                          <w:fldChar w:fldCharType="end"/>
                        </w:r>
                      </w:p>
                    </w:sdtContent>
                  </w:sdt>
                  <w:p w:rsidRPr="00B9789C" w:rsidR="00B9789C" w:rsidP="00B9789C" w:rsidRDefault="00B9789C" w14:paraId="0181C7A1" w14:textId="77777777">
                    <w:pPr>
                      <w:pStyle w:val="Footer"/>
                      <w:jc w:val="right"/>
                    </w:pPr>
                  </w:p>
                </w:txbxContent>
              </v:textbox>
              <w10:wrap anchorx="page"/>
            </v:shape>
          </w:pict>
        </mc:Fallback>
      </mc:AlternateContent>
    </w:r>
    <w:r>
      <w:rPr>
        <w:noProof/>
      </w:rPr>
      <mc:AlternateContent>
        <mc:Choice Requires="wps">
          <w:drawing>
            <wp:anchor distT="0" distB="0" distL="114300" distR="114300" simplePos="0" relativeHeight="251658240" behindDoc="0" locked="0" layoutInCell="1" allowOverlap="1" wp14:anchorId="25912A20" wp14:editId="4D09CC0A">
              <wp:simplePos x="0" y="0"/>
              <wp:positionH relativeFrom="page">
                <wp:posOffset>215900</wp:posOffset>
              </wp:positionH>
              <wp:positionV relativeFrom="page">
                <wp:posOffset>10261600</wp:posOffset>
              </wp:positionV>
              <wp:extent cx="1828800" cy="273600"/>
              <wp:effectExtent l="0" t="0" r="0" b="6350"/>
              <wp:wrapNone/>
              <wp:docPr id="1954531924" name="Text Box 2"/>
              <wp:cNvGraphicFramePr/>
              <a:graphic xmlns:a="http://schemas.openxmlformats.org/drawingml/2006/main">
                <a:graphicData uri="http://schemas.microsoft.com/office/word/2010/wordprocessingShape">
                  <wps:wsp>
                    <wps:cNvSpPr txBox="1"/>
                    <wps:spPr>
                      <a:xfrm>
                        <a:off x="0" y="0"/>
                        <a:ext cx="1828800" cy="273600"/>
                      </a:xfrm>
                      <a:prstGeom prst="rect">
                        <a:avLst/>
                      </a:prstGeom>
                      <a:solidFill>
                        <a:schemeClr val="lt1"/>
                      </a:solidFill>
                      <a:ln w="6350">
                        <a:noFill/>
                      </a:ln>
                    </wps:spPr>
                    <wps:txbx>
                      <w:txbxContent>
                        <w:p w14:paraId="67C2EF3F" w14:textId="77777777" w:rsidR="00B9789C" w:rsidRDefault="00B9789C" w:rsidP="00B9789C">
                          <w:pPr>
                            <w:pStyle w:val="Footer"/>
                          </w:pPr>
                          <w:r w:rsidRPr="00B9789C">
                            <w:t>© National Literacy Trust 2023</w:t>
                          </w:r>
                        </w:p>
                        <w:p w14:paraId="3C612512" w14:textId="77777777" w:rsidR="00B9789C" w:rsidRDefault="00B978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_x0000_s1028" style="position:absolute;margin-left:17pt;margin-top:808pt;width:2in;height:21.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" w14:anchorId="25912A20">
              <v:textbox>
                <w:txbxContent>
                  <w:p w:rsidR="00B9789C" w:rsidP="00B9789C" w:rsidRDefault="00B9789C" w14:paraId="67C2EF3F" w14:textId="77777777">
                    <w:pPr>
                      <w:pStyle w:val="Footer"/>
                    </w:pPr>
                    <w:r w:rsidRPr="00B9789C">
                      <w:t>© National Literacy Trust 2023</w:t>
                    </w:r>
                  </w:p>
                  <w:p w:rsidR="00B9789C" w:rsidRDefault="00B9789C" w14:paraId="3C612512" w14:textId="77777777"/>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95"/>
      <w:gridCol w:w="3095"/>
      <w:gridCol w:w="3095"/>
    </w:tblGrid>
    <w:tr w:rsidR="4F1CF80E" w14:paraId="68D0FDF2" w14:textId="77777777" w:rsidTr="15E745D3">
      <w:trPr>
        <w:trHeight w:val="300"/>
      </w:trPr>
      <w:tc>
        <w:tcPr>
          <w:tcW w:w="3095" w:type="dxa"/>
        </w:tcPr>
        <w:p w14:paraId="7D7BA26D" w14:textId="2A2D1433" w:rsidR="4F1CF80E" w:rsidRDefault="4F1CF80E" w:rsidP="15E745D3">
          <w:pPr>
            <w:pStyle w:val="Header"/>
            <w:ind w:left="-115"/>
          </w:pPr>
        </w:p>
      </w:tc>
      <w:tc>
        <w:tcPr>
          <w:tcW w:w="3095" w:type="dxa"/>
        </w:tcPr>
        <w:p w14:paraId="3D402220" w14:textId="436E32D8" w:rsidR="4F1CF80E" w:rsidRDefault="4F1CF80E" w:rsidP="15E745D3">
          <w:pPr>
            <w:pStyle w:val="Header"/>
            <w:jc w:val="center"/>
          </w:pPr>
        </w:p>
      </w:tc>
      <w:tc>
        <w:tcPr>
          <w:tcW w:w="3095" w:type="dxa"/>
        </w:tcPr>
        <w:p w14:paraId="5D677F2B" w14:textId="3265EC31" w:rsidR="4F1CF80E" w:rsidRDefault="4F1CF80E" w:rsidP="15E745D3">
          <w:pPr>
            <w:pStyle w:val="Header"/>
            <w:ind w:right="-115"/>
            <w:jc w:val="right"/>
          </w:pPr>
        </w:p>
      </w:tc>
    </w:tr>
  </w:tbl>
  <w:p w14:paraId="02B84D63" w14:textId="1FDF1781" w:rsidR="4F1CF80E" w:rsidRDefault="4F1CF80E" w:rsidP="15E74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0CED6" w14:textId="77777777" w:rsidR="00997EC1" w:rsidRDefault="00997EC1" w:rsidP="0048317E">
      <w:pPr>
        <w:spacing w:after="0"/>
      </w:pPr>
      <w:r>
        <w:separator/>
      </w:r>
    </w:p>
    <w:p w14:paraId="205BD391" w14:textId="77777777" w:rsidR="00997EC1" w:rsidRDefault="00997EC1"/>
  </w:footnote>
  <w:footnote w:type="continuationSeparator" w:id="0">
    <w:p w14:paraId="34FBB17E" w14:textId="77777777" w:rsidR="00997EC1" w:rsidRDefault="00997EC1" w:rsidP="0048317E">
      <w:pPr>
        <w:spacing w:after="0"/>
      </w:pPr>
      <w:r>
        <w:continuationSeparator/>
      </w:r>
    </w:p>
    <w:p w14:paraId="36D50637" w14:textId="77777777" w:rsidR="00997EC1" w:rsidRDefault="00997E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506B1" w14:textId="0711673C" w:rsidR="002D59F5" w:rsidRDefault="43471A00">
    <w:pPr>
      <w:pStyle w:val="Header"/>
    </w:pPr>
    <w:r>
      <w:rPr>
        <w:noProof/>
      </w:rPr>
      <mc:AlternateContent>
        <mc:Choice Requires="wpg">
          <w:drawing>
            <wp:inline distT="0" distB="0" distL="114300" distR="114300" wp14:anchorId="76304205" wp14:editId="1EE09471">
              <wp:extent cx="949960" cy="885190"/>
              <wp:effectExtent l="57150" t="0" r="78740" b="10160"/>
              <wp:docPr id="1502192735" name="Group 5"/>
              <wp:cNvGraphicFramePr/>
              <a:graphic xmlns:a="http://schemas.openxmlformats.org/drawingml/2006/main">
                <a:graphicData uri="http://schemas.microsoft.com/office/word/2010/wordprocessingGroup">
                  <wpg:wgp>
                    <wpg:cNvGrpSpPr/>
                    <wpg:grpSpPr>
                      <a:xfrm>
                        <a:off x="0" y="0"/>
                        <a:ext cx="949960" cy="885190"/>
                        <a:chOff x="0" y="0"/>
                        <a:chExt cx="766800" cy="754798"/>
                      </a:xfrm>
                    </wpg:grpSpPr>
                    <wps:wsp>
                      <wps:cNvPr id="326382442" name="Freeform 4">
                        <a:extLst>
                          <a:ext uri="{FF2B5EF4-FFF2-40B4-BE49-F238E27FC236}">
                            <a16:creationId xmlns:a16="http://schemas.microsoft.com/office/drawing/2014/main" id="{89F1DD73-01A0-BE30-05F1-D4EC2B3DCED4}"/>
                          </a:ext>
                        </a:extLst>
                      </wps:cNvPr>
                      <wps:cNvSpPr/>
                      <wps:spPr>
                        <a:xfrm>
                          <a:off x="0" y="0"/>
                          <a:ext cx="766800" cy="622109"/>
                        </a:xfrm>
                        <a:custGeom>
                          <a:avLst/>
                          <a:gdLst>
                            <a:gd name="connsiteX0" fmla="*/ 4257092 w 8514183"/>
                            <a:gd name="connsiteY0" fmla="*/ 345639 h 6924116"/>
                            <a:gd name="connsiteX1" fmla="*/ 3303503 w 8514183"/>
                            <a:gd name="connsiteY1" fmla="*/ 0 h 6924116"/>
                            <a:gd name="connsiteX2" fmla="*/ 0 w 8514183"/>
                            <a:gd name="connsiteY2" fmla="*/ 0 h 6924116"/>
                            <a:gd name="connsiteX3" fmla="*/ 0 w 8514183"/>
                            <a:gd name="connsiteY3" fmla="*/ 6533148 h 6924116"/>
                            <a:gd name="connsiteX4" fmla="*/ 3172953 w 8514183"/>
                            <a:gd name="connsiteY4" fmla="*/ 6533148 h 6924116"/>
                            <a:gd name="connsiteX5" fmla="*/ 4257092 w 8514183"/>
                            <a:gd name="connsiteY5" fmla="*/ 6924116 h 6924116"/>
                            <a:gd name="connsiteX6" fmla="*/ 5341231 w 8514183"/>
                            <a:gd name="connsiteY6" fmla="*/ 6533148 h 6924116"/>
                            <a:gd name="connsiteX7" fmla="*/ 8514184 w 8514183"/>
                            <a:gd name="connsiteY7" fmla="*/ 6533148 h 6924116"/>
                            <a:gd name="connsiteX8" fmla="*/ 8514184 w 8514183"/>
                            <a:gd name="connsiteY8" fmla="*/ 0 h 6924116"/>
                            <a:gd name="connsiteX9" fmla="*/ 5210681 w 8514183"/>
                            <a:gd name="connsiteY9" fmla="*/ 0 h 6924116"/>
                            <a:gd name="connsiteX10" fmla="*/ 4257092 w 8514183"/>
                            <a:gd name="connsiteY10" fmla="*/ 345639 h 6924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514183" h="6924116">
                              <a:moveTo>
                                <a:pt x="4257092" y="345639"/>
                              </a:moveTo>
                              <a:lnTo>
                                <a:pt x="3303503" y="0"/>
                              </a:lnTo>
                              <a:lnTo>
                                <a:pt x="0" y="0"/>
                              </a:lnTo>
                              <a:lnTo>
                                <a:pt x="0" y="6533148"/>
                              </a:lnTo>
                              <a:lnTo>
                                <a:pt x="3172953" y="6533148"/>
                              </a:lnTo>
                              <a:lnTo>
                                <a:pt x="4257092" y="6924116"/>
                              </a:lnTo>
                              <a:lnTo>
                                <a:pt x="5341231" y="6533148"/>
                              </a:lnTo>
                              <a:lnTo>
                                <a:pt x="8514184" y="6533148"/>
                              </a:lnTo>
                              <a:lnTo>
                                <a:pt x="8514184" y="0"/>
                              </a:lnTo>
                              <a:lnTo>
                                <a:pt x="5210681" y="0"/>
                              </a:lnTo>
                              <a:lnTo>
                                <a:pt x="4257092" y="345639"/>
                              </a:lnTo>
                              <a:close/>
                            </a:path>
                          </a:pathLst>
                        </a:custGeom>
                        <a:solidFill>
                          <a:srgbClr val="325BE7"/>
                        </a:solidFill>
                        <a:ln w="56761" cap="flat">
                          <a:noFill/>
                          <a:prstDash val="solid"/>
                          <a:miter/>
                        </a:ln>
                      </wps:spPr>
                      <wps:bodyPr rtlCol="0" anchor="ctr"/>
                    </wps:wsp>
                    <wpg:grpSp>
                      <wpg:cNvPr id="1736761236" name="Graphic 16">
                        <a:extLst>
                          <a:ext uri="{FF2B5EF4-FFF2-40B4-BE49-F238E27FC236}">
                            <a16:creationId xmlns:a16="http://schemas.microsoft.com/office/drawing/2014/main" id="{7DC93663-801C-793D-C4BA-0A5DB1D8F0BF}"/>
                          </a:ext>
                        </a:extLst>
                      </wpg:cNvPr>
                      <wpg:cNvGrpSpPr/>
                      <wpg:grpSpPr>
                        <a:xfrm>
                          <a:off x="62475" y="88033"/>
                          <a:ext cx="632866" cy="410327"/>
                          <a:chOff x="703839" y="997253"/>
                          <a:chExt cx="7027039" cy="4566970"/>
                        </a:xfrm>
                        <a:solidFill>
                          <a:srgbClr val="FFFFFF"/>
                        </a:solidFill>
                      </wpg:grpSpPr>
                      <wps:wsp>
                        <wps:cNvPr id="1084191382" name="Freeform 1084191382">
                          <a:extLst>
                            <a:ext uri="{FF2B5EF4-FFF2-40B4-BE49-F238E27FC236}">
                              <a16:creationId xmlns:a16="http://schemas.microsoft.com/office/drawing/2014/main" id="{DE4B6EF2-90CE-0C38-5D67-B561EEBB10C0}"/>
                            </a:ext>
                          </a:extLst>
                        </wps:cNvPr>
                        <wps:cNvSpPr/>
                        <wps:spPr>
                          <a:xfrm>
                            <a:off x="823037" y="997253"/>
                            <a:ext cx="1038730" cy="1299688"/>
                          </a:xfrm>
                          <a:custGeom>
                            <a:avLst/>
                            <a:gdLst>
                              <a:gd name="connsiteX0" fmla="*/ 0 w 1038730"/>
                              <a:gd name="connsiteY0" fmla="*/ 1280565 h 1299688"/>
                              <a:gd name="connsiteX1" fmla="*/ 0 w 1038730"/>
                              <a:gd name="connsiteY1" fmla="*/ 16999 h 1299688"/>
                              <a:gd name="connsiteX2" fmla="*/ 17028 w 1038730"/>
                              <a:gd name="connsiteY2" fmla="*/ 0 h 1299688"/>
                              <a:gd name="connsiteX3" fmla="*/ 210017 w 1038730"/>
                              <a:gd name="connsiteY3" fmla="*/ 0 h 1299688"/>
                              <a:gd name="connsiteX4" fmla="*/ 238397 w 1038730"/>
                              <a:gd name="connsiteY4" fmla="*/ 16999 h 1299688"/>
                              <a:gd name="connsiteX5" fmla="*/ 806009 w 1038730"/>
                              <a:gd name="connsiteY5" fmla="*/ 906595 h 1299688"/>
                              <a:gd name="connsiteX6" fmla="*/ 806009 w 1038730"/>
                              <a:gd name="connsiteY6" fmla="*/ 16999 h 1299688"/>
                              <a:gd name="connsiteX7" fmla="*/ 823038 w 1038730"/>
                              <a:gd name="connsiteY7" fmla="*/ 0 h 1299688"/>
                              <a:gd name="connsiteX8" fmla="*/ 1021702 w 1038730"/>
                              <a:gd name="connsiteY8" fmla="*/ 0 h 1299688"/>
                              <a:gd name="connsiteX9" fmla="*/ 1038730 w 1038730"/>
                              <a:gd name="connsiteY9" fmla="*/ 16999 h 1299688"/>
                              <a:gd name="connsiteX10" fmla="*/ 1038730 w 1038730"/>
                              <a:gd name="connsiteY10" fmla="*/ 1280565 h 1299688"/>
                              <a:gd name="connsiteX11" fmla="*/ 1021702 w 1038730"/>
                              <a:gd name="connsiteY11" fmla="*/ 1297564 h 1299688"/>
                              <a:gd name="connsiteX12" fmla="*/ 828714 w 1038730"/>
                              <a:gd name="connsiteY12" fmla="*/ 1297564 h 1299688"/>
                              <a:gd name="connsiteX13" fmla="*/ 800333 w 1038730"/>
                              <a:gd name="connsiteY13" fmla="*/ 1280565 h 1299688"/>
                              <a:gd name="connsiteX14" fmla="*/ 232721 w 1038730"/>
                              <a:gd name="connsiteY14" fmla="*/ 390969 h 1299688"/>
                              <a:gd name="connsiteX15" fmla="*/ 232721 w 1038730"/>
                              <a:gd name="connsiteY15" fmla="*/ 1280565 h 1299688"/>
                              <a:gd name="connsiteX16" fmla="*/ 215693 w 1038730"/>
                              <a:gd name="connsiteY16" fmla="*/ 1297564 h 1299688"/>
                              <a:gd name="connsiteX17" fmla="*/ 17028 w 1038730"/>
                              <a:gd name="connsiteY17" fmla="*/ 1297564 h 1299688"/>
                              <a:gd name="connsiteX18" fmla="*/ 0 w 1038730"/>
                              <a:gd name="connsiteY18"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8730" h="1299688">
                                <a:moveTo>
                                  <a:pt x="0" y="1280565"/>
                                </a:moveTo>
                                <a:lnTo>
                                  <a:pt x="0" y="16999"/>
                                </a:lnTo>
                                <a:cubicBezTo>
                                  <a:pt x="0" y="5666"/>
                                  <a:pt x="5676" y="0"/>
                                  <a:pt x="17028" y="0"/>
                                </a:cubicBezTo>
                                <a:lnTo>
                                  <a:pt x="210017" y="0"/>
                                </a:lnTo>
                                <a:cubicBezTo>
                                  <a:pt x="221369" y="0"/>
                                  <a:pt x="232721" y="5666"/>
                                  <a:pt x="238397" y="16999"/>
                                </a:cubicBezTo>
                                <a:lnTo>
                                  <a:pt x="806009" y="906595"/>
                                </a:lnTo>
                                <a:lnTo>
                                  <a:pt x="806009" y="16999"/>
                                </a:lnTo>
                                <a:cubicBezTo>
                                  <a:pt x="806009" y="5666"/>
                                  <a:pt x="811685" y="0"/>
                                  <a:pt x="823038" y="0"/>
                                </a:cubicBezTo>
                                <a:lnTo>
                                  <a:pt x="1021702" y="0"/>
                                </a:lnTo>
                                <a:cubicBezTo>
                                  <a:pt x="1033054" y="0"/>
                                  <a:pt x="1038730" y="5666"/>
                                  <a:pt x="1038730" y="16999"/>
                                </a:cubicBezTo>
                                <a:lnTo>
                                  <a:pt x="1038730" y="1280565"/>
                                </a:lnTo>
                                <a:cubicBezTo>
                                  <a:pt x="1038730" y="1291898"/>
                                  <a:pt x="1033054" y="1297564"/>
                                  <a:pt x="1021702" y="1297564"/>
                                </a:cubicBezTo>
                                <a:lnTo>
                                  <a:pt x="828714" y="1297564"/>
                                </a:lnTo>
                                <a:cubicBezTo>
                                  <a:pt x="817362" y="1297564"/>
                                  <a:pt x="806009" y="1291898"/>
                                  <a:pt x="800333" y="1280565"/>
                                </a:cubicBezTo>
                                <a:lnTo>
                                  <a:pt x="232721" y="390969"/>
                                </a:lnTo>
                                <a:lnTo>
                                  <a:pt x="232721" y="1280565"/>
                                </a:lnTo>
                                <a:cubicBezTo>
                                  <a:pt x="232721" y="1291898"/>
                                  <a:pt x="227045" y="1297564"/>
                                  <a:pt x="215693" y="1297564"/>
                                </a:cubicBezTo>
                                <a:lnTo>
                                  <a:pt x="17028" y="1297564"/>
                                </a:lnTo>
                                <a:cubicBezTo>
                                  <a:pt x="5676" y="1303230"/>
                                  <a:pt x="0" y="1297564"/>
                                  <a:pt x="0" y="1280565"/>
                                </a:cubicBezTo>
                                <a:close/>
                              </a:path>
                            </a:pathLst>
                          </a:custGeom>
                          <a:solidFill>
                            <a:srgbClr val="FFFFFF"/>
                          </a:solidFill>
                          <a:ln w="56761" cap="flat">
                            <a:noFill/>
                            <a:prstDash val="solid"/>
                            <a:miter/>
                          </a:ln>
                        </wps:spPr>
                        <wps:bodyPr rtlCol="0" anchor="ctr"/>
                      </wps:wsp>
                      <wps:wsp>
                        <wps:cNvPr id="467161786" name="Freeform 467161786">
                          <a:extLst>
                            <a:ext uri="{FF2B5EF4-FFF2-40B4-BE49-F238E27FC236}">
                              <a16:creationId xmlns:a16="http://schemas.microsoft.com/office/drawing/2014/main" id="{A0992A93-C96E-833F-8425-F972DBE7B9FC}"/>
                            </a:ext>
                          </a:extLst>
                        </wps:cNvPr>
                        <wps:cNvSpPr/>
                        <wps:spPr>
                          <a:xfrm>
                            <a:off x="2049080" y="1342893"/>
                            <a:ext cx="859321" cy="964000"/>
                          </a:xfrm>
                          <a:custGeom>
                            <a:avLst/>
                            <a:gdLst>
                              <a:gd name="connsiteX0" fmla="*/ 0 w 859321"/>
                              <a:gd name="connsiteY0" fmla="*/ 662947 h 964000"/>
                              <a:gd name="connsiteX1" fmla="*/ 374624 w 859321"/>
                              <a:gd name="connsiteY1" fmla="*/ 351305 h 964000"/>
                              <a:gd name="connsiteX2" fmla="*/ 601669 w 859321"/>
                              <a:gd name="connsiteY2" fmla="*/ 390969 h 964000"/>
                              <a:gd name="connsiteX3" fmla="*/ 601669 w 859321"/>
                              <a:gd name="connsiteY3" fmla="*/ 362638 h 964000"/>
                              <a:gd name="connsiteX4" fmla="*/ 425709 w 859321"/>
                              <a:gd name="connsiteY4" fmla="*/ 203984 h 964000"/>
                              <a:gd name="connsiteX5" fmla="*/ 255426 w 859321"/>
                              <a:gd name="connsiteY5" fmla="*/ 288977 h 964000"/>
                              <a:gd name="connsiteX6" fmla="*/ 227045 w 859321"/>
                              <a:gd name="connsiteY6" fmla="*/ 305976 h 964000"/>
                              <a:gd name="connsiteX7" fmla="*/ 39733 w 859321"/>
                              <a:gd name="connsiteY7" fmla="*/ 305976 h 964000"/>
                              <a:gd name="connsiteX8" fmla="*/ 28381 w 859321"/>
                              <a:gd name="connsiteY8" fmla="*/ 294643 h 964000"/>
                              <a:gd name="connsiteX9" fmla="*/ 28381 w 859321"/>
                              <a:gd name="connsiteY9" fmla="*/ 277644 h 964000"/>
                              <a:gd name="connsiteX10" fmla="*/ 425709 w 859321"/>
                              <a:gd name="connsiteY10" fmla="*/ 0 h 964000"/>
                              <a:gd name="connsiteX11" fmla="*/ 823038 w 859321"/>
                              <a:gd name="connsiteY11" fmla="*/ 356972 h 964000"/>
                              <a:gd name="connsiteX12" fmla="*/ 823038 w 859321"/>
                              <a:gd name="connsiteY12" fmla="*/ 759273 h 964000"/>
                              <a:gd name="connsiteX13" fmla="*/ 857094 w 859321"/>
                              <a:gd name="connsiteY13" fmla="*/ 929259 h 964000"/>
                              <a:gd name="connsiteX14" fmla="*/ 845742 w 859321"/>
                              <a:gd name="connsiteY14" fmla="*/ 946258 h 964000"/>
                              <a:gd name="connsiteX15" fmla="*/ 618697 w 859321"/>
                              <a:gd name="connsiteY15" fmla="*/ 946258 h 964000"/>
                              <a:gd name="connsiteX16" fmla="*/ 601669 w 859321"/>
                              <a:gd name="connsiteY16" fmla="*/ 929259 h 964000"/>
                              <a:gd name="connsiteX17" fmla="*/ 601669 w 859321"/>
                              <a:gd name="connsiteY17" fmla="*/ 872597 h 964000"/>
                              <a:gd name="connsiteX18" fmla="*/ 334891 w 859321"/>
                              <a:gd name="connsiteY18" fmla="*/ 963257 h 964000"/>
                              <a:gd name="connsiteX19" fmla="*/ 0 w 859321"/>
                              <a:gd name="connsiteY19" fmla="*/ 662947 h 964000"/>
                              <a:gd name="connsiteX20" fmla="*/ 601669 w 859321"/>
                              <a:gd name="connsiteY20" fmla="*/ 577954 h 964000"/>
                              <a:gd name="connsiteX21" fmla="*/ 380300 w 859321"/>
                              <a:gd name="connsiteY21" fmla="*/ 538291 h 964000"/>
                              <a:gd name="connsiteX22" fmla="*/ 210017 w 859321"/>
                              <a:gd name="connsiteY22" fmla="*/ 657281 h 964000"/>
                              <a:gd name="connsiteX23" fmla="*/ 374624 w 859321"/>
                              <a:gd name="connsiteY23" fmla="*/ 770605 h 964000"/>
                              <a:gd name="connsiteX24" fmla="*/ 601669 w 859321"/>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1" h="964000">
                                <a:moveTo>
                                  <a:pt x="0" y="662947"/>
                                </a:moveTo>
                                <a:cubicBezTo>
                                  <a:pt x="0" y="458963"/>
                                  <a:pt x="170284" y="351305"/>
                                  <a:pt x="374624" y="351305"/>
                                </a:cubicBezTo>
                                <a:cubicBezTo>
                                  <a:pt x="454090" y="351305"/>
                                  <a:pt x="539232" y="368304"/>
                                  <a:pt x="601669" y="390969"/>
                                </a:cubicBezTo>
                                <a:lnTo>
                                  <a:pt x="601669" y="362638"/>
                                </a:lnTo>
                                <a:cubicBezTo>
                                  <a:pt x="601669" y="271978"/>
                                  <a:pt x="539232" y="203984"/>
                                  <a:pt x="425709" y="203984"/>
                                </a:cubicBezTo>
                                <a:cubicBezTo>
                                  <a:pt x="340567" y="203984"/>
                                  <a:pt x="283806" y="232315"/>
                                  <a:pt x="255426" y="288977"/>
                                </a:cubicBezTo>
                                <a:cubicBezTo>
                                  <a:pt x="244073" y="305976"/>
                                  <a:pt x="238397" y="305976"/>
                                  <a:pt x="227045" y="305976"/>
                                </a:cubicBezTo>
                                <a:lnTo>
                                  <a:pt x="39733" y="305976"/>
                                </a:lnTo>
                                <a:cubicBezTo>
                                  <a:pt x="34057" y="305976"/>
                                  <a:pt x="28381" y="300309"/>
                                  <a:pt x="28381" y="294643"/>
                                </a:cubicBezTo>
                                <a:cubicBezTo>
                                  <a:pt x="28381" y="288977"/>
                                  <a:pt x="28381" y="283311"/>
                                  <a:pt x="28381" y="277644"/>
                                </a:cubicBezTo>
                                <a:cubicBezTo>
                                  <a:pt x="62437" y="124657"/>
                                  <a:pt x="204341" y="0"/>
                                  <a:pt x="425709" y="0"/>
                                </a:cubicBezTo>
                                <a:cubicBezTo>
                                  <a:pt x="664107" y="0"/>
                                  <a:pt x="823038" y="135989"/>
                                  <a:pt x="823038" y="356972"/>
                                </a:cubicBezTo>
                                <a:lnTo>
                                  <a:pt x="823038" y="759273"/>
                                </a:lnTo>
                                <a:cubicBezTo>
                                  <a:pt x="823038" y="838600"/>
                                  <a:pt x="834390" y="883930"/>
                                  <a:pt x="857094" y="929259"/>
                                </a:cubicBezTo>
                                <a:cubicBezTo>
                                  <a:pt x="862771" y="940592"/>
                                  <a:pt x="857094" y="946258"/>
                                  <a:pt x="845742" y="946258"/>
                                </a:cubicBezTo>
                                <a:lnTo>
                                  <a:pt x="618697" y="946258"/>
                                </a:lnTo>
                                <a:cubicBezTo>
                                  <a:pt x="607345" y="946258"/>
                                  <a:pt x="601669" y="940592"/>
                                  <a:pt x="601669" y="929259"/>
                                </a:cubicBezTo>
                                <a:lnTo>
                                  <a:pt x="601669" y="872597"/>
                                </a:lnTo>
                                <a:cubicBezTo>
                                  <a:pt x="544908" y="917927"/>
                                  <a:pt x="471118" y="963257"/>
                                  <a:pt x="334891" y="963257"/>
                                </a:cubicBezTo>
                                <a:cubicBezTo>
                                  <a:pt x="147579" y="974589"/>
                                  <a:pt x="0" y="855599"/>
                                  <a:pt x="0" y="662947"/>
                                </a:cubicBezTo>
                                <a:close/>
                                <a:moveTo>
                                  <a:pt x="601669" y="577954"/>
                                </a:moveTo>
                                <a:cubicBezTo>
                                  <a:pt x="522204" y="555289"/>
                                  <a:pt x="465442" y="538291"/>
                                  <a:pt x="380300" y="538291"/>
                                </a:cubicBezTo>
                                <a:cubicBezTo>
                                  <a:pt x="289482" y="538291"/>
                                  <a:pt x="210017" y="577954"/>
                                  <a:pt x="210017" y="657281"/>
                                </a:cubicBezTo>
                                <a:cubicBezTo>
                                  <a:pt x="210017" y="730942"/>
                                  <a:pt x="272454" y="770605"/>
                                  <a:pt x="374624" y="770605"/>
                                </a:cubicBezTo>
                                <a:cubicBezTo>
                                  <a:pt x="493823" y="770605"/>
                                  <a:pt x="601669" y="696945"/>
                                  <a:pt x="601669" y="577954"/>
                                </a:cubicBezTo>
                                <a:close/>
                              </a:path>
                            </a:pathLst>
                          </a:custGeom>
                          <a:solidFill>
                            <a:srgbClr val="FFFFFF"/>
                          </a:solidFill>
                          <a:ln w="56761" cap="flat">
                            <a:noFill/>
                            <a:prstDash val="solid"/>
                            <a:miter/>
                          </a:ln>
                        </wps:spPr>
                        <wps:bodyPr rtlCol="0" anchor="ctr"/>
                      </wps:wsp>
                      <wps:wsp>
                        <wps:cNvPr id="129235833" name="Freeform 129235833">
                          <a:extLst>
                            <a:ext uri="{FF2B5EF4-FFF2-40B4-BE49-F238E27FC236}">
                              <a16:creationId xmlns:a16="http://schemas.microsoft.com/office/drawing/2014/main" id="{36997FBB-6A25-7C89-6EBA-ED91695B8B2A}"/>
                            </a:ext>
                          </a:extLst>
                        </wps:cNvPr>
                        <wps:cNvSpPr/>
                        <wps:spPr>
                          <a:xfrm>
                            <a:off x="2991316" y="1082246"/>
                            <a:ext cx="715191" cy="1229781"/>
                          </a:xfrm>
                          <a:custGeom>
                            <a:avLst/>
                            <a:gdLst>
                              <a:gd name="connsiteX0" fmla="*/ 175960 w 715191"/>
                              <a:gd name="connsiteY0" fmla="*/ 923593 h 1229781"/>
                              <a:gd name="connsiteX1" fmla="*/ 175960 w 715191"/>
                              <a:gd name="connsiteY1" fmla="*/ 481628 h 1229781"/>
                              <a:gd name="connsiteX2" fmla="*/ 17029 w 715191"/>
                              <a:gd name="connsiteY2" fmla="*/ 481628 h 1229781"/>
                              <a:gd name="connsiteX3" fmla="*/ 0 w 715191"/>
                              <a:gd name="connsiteY3" fmla="*/ 464630 h 1229781"/>
                              <a:gd name="connsiteX4" fmla="*/ 0 w 715191"/>
                              <a:gd name="connsiteY4" fmla="*/ 300310 h 1229781"/>
                              <a:gd name="connsiteX5" fmla="*/ 17029 w 715191"/>
                              <a:gd name="connsiteY5" fmla="*/ 283311 h 1229781"/>
                              <a:gd name="connsiteX6" fmla="*/ 175960 w 715191"/>
                              <a:gd name="connsiteY6" fmla="*/ 283311 h 1229781"/>
                              <a:gd name="connsiteX7" fmla="*/ 175960 w 715191"/>
                              <a:gd name="connsiteY7" fmla="*/ 16999 h 1229781"/>
                              <a:gd name="connsiteX8" fmla="*/ 192988 w 715191"/>
                              <a:gd name="connsiteY8" fmla="*/ 0 h 1229781"/>
                              <a:gd name="connsiteX9" fmla="*/ 380300 w 715191"/>
                              <a:gd name="connsiteY9" fmla="*/ 0 h 1229781"/>
                              <a:gd name="connsiteX10" fmla="*/ 397329 w 715191"/>
                              <a:gd name="connsiteY10" fmla="*/ 16999 h 1229781"/>
                              <a:gd name="connsiteX11" fmla="*/ 397329 w 715191"/>
                              <a:gd name="connsiteY11" fmla="*/ 283311 h 1229781"/>
                              <a:gd name="connsiteX12" fmla="*/ 681135 w 715191"/>
                              <a:gd name="connsiteY12" fmla="*/ 283311 h 1229781"/>
                              <a:gd name="connsiteX13" fmla="*/ 698163 w 715191"/>
                              <a:gd name="connsiteY13" fmla="*/ 300310 h 1229781"/>
                              <a:gd name="connsiteX14" fmla="*/ 698163 w 715191"/>
                              <a:gd name="connsiteY14" fmla="*/ 464630 h 1229781"/>
                              <a:gd name="connsiteX15" fmla="*/ 681135 w 715191"/>
                              <a:gd name="connsiteY15" fmla="*/ 481628 h 1229781"/>
                              <a:gd name="connsiteX16" fmla="*/ 397329 w 715191"/>
                              <a:gd name="connsiteY16" fmla="*/ 481628 h 1229781"/>
                              <a:gd name="connsiteX17" fmla="*/ 397329 w 715191"/>
                              <a:gd name="connsiteY17" fmla="*/ 878264 h 1229781"/>
                              <a:gd name="connsiteX18" fmla="*/ 527880 w 715191"/>
                              <a:gd name="connsiteY18" fmla="*/ 1031251 h 1229781"/>
                              <a:gd name="connsiteX19" fmla="*/ 686811 w 715191"/>
                              <a:gd name="connsiteY19" fmla="*/ 1002920 h 1229781"/>
                              <a:gd name="connsiteX20" fmla="*/ 703839 w 715191"/>
                              <a:gd name="connsiteY20" fmla="*/ 997254 h 1229781"/>
                              <a:gd name="connsiteX21" fmla="*/ 715192 w 715191"/>
                              <a:gd name="connsiteY21" fmla="*/ 1014253 h 1229781"/>
                              <a:gd name="connsiteX22" fmla="*/ 715192 w 715191"/>
                              <a:gd name="connsiteY22" fmla="*/ 1167241 h 1229781"/>
                              <a:gd name="connsiteX23" fmla="*/ 698163 w 715191"/>
                              <a:gd name="connsiteY23" fmla="*/ 1201238 h 1229781"/>
                              <a:gd name="connsiteX24" fmla="*/ 482470 w 715191"/>
                              <a:gd name="connsiteY24" fmla="*/ 1229569 h 1229781"/>
                              <a:gd name="connsiteX25" fmla="*/ 175960 w 715191"/>
                              <a:gd name="connsiteY25" fmla="*/ 923593 h 1229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81">
                                <a:moveTo>
                                  <a:pt x="175960" y="923593"/>
                                </a:moveTo>
                                <a:lnTo>
                                  <a:pt x="175960" y="481628"/>
                                </a:lnTo>
                                <a:lnTo>
                                  <a:pt x="17029" y="481628"/>
                                </a:lnTo>
                                <a:cubicBezTo>
                                  <a:pt x="5676" y="481628"/>
                                  <a:pt x="0" y="475962"/>
                                  <a:pt x="0" y="464630"/>
                                </a:cubicBezTo>
                                <a:lnTo>
                                  <a:pt x="0" y="300310"/>
                                </a:lnTo>
                                <a:cubicBezTo>
                                  <a:pt x="0" y="288977"/>
                                  <a:pt x="5676" y="283311"/>
                                  <a:pt x="17029" y="283311"/>
                                </a:cubicBezTo>
                                <a:lnTo>
                                  <a:pt x="175960" y="283311"/>
                                </a:lnTo>
                                <a:lnTo>
                                  <a:pt x="175960" y="16999"/>
                                </a:lnTo>
                                <a:cubicBezTo>
                                  <a:pt x="175960" y="5666"/>
                                  <a:pt x="181636" y="0"/>
                                  <a:pt x="192988" y="0"/>
                                </a:cubicBezTo>
                                <a:lnTo>
                                  <a:pt x="380300" y="0"/>
                                </a:lnTo>
                                <a:cubicBezTo>
                                  <a:pt x="391653" y="0"/>
                                  <a:pt x="397329" y="5666"/>
                                  <a:pt x="397329" y="16999"/>
                                </a:cubicBezTo>
                                <a:lnTo>
                                  <a:pt x="397329" y="283311"/>
                                </a:lnTo>
                                <a:lnTo>
                                  <a:pt x="681135" y="283311"/>
                                </a:lnTo>
                                <a:cubicBezTo>
                                  <a:pt x="692487" y="283311"/>
                                  <a:pt x="698163" y="288977"/>
                                  <a:pt x="698163" y="300310"/>
                                </a:cubicBezTo>
                                <a:lnTo>
                                  <a:pt x="698163" y="464630"/>
                                </a:lnTo>
                                <a:cubicBezTo>
                                  <a:pt x="698163" y="475962"/>
                                  <a:pt x="692487" y="481628"/>
                                  <a:pt x="681135" y="481628"/>
                                </a:cubicBezTo>
                                <a:lnTo>
                                  <a:pt x="397329" y="481628"/>
                                </a:lnTo>
                                <a:lnTo>
                                  <a:pt x="397329" y="878264"/>
                                </a:lnTo>
                                <a:cubicBezTo>
                                  <a:pt x="397329" y="980256"/>
                                  <a:pt x="431386" y="1031251"/>
                                  <a:pt x="527880" y="1031251"/>
                                </a:cubicBezTo>
                                <a:cubicBezTo>
                                  <a:pt x="584641" y="1031251"/>
                                  <a:pt x="624374" y="1025585"/>
                                  <a:pt x="686811" y="1002920"/>
                                </a:cubicBezTo>
                                <a:cubicBezTo>
                                  <a:pt x="692487" y="1002920"/>
                                  <a:pt x="698163" y="997254"/>
                                  <a:pt x="703839" y="997254"/>
                                </a:cubicBezTo>
                                <a:cubicBezTo>
                                  <a:pt x="715192" y="997254"/>
                                  <a:pt x="715192" y="1002920"/>
                                  <a:pt x="715192" y="1014253"/>
                                </a:cubicBezTo>
                                <a:lnTo>
                                  <a:pt x="715192" y="1167241"/>
                                </a:lnTo>
                                <a:cubicBezTo>
                                  <a:pt x="715192" y="1184239"/>
                                  <a:pt x="715192" y="1195572"/>
                                  <a:pt x="698163" y="1201238"/>
                                </a:cubicBezTo>
                                <a:cubicBezTo>
                                  <a:pt x="641402" y="1223903"/>
                                  <a:pt x="556260" y="1229569"/>
                                  <a:pt x="482470" y="1229569"/>
                                </a:cubicBezTo>
                                <a:cubicBezTo>
                                  <a:pt x="306511" y="1235235"/>
                                  <a:pt x="175960" y="1127577"/>
                                  <a:pt x="175960" y="923593"/>
                                </a:cubicBezTo>
                                <a:close/>
                              </a:path>
                            </a:pathLst>
                          </a:custGeom>
                          <a:solidFill>
                            <a:srgbClr val="FFFFFF"/>
                          </a:solidFill>
                          <a:ln w="56761" cap="flat">
                            <a:noFill/>
                            <a:prstDash val="solid"/>
                            <a:miter/>
                          </a:ln>
                        </wps:spPr>
                        <wps:bodyPr rtlCol="0" anchor="ctr"/>
                      </wps:wsp>
                      <wps:wsp>
                        <wps:cNvPr id="1778006139" name="Freeform 1778006139">
                          <a:extLst>
                            <a:ext uri="{FF2B5EF4-FFF2-40B4-BE49-F238E27FC236}">
                              <a16:creationId xmlns:a16="http://schemas.microsoft.com/office/drawing/2014/main" id="{8DE4FF61-B554-4D4F-DBE5-2945FF04B03F}"/>
                            </a:ext>
                          </a:extLst>
                        </wps:cNvPr>
                        <wps:cNvSpPr/>
                        <wps:spPr>
                          <a:xfrm>
                            <a:off x="3899496" y="997253"/>
                            <a:ext cx="244073" cy="1299688"/>
                          </a:xfrm>
                          <a:custGeom>
                            <a:avLst/>
                            <a:gdLst>
                              <a:gd name="connsiteX0" fmla="*/ 0 w 244073"/>
                              <a:gd name="connsiteY0" fmla="*/ 226649 h 1299688"/>
                              <a:gd name="connsiteX1" fmla="*/ 0 w 244073"/>
                              <a:gd name="connsiteY1" fmla="*/ 16999 h 1299688"/>
                              <a:gd name="connsiteX2" fmla="*/ 17029 w 244073"/>
                              <a:gd name="connsiteY2" fmla="*/ 0 h 1299688"/>
                              <a:gd name="connsiteX3" fmla="*/ 227045 w 244073"/>
                              <a:gd name="connsiteY3" fmla="*/ 0 h 1299688"/>
                              <a:gd name="connsiteX4" fmla="*/ 244073 w 244073"/>
                              <a:gd name="connsiteY4" fmla="*/ 16999 h 1299688"/>
                              <a:gd name="connsiteX5" fmla="*/ 244073 w 244073"/>
                              <a:gd name="connsiteY5" fmla="*/ 226649 h 1299688"/>
                              <a:gd name="connsiteX6" fmla="*/ 227045 w 244073"/>
                              <a:gd name="connsiteY6" fmla="*/ 243647 h 1299688"/>
                              <a:gd name="connsiteX7" fmla="*/ 17029 w 244073"/>
                              <a:gd name="connsiteY7" fmla="*/ 243647 h 1299688"/>
                              <a:gd name="connsiteX8" fmla="*/ 0 w 244073"/>
                              <a:gd name="connsiteY8" fmla="*/ 226649 h 1299688"/>
                              <a:gd name="connsiteX9" fmla="*/ 11353 w 244073"/>
                              <a:gd name="connsiteY9" fmla="*/ 1280565 h 1299688"/>
                              <a:gd name="connsiteX10" fmla="*/ 11353 w 244073"/>
                              <a:gd name="connsiteY10" fmla="*/ 385303 h 1299688"/>
                              <a:gd name="connsiteX11" fmla="*/ 28381 w 244073"/>
                              <a:gd name="connsiteY11" fmla="*/ 368304 h 1299688"/>
                              <a:gd name="connsiteX12" fmla="*/ 215693 w 244073"/>
                              <a:gd name="connsiteY12" fmla="*/ 368304 h 1299688"/>
                              <a:gd name="connsiteX13" fmla="*/ 232721 w 244073"/>
                              <a:gd name="connsiteY13" fmla="*/ 385303 h 1299688"/>
                              <a:gd name="connsiteX14" fmla="*/ 232721 w 244073"/>
                              <a:gd name="connsiteY14" fmla="*/ 1280565 h 1299688"/>
                              <a:gd name="connsiteX15" fmla="*/ 215693 w 244073"/>
                              <a:gd name="connsiteY15" fmla="*/ 1297564 h 1299688"/>
                              <a:gd name="connsiteX16" fmla="*/ 28381 w 244073"/>
                              <a:gd name="connsiteY16" fmla="*/ 1297564 h 1299688"/>
                              <a:gd name="connsiteX17" fmla="*/ 11353 w 244073"/>
                              <a:gd name="connsiteY17"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4073" h="1299688">
                                <a:moveTo>
                                  <a:pt x="0" y="226649"/>
                                </a:moveTo>
                                <a:lnTo>
                                  <a:pt x="0" y="16999"/>
                                </a:lnTo>
                                <a:cubicBezTo>
                                  <a:pt x="0" y="5666"/>
                                  <a:pt x="5676" y="0"/>
                                  <a:pt x="17029" y="0"/>
                                </a:cubicBezTo>
                                <a:lnTo>
                                  <a:pt x="227045" y="0"/>
                                </a:lnTo>
                                <a:cubicBezTo>
                                  <a:pt x="238397" y="0"/>
                                  <a:pt x="244073" y="5666"/>
                                  <a:pt x="244073" y="16999"/>
                                </a:cubicBezTo>
                                <a:lnTo>
                                  <a:pt x="244073" y="226649"/>
                                </a:lnTo>
                                <a:cubicBezTo>
                                  <a:pt x="244073" y="237981"/>
                                  <a:pt x="238397" y="243647"/>
                                  <a:pt x="227045" y="243647"/>
                                </a:cubicBezTo>
                                <a:lnTo>
                                  <a:pt x="17029" y="243647"/>
                                </a:lnTo>
                                <a:cubicBezTo>
                                  <a:pt x="5676" y="243647"/>
                                  <a:pt x="0" y="243647"/>
                                  <a:pt x="0" y="226649"/>
                                </a:cubicBezTo>
                                <a:close/>
                                <a:moveTo>
                                  <a:pt x="11353" y="1280565"/>
                                </a:moveTo>
                                <a:lnTo>
                                  <a:pt x="11353" y="385303"/>
                                </a:lnTo>
                                <a:cubicBezTo>
                                  <a:pt x="11353" y="373970"/>
                                  <a:pt x="17029" y="368304"/>
                                  <a:pt x="28381" y="368304"/>
                                </a:cubicBezTo>
                                <a:lnTo>
                                  <a:pt x="215693" y="368304"/>
                                </a:lnTo>
                                <a:cubicBezTo>
                                  <a:pt x="227045" y="368304"/>
                                  <a:pt x="232721" y="373970"/>
                                  <a:pt x="232721" y="385303"/>
                                </a:cubicBezTo>
                                <a:lnTo>
                                  <a:pt x="232721" y="1280565"/>
                                </a:lnTo>
                                <a:cubicBezTo>
                                  <a:pt x="232721" y="1291898"/>
                                  <a:pt x="227045" y="1297564"/>
                                  <a:pt x="215693" y="1297564"/>
                                </a:cubicBezTo>
                                <a:lnTo>
                                  <a:pt x="28381" y="1297564"/>
                                </a:lnTo>
                                <a:cubicBezTo>
                                  <a:pt x="17029" y="1303230"/>
                                  <a:pt x="11353" y="1297564"/>
                                  <a:pt x="11353" y="1280565"/>
                                </a:cubicBezTo>
                                <a:close/>
                              </a:path>
                            </a:pathLst>
                          </a:custGeom>
                          <a:solidFill>
                            <a:srgbClr val="FFFFFF"/>
                          </a:solidFill>
                          <a:ln w="56761" cap="flat">
                            <a:noFill/>
                            <a:prstDash val="solid"/>
                            <a:miter/>
                          </a:ln>
                        </wps:spPr>
                        <wps:bodyPr rtlCol="0" anchor="ctr"/>
                      </wps:wsp>
                      <wps:wsp>
                        <wps:cNvPr id="1792122602" name="Freeform 1792122602">
                          <a:extLst>
                            <a:ext uri="{FF2B5EF4-FFF2-40B4-BE49-F238E27FC236}">
                              <a16:creationId xmlns:a16="http://schemas.microsoft.com/office/drawing/2014/main" id="{7C2BF1C1-43E4-8F5F-C313-AFDC8B571B8F}"/>
                            </a:ext>
                          </a:extLst>
                        </wps:cNvPr>
                        <wps:cNvSpPr/>
                        <wps:spPr>
                          <a:xfrm>
                            <a:off x="4285472" y="1342893"/>
                            <a:ext cx="998997" cy="974589"/>
                          </a:xfrm>
                          <a:custGeom>
                            <a:avLst/>
                            <a:gdLst>
                              <a:gd name="connsiteX0" fmla="*/ 0 w 998997"/>
                              <a:gd name="connsiteY0" fmla="*/ 487295 h 974589"/>
                              <a:gd name="connsiteX1" fmla="*/ 499499 w 998997"/>
                              <a:gd name="connsiteY1" fmla="*/ 0 h 974589"/>
                              <a:gd name="connsiteX2" fmla="*/ 998997 w 998997"/>
                              <a:gd name="connsiteY2" fmla="*/ 487295 h 974589"/>
                              <a:gd name="connsiteX3" fmla="*/ 499499 w 998997"/>
                              <a:gd name="connsiteY3" fmla="*/ 974589 h 974589"/>
                              <a:gd name="connsiteX4" fmla="*/ 0 w 998997"/>
                              <a:gd name="connsiteY4" fmla="*/ 487295 h 974589"/>
                              <a:gd name="connsiteX5" fmla="*/ 760601 w 998997"/>
                              <a:gd name="connsiteY5" fmla="*/ 487295 h 974589"/>
                              <a:gd name="connsiteX6" fmla="*/ 499499 w 998997"/>
                              <a:gd name="connsiteY6" fmla="*/ 203984 h 974589"/>
                              <a:gd name="connsiteX7" fmla="*/ 238397 w 998997"/>
                              <a:gd name="connsiteY7" fmla="*/ 487295 h 974589"/>
                              <a:gd name="connsiteX8" fmla="*/ 499499 w 998997"/>
                              <a:gd name="connsiteY8" fmla="*/ 770605 h 974589"/>
                              <a:gd name="connsiteX9" fmla="*/ 760601 w 998997"/>
                              <a:gd name="connsiteY9" fmla="*/ 487295 h 97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98997" h="974589">
                                <a:moveTo>
                                  <a:pt x="0" y="487295"/>
                                </a:moveTo>
                                <a:cubicBezTo>
                                  <a:pt x="0" y="203984"/>
                                  <a:pt x="215693" y="0"/>
                                  <a:pt x="499499" y="0"/>
                                </a:cubicBezTo>
                                <a:cubicBezTo>
                                  <a:pt x="783305" y="0"/>
                                  <a:pt x="998997" y="203984"/>
                                  <a:pt x="998997" y="487295"/>
                                </a:cubicBezTo>
                                <a:cubicBezTo>
                                  <a:pt x="998997" y="770605"/>
                                  <a:pt x="783305" y="974589"/>
                                  <a:pt x="499499" y="974589"/>
                                </a:cubicBezTo>
                                <a:cubicBezTo>
                                  <a:pt x="215693" y="974589"/>
                                  <a:pt x="0" y="770605"/>
                                  <a:pt x="0" y="487295"/>
                                </a:cubicBezTo>
                                <a:close/>
                                <a:moveTo>
                                  <a:pt x="760601" y="487295"/>
                                </a:moveTo>
                                <a:cubicBezTo>
                                  <a:pt x="760601" y="317308"/>
                                  <a:pt x="652754" y="203984"/>
                                  <a:pt x="499499" y="203984"/>
                                </a:cubicBezTo>
                                <a:cubicBezTo>
                                  <a:pt x="346243" y="203984"/>
                                  <a:pt x="238397" y="317308"/>
                                  <a:pt x="238397" y="487295"/>
                                </a:cubicBezTo>
                                <a:cubicBezTo>
                                  <a:pt x="238397" y="657281"/>
                                  <a:pt x="346243" y="770605"/>
                                  <a:pt x="499499" y="770605"/>
                                </a:cubicBezTo>
                                <a:cubicBezTo>
                                  <a:pt x="658430" y="770605"/>
                                  <a:pt x="760601" y="657281"/>
                                  <a:pt x="760601" y="487295"/>
                                </a:cubicBezTo>
                                <a:close/>
                              </a:path>
                            </a:pathLst>
                          </a:custGeom>
                          <a:solidFill>
                            <a:srgbClr val="FFFFFF"/>
                          </a:solidFill>
                          <a:ln w="56761" cap="flat">
                            <a:noFill/>
                            <a:prstDash val="solid"/>
                            <a:miter/>
                          </a:ln>
                        </wps:spPr>
                        <wps:bodyPr rtlCol="0" anchor="ctr"/>
                      </wps:wsp>
                      <wps:wsp>
                        <wps:cNvPr id="1064696466" name="Freeform 1064696466">
                          <a:extLst>
                            <a:ext uri="{FF2B5EF4-FFF2-40B4-BE49-F238E27FC236}">
                              <a16:creationId xmlns:a16="http://schemas.microsoft.com/office/drawing/2014/main" id="{A942EC23-B2E5-D9AC-5645-FAB4830941C9}"/>
                            </a:ext>
                          </a:extLst>
                        </wps:cNvPr>
                        <wps:cNvSpPr/>
                        <wps:spPr>
                          <a:xfrm>
                            <a:off x="5426373" y="1348559"/>
                            <a:ext cx="834390" cy="957590"/>
                          </a:xfrm>
                          <a:custGeom>
                            <a:avLst/>
                            <a:gdLst>
                              <a:gd name="connsiteX0" fmla="*/ 0 w 834390"/>
                              <a:gd name="connsiteY0" fmla="*/ 929260 h 957590"/>
                              <a:gd name="connsiteX1" fmla="*/ 0 w 834390"/>
                              <a:gd name="connsiteY1" fmla="*/ 33997 h 957590"/>
                              <a:gd name="connsiteX2" fmla="*/ 17029 w 834390"/>
                              <a:gd name="connsiteY2" fmla="*/ 16999 h 957590"/>
                              <a:gd name="connsiteX3" fmla="*/ 204340 w 834390"/>
                              <a:gd name="connsiteY3" fmla="*/ 16999 h 957590"/>
                              <a:gd name="connsiteX4" fmla="*/ 221369 w 834390"/>
                              <a:gd name="connsiteY4" fmla="*/ 33997 h 957590"/>
                              <a:gd name="connsiteX5" fmla="*/ 221369 w 834390"/>
                              <a:gd name="connsiteY5" fmla="*/ 101992 h 957590"/>
                              <a:gd name="connsiteX6" fmla="*/ 505175 w 834390"/>
                              <a:gd name="connsiteY6" fmla="*/ 0 h 957590"/>
                              <a:gd name="connsiteX7" fmla="*/ 834390 w 834390"/>
                              <a:gd name="connsiteY7" fmla="*/ 317308 h 957590"/>
                              <a:gd name="connsiteX8" fmla="*/ 834390 w 834390"/>
                              <a:gd name="connsiteY8" fmla="*/ 934926 h 957590"/>
                              <a:gd name="connsiteX9" fmla="*/ 817362 w 834390"/>
                              <a:gd name="connsiteY9" fmla="*/ 951924 h 957590"/>
                              <a:gd name="connsiteX10" fmla="*/ 630050 w 834390"/>
                              <a:gd name="connsiteY10" fmla="*/ 951924 h 957590"/>
                              <a:gd name="connsiteX11" fmla="*/ 613021 w 834390"/>
                              <a:gd name="connsiteY11" fmla="*/ 934926 h 957590"/>
                              <a:gd name="connsiteX12" fmla="*/ 613021 w 834390"/>
                              <a:gd name="connsiteY12" fmla="*/ 396635 h 957590"/>
                              <a:gd name="connsiteX13" fmla="*/ 454090 w 834390"/>
                              <a:gd name="connsiteY13" fmla="*/ 203984 h 957590"/>
                              <a:gd name="connsiteX14" fmla="*/ 232721 w 834390"/>
                              <a:gd name="connsiteY14" fmla="*/ 515626 h 957590"/>
                              <a:gd name="connsiteX15" fmla="*/ 232721 w 834390"/>
                              <a:gd name="connsiteY15" fmla="*/ 940592 h 957590"/>
                              <a:gd name="connsiteX16" fmla="*/ 215693 w 834390"/>
                              <a:gd name="connsiteY16" fmla="*/ 957591 h 957590"/>
                              <a:gd name="connsiteX17" fmla="*/ 28381 w 834390"/>
                              <a:gd name="connsiteY17" fmla="*/ 957591 h 957590"/>
                              <a:gd name="connsiteX18" fmla="*/ 0 w 834390"/>
                              <a:gd name="connsiteY18" fmla="*/ 929260 h 957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34390" h="957590">
                                <a:moveTo>
                                  <a:pt x="0" y="929260"/>
                                </a:moveTo>
                                <a:lnTo>
                                  <a:pt x="0" y="33997"/>
                                </a:lnTo>
                                <a:cubicBezTo>
                                  <a:pt x="0" y="22665"/>
                                  <a:pt x="5676" y="16999"/>
                                  <a:pt x="17029" y="16999"/>
                                </a:cubicBezTo>
                                <a:lnTo>
                                  <a:pt x="204340" y="16999"/>
                                </a:lnTo>
                                <a:cubicBezTo>
                                  <a:pt x="215693" y="16999"/>
                                  <a:pt x="221369" y="22665"/>
                                  <a:pt x="221369" y="33997"/>
                                </a:cubicBezTo>
                                <a:lnTo>
                                  <a:pt x="221369" y="101992"/>
                                </a:lnTo>
                                <a:cubicBezTo>
                                  <a:pt x="295159" y="39664"/>
                                  <a:pt x="385977" y="0"/>
                                  <a:pt x="505175" y="0"/>
                                </a:cubicBezTo>
                                <a:cubicBezTo>
                                  <a:pt x="709516" y="0"/>
                                  <a:pt x="834390" y="118991"/>
                                  <a:pt x="834390" y="317308"/>
                                </a:cubicBezTo>
                                <a:lnTo>
                                  <a:pt x="834390" y="934926"/>
                                </a:lnTo>
                                <a:cubicBezTo>
                                  <a:pt x="834390" y="946258"/>
                                  <a:pt x="828714" y="951924"/>
                                  <a:pt x="817362" y="951924"/>
                                </a:cubicBezTo>
                                <a:lnTo>
                                  <a:pt x="630050" y="951924"/>
                                </a:lnTo>
                                <a:cubicBezTo>
                                  <a:pt x="618697" y="951924"/>
                                  <a:pt x="613021" y="946258"/>
                                  <a:pt x="613021" y="934926"/>
                                </a:cubicBezTo>
                                <a:lnTo>
                                  <a:pt x="613021" y="396635"/>
                                </a:lnTo>
                                <a:cubicBezTo>
                                  <a:pt x="613021" y="254980"/>
                                  <a:pt x="556260" y="203984"/>
                                  <a:pt x="454090" y="203984"/>
                                </a:cubicBezTo>
                                <a:cubicBezTo>
                                  <a:pt x="334891" y="203984"/>
                                  <a:pt x="232721" y="294643"/>
                                  <a:pt x="232721" y="515626"/>
                                </a:cubicBezTo>
                                <a:lnTo>
                                  <a:pt x="232721" y="940592"/>
                                </a:lnTo>
                                <a:cubicBezTo>
                                  <a:pt x="232721" y="951924"/>
                                  <a:pt x="227045" y="957591"/>
                                  <a:pt x="215693" y="957591"/>
                                </a:cubicBezTo>
                                <a:lnTo>
                                  <a:pt x="28381" y="957591"/>
                                </a:lnTo>
                                <a:cubicBezTo>
                                  <a:pt x="5676" y="951924"/>
                                  <a:pt x="0" y="946258"/>
                                  <a:pt x="0" y="929260"/>
                                </a:cubicBezTo>
                                <a:close/>
                              </a:path>
                            </a:pathLst>
                          </a:custGeom>
                          <a:solidFill>
                            <a:srgbClr val="FFFFFF"/>
                          </a:solidFill>
                          <a:ln w="56761" cap="flat">
                            <a:noFill/>
                            <a:prstDash val="solid"/>
                            <a:miter/>
                          </a:ln>
                        </wps:spPr>
                        <wps:bodyPr rtlCol="0" anchor="ctr"/>
                      </wps:wsp>
                      <wps:wsp>
                        <wps:cNvPr id="1067470462" name="Freeform 1067470462">
                          <a:extLst>
                            <a:ext uri="{FF2B5EF4-FFF2-40B4-BE49-F238E27FC236}">
                              <a16:creationId xmlns:a16="http://schemas.microsoft.com/office/drawing/2014/main" id="{41D01D84-9BE0-F148-448E-B7F242F7A49E}"/>
                            </a:ext>
                          </a:extLst>
                        </wps:cNvPr>
                        <wps:cNvSpPr/>
                        <wps:spPr>
                          <a:xfrm>
                            <a:off x="6419694" y="1342893"/>
                            <a:ext cx="859320" cy="964000"/>
                          </a:xfrm>
                          <a:custGeom>
                            <a:avLst/>
                            <a:gdLst>
                              <a:gd name="connsiteX0" fmla="*/ 0 w 859320"/>
                              <a:gd name="connsiteY0" fmla="*/ 662947 h 964000"/>
                              <a:gd name="connsiteX1" fmla="*/ 374624 w 859320"/>
                              <a:gd name="connsiteY1" fmla="*/ 351305 h 964000"/>
                              <a:gd name="connsiteX2" fmla="*/ 601668 w 859320"/>
                              <a:gd name="connsiteY2" fmla="*/ 390969 h 964000"/>
                              <a:gd name="connsiteX3" fmla="*/ 601668 w 859320"/>
                              <a:gd name="connsiteY3" fmla="*/ 362638 h 964000"/>
                              <a:gd name="connsiteX4" fmla="*/ 425709 w 859320"/>
                              <a:gd name="connsiteY4" fmla="*/ 203984 h 964000"/>
                              <a:gd name="connsiteX5" fmla="*/ 255426 w 859320"/>
                              <a:gd name="connsiteY5" fmla="*/ 288977 h 964000"/>
                              <a:gd name="connsiteX6" fmla="*/ 227045 w 859320"/>
                              <a:gd name="connsiteY6" fmla="*/ 305976 h 964000"/>
                              <a:gd name="connsiteX7" fmla="*/ 39733 w 859320"/>
                              <a:gd name="connsiteY7" fmla="*/ 305976 h 964000"/>
                              <a:gd name="connsiteX8" fmla="*/ 28381 w 859320"/>
                              <a:gd name="connsiteY8" fmla="*/ 294643 h 964000"/>
                              <a:gd name="connsiteX9" fmla="*/ 28381 w 859320"/>
                              <a:gd name="connsiteY9" fmla="*/ 277644 h 964000"/>
                              <a:gd name="connsiteX10" fmla="*/ 425709 w 859320"/>
                              <a:gd name="connsiteY10" fmla="*/ 0 h 964000"/>
                              <a:gd name="connsiteX11" fmla="*/ 823038 w 859320"/>
                              <a:gd name="connsiteY11" fmla="*/ 356972 h 964000"/>
                              <a:gd name="connsiteX12" fmla="*/ 823038 w 859320"/>
                              <a:gd name="connsiteY12" fmla="*/ 759273 h 964000"/>
                              <a:gd name="connsiteX13" fmla="*/ 857094 w 859320"/>
                              <a:gd name="connsiteY13" fmla="*/ 929259 h 964000"/>
                              <a:gd name="connsiteX14" fmla="*/ 845742 w 859320"/>
                              <a:gd name="connsiteY14" fmla="*/ 946258 h 964000"/>
                              <a:gd name="connsiteX15" fmla="*/ 618697 w 859320"/>
                              <a:gd name="connsiteY15" fmla="*/ 946258 h 964000"/>
                              <a:gd name="connsiteX16" fmla="*/ 601668 w 859320"/>
                              <a:gd name="connsiteY16" fmla="*/ 929259 h 964000"/>
                              <a:gd name="connsiteX17" fmla="*/ 601668 w 859320"/>
                              <a:gd name="connsiteY17" fmla="*/ 872597 h 964000"/>
                              <a:gd name="connsiteX18" fmla="*/ 334891 w 859320"/>
                              <a:gd name="connsiteY18" fmla="*/ 963257 h 964000"/>
                              <a:gd name="connsiteX19" fmla="*/ 0 w 859320"/>
                              <a:gd name="connsiteY19" fmla="*/ 662947 h 964000"/>
                              <a:gd name="connsiteX20" fmla="*/ 601668 w 859320"/>
                              <a:gd name="connsiteY20" fmla="*/ 577954 h 964000"/>
                              <a:gd name="connsiteX21" fmla="*/ 380300 w 859320"/>
                              <a:gd name="connsiteY21" fmla="*/ 538291 h 964000"/>
                              <a:gd name="connsiteX22" fmla="*/ 210016 w 859320"/>
                              <a:gd name="connsiteY22" fmla="*/ 657281 h 964000"/>
                              <a:gd name="connsiteX23" fmla="*/ 374624 w 859320"/>
                              <a:gd name="connsiteY23" fmla="*/ 770605 h 964000"/>
                              <a:gd name="connsiteX24" fmla="*/ 601668 w 859320"/>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0" h="964000">
                                <a:moveTo>
                                  <a:pt x="0" y="662947"/>
                                </a:moveTo>
                                <a:cubicBezTo>
                                  <a:pt x="0" y="458963"/>
                                  <a:pt x="170284" y="351305"/>
                                  <a:pt x="374624" y="351305"/>
                                </a:cubicBezTo>
                                <a:cubicBezTo>
                                  <a:pt x="454090" y="351305"/>
                                  <a:pt x="539232" y="368304"/>
                                  <a:pt x="601668" y="390969"/>
                                </a:cubicBezTo>
                                <a:lnTo>
                                  <a:pt x="601668" y="362638"/>
                                </a:lnTo>
                                <a:cubicBezTo>
                                  <a:pt x="601668" y="271978"/>
                                  <a:pt x="539232" y="203984"/>
                                  <a:pt x="425709" y="203984"/>
                                </a:cubicBezTo>
                                <a:cubicBezTo>
                                  <a:pt x="340567" y="203984"/>
                                  <a:pt x="283806" y="232315"/>
                                  <a:pt x="255426" y="288977"/>
                                </a:cubicBezTo>
                                <a:cubicBezTo>
                                  <a:pt x="244073" y="305976"/>
                                  <a:pt x="238397" y="305976"/>
                                  <a:pt x="227045" y="305976"/>
                                </a:cubicBezTo>
                                <a:lnTo>
                                  <a:pt x="39733" y="305976"/>
                                </a:lnTo>
                                <a:cubicBezTo>
                                  <a:pt x="34056" y="305976"/>
                                  <a:pt x="28381" y="300309"/>
                                  <a:pt x="28381" y="294643"/>
                                </a:cubicBezTo>
                                <a:cubicBezTo>
                                  <a:pt x="28381" y="288977"/>
                                  <a:pt x="28381" y="283311"/>
                                  <a:pt x="28381" y="277644"/>
                                </a:cubicBezTo>
                                <a:cubicBezTo>
                                  <a:pt x="62437" y="124657"/>
                                  <a:pt x="204340" y="0"/>
                                  <a:pt x="425709" y="0"/>
                                </a:cubicBezTo>
                                <a:cubicBezTo>
                                  <a:pt x="664106" y="0"/>
                                  <a:pt x="823038" y="135989"/>
                                  <a:pt x="823038" y="356972"/>
                                </a:cubicBezTo>
                                <a:lnTo>
                                  <a:pt x="823038" y="759273"/>
                                </a:lnTo>
                                <a:cubicBezTo>
                                  <a:pt x="823038" y="838600"/>
                                  <a:pt x="834390" y="883930"/>
                                  <a:pt x="857094" y="929259"/>
                                </a:cubicBezTo>
                                <a:cubicBezTo>
                                  <a:pt x="862770" y="940592"/>
                                  <a:pt x="857094" y="946258"/>
                                  <a:pt x="845742" y="946258"/>
                                </a:cubicBezTo>
                                <a:lnTo>
                                  <a:pt x="618697" y="946258"/>
                                </a:lnTo>
                                <a:cubicBezTo>
                                  <a:pt x="607345" y="946258"/>
                                  <a:pt x="601668" y="940592"/>
                                  <a:pt x="601668" y="929259"/>
                                </a:cubicBezTo>
                                <a:lnTo>
                                  <a:pt x="601668" y="872597"/>
                                </a:lnTo>
                                <a:cubicBezTo>
                                  <a:pt x="544907" y="917927"/>
                                  <a:pt x="471117" y="963257"/>
                                  <a:pt x="334891" y="963257"/>
                                </a:cubicBezTo>
                                <a:cubicBezTo>
                                  <a:pt x="147579" y="974589"/>
                                  <a:pt x="0" y="855599"/>
                                  <a:pt x="0" y="662947"/>
                                </a:cubicBezTo>
                                <a:close/>
                                <a:moveTo>
                                  <a:pt x="601668" y="577954"/>
                                </a:moveTo>
                                <a:cubicBezTo>
                                  <a:pt x="522203" y="555289"/>
                                  <a:pt x="465442" y="538291"/>
                                  <a:pt x="380300" y="538291"/>
                                </a:cubicBezTo>
                                <a:cubicBezTo>
                                  <a:pt x="289482" y="538291"/>
                                  <a:pt x="210016" y="577954"/>
                                  <a:pt x="210016" y="657281"/>
                                </a:cubicBezTo>
                                <a:cubicBezTo>
                                  <a:pt x="210016" y="730942"/>
                                  <a:pt x="272453" y="770605"/>
                                  <a:pt x="374624" y="770605"/>
                                </a:cubicBezTo>
                                <a:cubicBezTo>
                                  <a:pt x="493822" y="770605"/>
                                  <a:pt x="601668" y="696945"/>
                                  <a:pt x="601668" y="577954"/>
                                </a:cubicBezTo>
                                <a:close/>
                              </a:path>
                            </a:pathLst>
                          </a:custGeom>
                          <a:solidFill>
                            <a:srgbClr val="FFFFFF"/>
                          </a:solidFill>
                          <a:ln w="56761" cap="flat">
                            <a:noFill/>
                            <a:prstDash val="solid"/>
                            <a:miter/>
                          </a:ln>
                        </wps:spPr>
                        <wps:bodyPr rtlCol="0" anchor="ctr"/>
                      </wps:wsp>
                      <wps:wsp>
                        <wps:cNvPr id="288665802" name="Freeform 288665802">
                          <a:extLst>
                            <a:ext uri="{FF2B5EF4-FFF2-40B4-BE49-F238E27FC236}">
                              <a16:creationId xmlns:a16="http://schemas.microsoft.com/office/drawing/2014/main" id="{FFB92E8D-82F9-EEBD-231F-BE0ECF6ABEE5}"/>
                            </a:ext>
                          </a:extLst>
                        </wps:cNvPr>
                        <wps:cNvSpPr/>
                        <wps:spPr>
                          <a:xfrm>
                            <a:off x="7464101" y="997253"/>
                            <a:ext cx="221368" cy="1299688"/>
                          </a:xfrm>
                          <a:custGeom>
                            <a:avLst/>
                            <a:gdLst>
                              <a:gd name="connsiteX0" fmla="*/ 0 w 221368"/>
                              <a:gd name="connsiteY0" fmla="*/ 1280565 h 1299688"/>
                              <a:gd name="connsiteX1" fmla="*/ 0 w 221368"/>
                              <a:gd name="connsiteY1" fmla="*/ 16999 h 1299688"/>
                              <a:gd name="connsiteX2" fmla="*/ 17029 w 221368"/>
                              <a:gd name="connsiteY2" fmla="*/ 0 h 1299688"/>
                              <a:gd name="connsiteX3" fmla="*/ 204341 w 221368"/>
                              <a:gd name="connsiteY3" fmla="*/ 0 h 1299688"/>
                              <a:gd name="connsiteX4" fmla="*/ 221368 w 221368"/>
                              <a:gd name="connsiteY4" fmla="*/ 16999 h 1299688"/>
                              <a:gd name="connsiteX5" fmla="*/ 221368 w 221368"/>
                              <a:gd name="connsiteY5" fmla="*/ 1280565 h 1299688"/>
                              <a:gd name="connsiteX6" fmla="*/ 204341 w 221368"/>
                              <a:gd name="connsiteY6" fmla="*/ 1297564 h 1299688"/>
                              <a:gd name="connsiteX7" fmla="*/ 17029 w 221368"/>
                              <a:gd name="connsiteY7" fmla="*/ 1297564 h 1299688"/>
                              <a:gd name="connsiteX8" fmla="*/ 0 w 221368"/>
                              <a:gd name="connsiteY8"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1368" h="1299688">
                                <a:moveTo>
                                  <a:pt x="0" y="1280565"/>
                                </a:moveTo>
                                <a:lnTo>
                                  <a:pt x="0" y="16999"/>
                                </a:lnTo>
                                <a:cubicBezTo>
                                  <a:pt x="0" y="5666"/>
                                  <a:pt x="5676" y="0"/>
                                  <a:pt x="17029" y="0"/>
                                </a:cubicBezTo>
                                <a:lnTo>
                                  <a:pt x="204341" y="0"/>
                                </a:lnTo>
                                <a:cubicBezTo>
                                  <a:pt x="215693" y="0"/>
                                  <a:pt x="221368" y="5666"/>
                                  <a:pt x="221368" y="16999"/>
                                </a:cubicBezTo>
                                <a:lnTo>
                                  <a:pt x="221368" y="1280565"/>
                                </a:lnTo>
                                <a:cubicBezTo>
                                  <a:pt x="221368" y="1291898"/>
                                  <a:pt x="215693" y="1297564"/>
                                  <a:pt x="204341" y="1297564"/>
                                </a:cubicBezTo>
                                <a:lnTo>
                                  <a:pt x="17029" y="1297564"/>
                                </a:lnTo>
                                <a:cubicBezTo>
                                  <a:pt x="5676" y="1303230"/>
                                  <a:pt x="0" y="1297564"/>
                                  <a:pt x="0" y="1280565"/>
                                </a:cubicBezTo>
                                <a:close/>
                              </a:path>
                            </a:pathLst>
                          </a:custGeom>
                          <a:solidFill>
                            <a:srgbClr val="FFFFFF"/>
                          </a:solidFill>
                          <a:ln w="56761" cap="flat">
                            <a:noFill/>
                            <a:prstDash val="solid"/>
                            <a:miter/>
                          </a:ln>
                        </wps:spPr>
                        <wps:bodyPr rtlCol="0" anchor="ctr"/>
                      </wps:wsp>
                      <wps:wsp>
                        <wps:cNvPr id="1682372593" name="Freeform 1682372593">
                          <a:extLst>
                            <a:ext uri="{FF2B5EF4-FFF2-40B4-BE49-F238E27FC236}">
                              <a16:creationId xmlns:a16="http://schemas.microsoft.com/office/drawing/2014/main" id="{892DC31E-DEB0-AB1E-9003-EFCCEEED1456}"/>
                            </a:ext>
                          </a:extLst>
                        </wps:cNvPr>
                        <wps:cNvSpPr/>
                        <wps:spPr>
                          <a:xfrm>
                            <a:off x="823037" y="2617791"/>
                            <a:ext cx="885475" cy="1303229"/>
                          </a:xfrm>
                          <a:custGeom>
                            <a:avLst/>
                            <a:gdLst>
                              <a:gd name="connsiteX0" fmla="*/ 0 w 885475"/>
                              <a:gd name="connsiteY0" fmla="*/ 1280565 h 1303229"/>
                              <a:gd name="connsiteX1" fmla="*/ 0 w 885475"/>
                              <a:gd name="connsiteY1" fmla="*/ 16999 h 1303229"/>
                              <a:gd name="connsiteX2" fmla="*/ 17028 w 885475"/>
                              <a:gd name="connsiteY2" fmla="*/ 0 h 1303229"/>
                              <a:gd name="connsiteX3" fmla="*/ 215693 w 885475"/>
                              <a:gd name="connsiteY3" fmla="*/ 0 h 1303229"/>
                              <a:gd name="connsiteX4" fmla="*/ 232721 w 885475"/>
                              <a:gd name="connsiteY4" fmla="*/ 16999 h 1303229"/>
                              <a:gd name="connsiteX5" fmla="*/ 232721 w 885475"/>
                              <a:gd name="connsiteY5" fmla="*/ 1087914 h 1303229"/>
                              <a:gd name="connsiteX6" fmla="*/ 868447 w 885475"/>
                              <a:gd name="connsiteY6" fmla="*/ 1087914 h 1303229"/>
                              <a:gd name="connsiteX7" fmla="*/ 885475 w 885475"/>
                              <a:gd name="connsiteY7" fmla="*/ 1104912 h 1303229"/>
                              <a:gd name="connsiteX8" fmla="*/ 885475 w 885475"/>
                              <a:gd name="connsiteY8" fmla="*/ 1286231 h 1303229"/>
                              <a:gd name="connsiteX9" fmla="*/ 868447 w 885475"/>
                              <a:gd name="connsiteY9" fmla="*/ 1303230 h 1303229"/>
                              <a:gd name="connsiteX10" fmla="*/ 17028 w 885475"/>
                              <a:gd name="connsiteY10" fmla="*/ 1303230 h 1303229"/>
                              <a:gd name="connsiteX11" fmla="*/ 0 w 885475"/>
                              <a:gd name="connsiteY11" fmla="*/ 1280565 h 130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85475" h="1303229">
                                <a:moveTo>
                                  <a:pt x="0" y="1280565"/>
                                </a:moveTo>
                                <a:lnTo>
                                  <a:pt x="0" y="16999"/>
                                </a:lnTo>
                                <a:cubicBezTo>
                                  <a:pt x="0" y="5667"/>
                                  <a:pt x="5676" y="0"/>
                                  <a:pt x="17028" y="0"/>
                                </a:cubicBezTo>
                                <a:lnTo>
                                  <a:pt x="215693" y="0"/>
                                </a:lnTo>
                                <a:cubicBezTo>
                                  <a:pt x="227045" y="0"/>
                                  <a:pt x="232721" y="5667"/>
                                  <a:pt x="232721" y="16999"/>
                                </a:cubicBezTo>
                                <a:lnTo>
                                  <a:pt x="232721" y="1087914"/>
                                </a:lnTo>
                                <a:lnTo>
                                  <a:pt x="868447" y="1087914"/>
                                </a:lnTo>
                                <a:cubicBezTo>
                                  <a:pt x="879799" y="1087914"/>
                                  <a:pt x="885475" y="1093580"/>
                                  <a:pt x="885475" y="1104912"/>
                                </a:cubicBezTo>
                                <a:lnTo>
                                  <a:pt x="885475" y="1286231"/>
                                </a:lnTo>
                                <a:cubicBezTo>
                                  <a:pt x="885475" y="1297564"/>
                                  <a:pt x="879799" y="1303230"/>
                                  <a:pt x="868447" y="1303230"/>
                                </a:cubicBezTo>
                                <a:lnTo>
                                  <a:pt x="17028" y="1303230"/>
                                </a:lnTo>
                                <a:cubicBezTo>
                                  <a:pt x="5676" y="1303230"/>
                                  <a:pt x="0" y="1297564"/>
                                  <a:pt x="0" y="1280565"/>
                                </a:cubicBezTo>
                                <a:close/>
                              </a:path>
                            </a:pathLst>
                          </a:custGeom>
                          <a:solidFill>
                            <a:srgbClr val="FFFFFF"/>
                          </a:solidFill>
                          <a:ln w="56761" cap="flat">
                            <a:noFill/>
                            <a:prstDash val="solid"/>
                            <a:miter/>
                          </a:ln>
                        </wps:spPr>
                        <wps:bodyPr rtlCol="0" anchor="ctr"/>
                      </wps:wsp>
                      <wps:wsp>
                        <wps:cNvPr id="260664058" name="Freeform 260664058">
                          <a:extLst>
                            <a:ext uri="{FF2B5EF4-FFF2-40B4-BE49-F238E27FC236}">
                              <a16:creationId xmlns:a16="http://schemas.microsoft.com/office/drawing/2014/main" id="{AFD88F2D-F129-ACCF-F869-C271083FE781}"/>
                            </a:ext>
                          </a:extLst>
                        </wps:cNvPr>
                        <wps:cNvSpPr/>
                        <wps:spPr>
                          <a:xfrm>
                            <a:off x="1856092" y="2617791"/>
                            <a:ext cx="244073" cy="1299688"/>
                          </a:xfrm>
                          <a:custGeom>
                            <a:avLst/>
                            <a:gdLst>
                              <a:gd name="connsiteX0" fmla="*/ 0 w 244073"/>
                              <a:gd name="connsiteY0" fmla="*/ 226649 h 1299688"/>
                              <a:gd name="connsiteX1" fmla="*/ 0 w 244073"/>
                              <a:gd name="connsiteY1" fmla="*/ 16999 h 1299688"/>
                              <a:gd name="connsiteX2" fmla="*/ 17028 w 244073"/>
                              <a:gd name="connsiteY2" fmla="*/ 0 h 1299688"/>
                              <a:gd name="connsiteX3" fmla="*/ 227045 w 244073"/>
                              <a:gd name="connsiteY3" fmla="*/ 0 h 1299688"/>
                              <a:gd name="connsiteX4" fmla="*/ 244073 w 244073"/>
                              <a:gd name="connsiteY4" fmla="*/ 16999 h 1299688"/>
                              <a:gd name="connsiteX5" fmla="*/ 244073 w 244073"/>
                              <a:gd name="connsiteY5" fmla="*/ 226649 h 1299688"/>
                              <a:gd name="connsiteX6" fmla="*/ 227045 w 244073"/>
                              <a:gd name="connsiteY6" fmla="*/ 243647 h 1299688"/>
                              <a:gd name="connsiteX7" fmla="*/ 17028 w 244073"/>
                              <a:gd name="connsiteY7" fmla="*/ 243647 h 1299688"/>
                              <a:gd name="connsiteX8" fmla="*/ 0 w 244073"/>
                              <a:gd name="connsiteY8" fmla="*/ 226649 h 1299688"/>
                              <a:gd name="connsiteX9" fmla="*/ 11352 w 244073"/>
                              <a:gd name="connsiteY9" fmla="*/ 1280565 h 1299688"/>
                              <a:gd name="connsiteX10" fmla="*/ 11352 w 244073"/>
                              <a:gd name="connsiteY10" fmla="*/ 385303 h 1299688"/>
                              <a:gd name="connsiteX11" fmla="*/ 28381 w 244073"/>
                              <a:gd name="connsiteY11" fmla="*/ 368304 h 1299688"/>
                              <a:gd name="connsiteX12" fmla="*/ 215693 w 244073"/>
                              <a:gd name="connsiteY12" fmla="*/ 368304 h 1299688"/>
                              <a:gd name="connsiteX13" fmla="*/ 232721 w 244073"/>
                              <a:gd name="connsiteY13" fmla="*/ 385303 h 1299688"/>
                              <a:gd name="connsiteX14" fmla="*/ 232721 w 244073"/>
                              <a:gd name="connsiteY14" fmla="*/ 1280565 h 1299688"/>
                              <a:gd name="connsiteX15" fmla="*/ 215693 w 244073"/>
                              <a:gd name="connsiteY15" fmla="*/ 1297564 h 1299688"/>
                              <a:gd name="connsiteX16" fmla="*/ 28381 w 244073"/>
                              <a:gd name="connsiteY16" fmla="*/ 1297564 h 1299688"/>
                              <a:gd name="connsiteX17" fmla="*/ 11352 w 244073"/>
                              <a:gd name="connsiteY17"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4073" h="1299688">
                                <a:moveTo>
                                  <a:pt x="0" y="226649"/>
                                </a:moveTo>
                                <a:lnTo>
                                  <a:pt x="0" y="16999"/>
                                </a:lnTo>
                                <a:cubicBezTo>
                                  <a:pt x="0" y="5667"/>
                                  <a:pt x="5676" y="0"/>
                                  <a:pt x="17028" y="0"/>
                                </a:cubicBezTo>
                                <a:lnTo>
                                  <a:pt x="227045" y="0"/>
                                </a:lnTo>
                                <a:cubicBezTo>
                                  <a:pt x="238397" y="0"/>
                                  <a:pt x="244073" y="5667"/>
                                  <a:pt x="244073" y="16999"/>
                                </a:cubicBezTo>
                                <a:lnTo>
                                  <a:pt x="244073" y="226649"/>
                                </a:lnTo>
                                <a:cubicBezTo>
                                  <a:pt x="244073" y="237981"/>
                                  <a:pt x="238397" y="243647"/>
                                  <a:pt x="227045" y="243647"/>
                                </a:cubicBezTo>
                                <a:lnTo>
                                  <a:pt x="17028" y="243647"/>
                                </a:lnTo>
                                <a:cubicBezTo>
                                  <a:pt x="5676" y="249314"/>
                                  <a:pt x="0" y="243647"/>
                                  <a:pt x="0" y="226649"/>
                                </a:cubicBezTo>
                                <a:close/>
                                <a:moveTo>
                                  <a:pt x="11352" y="1280565"/>
                                </a:moveTo>
                                <a:lnTo>
                                  <a:pt x="11352" y="385303"/>
                                </a:lnTo>
                                <a:cubicBezTo>
                                  <a:pt x="11352" y="373971"/>
                                  <a:pt x="17028" y="368304"/>
                                  <a:pt x="28381" y="368304"/>
                                </a:cubicBezTo>
                                <a:lnTo>
                                  <a:pt x="215693" y="368304"/>
                                </a:lnTo>
                                <a:cubicBezTo>
                                  <a:pt x="227045" y="368304"/>
                                  <a:pt x="232721" y="373971"/>
                                  <a:pt x="232721" y="385303"/>
                                </a:cubicBezTo>
                                <a:lnTo>
                                  <a:pt x="232721" y="1280565"/>
                                </a:lnTo>
                                <a:cubicBezTo>
                                  <a:pt x="232721" y="1291898"/>
                                  <a:pt x="227045" y="1297564"/>
                                  <a:pt x="215693" y="1297564"/>
                                </a:cubicBezTo>
                                <a:lnTo>
                                  <a:pt x="28381" y="1297564"/>
                                </a:lnTo>
                                <a:cubicBezTo>
                                  <a:pt x="17028" y="1303230"/>
                                  <a:pt x="11352" y="1297564"/>
                                  <a:pt x="11352" y="1280565"/>
                                </a:cubicBezTo>
                                <a:close/>
                              </a:path>
                            </a:pathLst>
                          </a:custGeom>
                          <a:solidFill>
                            <a:srgbClr val="FFFFFF"/>
                          </a:solidFill>
                          <a:ln w="56761" cap="flat">
                            <a:noFill/>
                            <a:prstDash val="solid"/>
                            <a:miter/>
                          </a:ln>
                        </wps:spPr>
                        <wps:bodyPr rtlCol="0" anchor="ctr"/>
                      </wps:wsp>
                      <wps:wsp>
                        <wps:cNvPr id="1185716510" name="Freeform 1185716510">
                          <a:extLst>
                            <a:ext uri="{FF2B5EF4-FFF2-40B4-BE49-F238E27FC236}">
                              <a16:creationId xmlns:a16="http://schemas.microsoft.com/office/drawing/2014/main" id="{B4F9DB2C-26D9-A629-636B-47F11BF3867F}"/>
                            </a:ext>
                          </a:extLst>
                        </wps:cNvPr>
                        <wps:cNvSpPr/>
                        <wps:spPr>
                          <a:xfrm>
                            <a:off x="2236392" y="2702784"/>
                            <a:ext cx="715191" cy="1229781"/>
                          </a:xfrm>
                          <a:custGeom>
                            <a:avLst/>
                            <a:gdLst>
                              <a:gd name="connsiteX0" fmla="*/ 175960 w 715191"/>
                              <a:gd name="connsiteY0" fmla="*/ 923593 h 1229781"/>
                              <a:gd name="connsiteX1" fmla="*/ 175960 w 715191"/>
                              <a:gd name="connsiteY1" fmla="*/ 481628 h 1229781"/>
                              <a:gd name="connsiteX2" fmla="*/ 17028 w 715191"/>
                              <a:gd name="connsiteY2" fmla="*/ 481628 h 1229781"/>
                              <a:gd name="connsiteX3" fmla="*/ 0 w 715191"/>
                              <a:gd name="connsiteY3" fmla="*/ 464630 h 1229781"/>
                              <a:gd name="connsiteX4" fmla="*/ 0 w 715191"/>
                              <a:gd name="connsiteY4" fmla="*/ 300310 h 1229781"/>
                              <a:gd name="connsiteX5" fmla="*/ 17028 w 715191"/>
                              <a:gd name="connsiteY5" fmla="*/ 283311 h 1229781"/>
                              <a:gd name="connsiteX6" fmla="*/ 175960 w 715191"/>
                              <a:gd name="connsiteY6" fmla="*/ 283311 h 1229781"/>
                              <a:gd name="connsiteX7" fmla="*/ 175960 w 715191"/>
                              <a:gd name="connsiteY7" fmla="*/ 16999 h 1229781"/>
                              <a:gd name="connsiteX8" fmla="*/ 192988 w 715191"/>
                              <a:gd name="connsiteY8" fmla="*/ 0 h 1229781"/>
                              <a:gd name="connsiteX9" fmla="*/ 380300 w 715191"/>
                              <a:gd name="connsiteY9" fmla="*/ 0 h 1229781"/>
                              <a:gd name="connsiteX10" fmla="*/ 397329 w 715191"/>
                              <a:gd name="connsiteY10" fmla="*/ 16999 h 1229781"/>
                              <a:gd name="connsiteX11" fmla="*/ 397329 w 715191"/>
                              <a:gd name="connsiteY11" fmla="*/ 283311 h 1229781"/>
                              <a:gd name="connsiteX12" fmla="*/ 681135 w 715191"/>
                              <a:gd name="connsiteY12" fmla="*/ 283311 h 1229781"/>
                              <a:gd name="connsiteX13" fmla="*/ 698163 w 715191"/>
                              <a:gd name="connsiteY13" fmla="*/ 300310 h 1229781"/>
                              <a:gd name="connsiteX14" fmla="*/ 698163 w 715191"/>
                              <a:gd name="connsiteY14" fmla="*/ 464630 h 1229781"/>
                              <a:gd name="connsiteX15" fmla="*/ 681135 w 715191"/>
                              <a:gd name="connsiteY15" fmla="*/ 481628 h 1229781"/>
                              <a:gd name="connsiteX16" fmla="*/ 397329 w 715191"/>
                              <a:gd name="connsiteY16" fmla="*/ 481628 h 1229781"/>
                              <a:gd name="connsiteX17" fmla="*/ 397329 w 715191"/>
                              <a:gd name="connsiteY17" fmla="*/ 878264 h 1229781"/>
                              <a:gd name="connsiteX18" fmla="*/ 527879 w 715191"/>
                              <a:gd name="connsiteY18" fmla="*/ 1031252 h 1229781"/>
                              <a:gd name="connsiteX19" fmla="*/ 686811 w 715191"/>
                              <a:gd name="connsiteY19" fmla="*/ 1002921 h 1229781"/>
                              <a:gd name="connsiteX20" fmla="*/ 703839 w 715191"/>
                              <a:gd name="connsiteY20" fmla="*/ 997254 h 1229781"/>
                              <a:gd name="connsiteX21" fmla="*/ 715191 w 715191"/>
                              <a:gd name="connsiteY21" fmla="*/ 1014253 h 1229781"/>
                              <a:gd name="connsiteX22" fmla="*/ 715191 w 715191"/>
                              <a:gd name="connsiteY22" fmla="*/ 1167241 h 1229781"/>
                              <a:gd name="connsiteX23" fmla="*/ 698163 w 715191"/>
                              <a:gd name="connsiteY23" fmla="*/ 1201238 h 1229781"/>
                              <a:gd name="connsiteX24" fmla="*/ 482470 w 715191"/>
                              <a:gd name="connsiteY24" fmla="*/ 1229569 h 1229781"/>
                              <a:gd name="connsiteX25" fmla="*/ 175960 w 715191"/>
                              <a:gd name="connsiteY25" fmla="*/ 923593 h 1229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81">
                                <a:moveTo>
                                  <a:pt x="175960" y="923593"/>
                                </a:moveTo>
                                <a:lnTo>
                                  <a:pt x="175960" y="481628"/>
                                </a:lnTo>
                                <a:lnTo>
                                  <a:pt x="17028" y="481628"/>
                                </a:lnTo>
                                <a:cubicBezTo>
                                  <a:pt x="5676" y="481628"/>
                                  <a:pt x="0" y="475962"/>
                                  <a:pt x="0" y="464630"/>
                                </a:cubicBezTo>
                                <a:lnTo>
                                  <a:pt x="0" y="300310"/>
                                </a:lnTo>
                                <a:cubicBezTo>
                                  <a:pt x="0" y="288977"/>
                                  <a:pt x="5676" y="283311"/>
                                  <a:pt x="17028" y="283311"/>
                                </a:cubicBezTo>
                                <a:lnTo>
                                  <a:pt x="175960" y="283311"/>
                                </a:lnTo>
                                <a:lnTo>
                                  <a:pt x="175960" y="16999"/>
                                </a:lnTo>
                                <a:cubicBezTo>
                                  <a:pt x="175960" y="5667"/>
                                  <a:pt x="181636" y="0"/>
                                  <a:pt x="192988" y="0"/>
                                </a:cubicBezTo>
                                <a:lnTo>
                                  <a:pt x="380300" y="0"/>
                                </a:lnTo>
                                <a:cubicBezTo>
                                  <a:pt x="391653" y="0"/>
                                  <a:pt x="397329" y="5667"/>
                                  <a:pt x="397329" y="16999"/>
                                </a:cubicBezTo>
                                <a:lnTo>
                                  <a:pt x="397329" y="283311"/>
                                </a:lnTo>
                                <a:lnTo>
                                  <a:pt x="681135" y="283311"/>
                                </a:lnTo>
                                <a:cubicBezTo>
                                  <a:pt x="692487" y="283311"/>
                                  <a:pt x="698163" y="288977"/>
                                  <a:pt x="698163" y="300310"/>
                                </a:cubicBezTo>
                                <a:lnTo>
                                  <a:pt x="698163" y="464630"/>
                                </a:lnTo>
                                <a:cubicBezTo>
                                  <a:pt x="698163" y="475962"/>
                                  <a:pt x="692487" y="481628"/>
                                  <a:pt x="681135" y="481628"/>
                                </a:cubicBezTo>
                                <a:lnTo>
                                  <a:pt x="397329" y="481628"/>
                                </a:lnTo>
                                <a:lnTo>
                                  <a:pt x="397329" y="878264"/>
                                </a:lnTo>
                                <a:cubicBezTo>
                                  <a:pt x="397329" y="980256"/>
                                  <a:pt x="431385" y="1031252"/>
                                  <a:pt x="527879" y="1031252"/>
                                </a:cubicBezTo>
                                <a:cubicBezTo>
                                  <a:pt x="584640" y="1031252"/>
                                  <a:pt x="624374" y="1025586"/>
                                  <a:pt x="686811" y="1002921"/>
                                </a:cubicBezTo>
                                <a:cubicBezTo>
                                  <a:pt x="692487" y="1002921"/>
                                  <a:pt x="698163" y="997254"/>
                                  <a:pt x="703839" y="997254"/>
                                </a:cubicBezTo>
                                <a:cubicBezTo>
                                  <a:pt x="715191" y="997254"/>
                                  <a:pt x="715191" y="1002921"/>
                                  <a:pt x="715191" y="1014253"/>
                                </a:cubicBezTo>
                                <a:lnTo>
                                  <a:pt x="715191" y="1167241"/>
                                </a:lnTo>
                                <a:cubicBezTo>
                                  <a:pt x="715191" y="1184239"/>
                                  <a:pt x="715191" y="1195572"/>
                                  <a:pt x="698163" y="1201238"/>
                                </a:cubicBezTo>
                                <a:cubicBezTo>
                                  <a:pt x="641402" y="1223903"/>
                                  <a:pt x="556260" y="1229569"/>
                                  <a:pt x="482470" y="1229569"/>
                                </a:cubicBezTo>
                                <a:cubicBezTo>
                                  <a:pt x="312187" y="1235235"/>
                                  <a:pt x="175960" y="1127577"/>
                                  <a:pt x="175960" y="923593"/>
                                </a:cubicBezTo>
                                <a:close/>
                              </a:path>
                            </a:pathLst>
                          </a:custGeom>
                          <a:solidFill>
                            <a:srgbClr val="FFFFFF"/>
                          </a:solidFill>
                          <a:ln w="56761" cap="flat">
                            <a:noFill/>
                            <a:prstDash val="solid"/>
                            <a:miter/>
                          </a:ln>
                        </wps:spPr>
                        <wps:bodyPr rtlCol="0" anchor="ctr"/>
                      </wps:wsp>
                      <wps:wsp>
                        <wps:cNvPr id="1830146964" name="Freeform 1830146964">
                          <a:extLst>
                            <a:ext uri="{FF2B5EF4-FFF2-40B4-BE49-F238E27FC236}">
                              <a16:creationId xmlns:a16="http://schemas.microsoft.com/office/drawing/2014/main" id="{136FD615-F6B2-0438-41CC-3E10C5DDEACE}"/>
                            </a:ext>
                          </a:extLst>
                        </wps:cNvPr>
                        <wps:cNvSpPr/>
                        <wps:spPr>
                          <a:xfrm>
                            <a:off x="3053754" y="2963430"/>
                            <a:ext cx="964940" cy="969041"/>
                          </a:xfrm>
                          <a:custGeom>
                            <a:avLst/>
                            <a:gdLst>
                              <a:gd name="connsiteX0" fmla="*/ 0 w 964940"/>
                              <a:gd name="connsiteY0" fmla="*/ 487295 h 969041"/>
                              <a:gd name="connsiteX1" fmla="*/ 482470 w 964940"/>
                              <a:gd name="connsiteY1" fmla="*/ 0 h 969041"/>
                              <a:gd name="connsiteX2" fmla="*/ 964941 w 964940"/>
                              <a:gd name="connsiteY2" fmla="*/ 504293 h 969041"/>
                              <a:gd name="connsiteX3" fmla="*/ 964941 w 964940"/>
                              <a:gd name="connsiteY3" fmla="*/ 538291 h 969041"/>
                              <a:gd name="connsiteX4" fmla="*/ 947912 w 964940"/>
                              <a:gd name="connsiteY4" fmla="*/ 555289 h 969041"/>
                              <a:gd name="connsiteX5" fmla="*/ 238397 w 964940"/>
                              <a:gd name="connsiteY5" fmla="*/ 555289 h 969041"/>
                              <a:gd name="connsiteX6" fmla="*/ 482470 w 964940"/>
                              <a:gd name="connsiteY6" fmla="*/ 770605 h 969041"/>
                              <a:gd name="connsiteX7" fmla="*/ 709515 w 964940"/>
                              <a:gd name="connsiteY7" fmla="*/ 657281 h 969041"/>
                              <a:gd name="connsiteX8" fmla="*/ 737896 w 964940"/>
                              <a:gd name="connsiteY8" fmla="*/ 640282 h 969041"/>
                              <a:gd name="connsiteX9" fmla="*/ 930884 w 964940"/>
                              <a:gd name="connsiteY9" fmla="*/ 640282 h 969041"/>
                              <a:gd name="connsiteX10" fmla="*/ 942236 w 964940"/>
                              <a:gd name="connsiteY10" fmla="*/ 651615 h 969041"/>
                              <a:gd name="connsiteX11" fmla="*/ 936560 w 964940"/>
                              <a:gd name="connsiteY11" fmla="*/ 668613 h 969041"/>
                              <a:gd name="connsiteX12" fmla="*/ 476794 w 964940"/>
                              <a:gd name="connsiteY12" fmla="*/ 968923 h 969041"/>
                              <a:gd name="connsiteX13" fmla="*/ 0 w 964940"/>
                              <a:gd name="connsiteY13" fmla="*/ 487295 h 969041"/>
                              <a:gd name="connsiteX14" fmla="*/ 726543 w 964940"/>
                              <a:gd name="connsiteY14" fmla="*/ 373970 h 969041"/>
                              <a:gd name="connsiteX15" fmla="*/ 482470 w 964940"/>
                              <a:gd name="connsiteY15" fmla="*/ 203984 h 969041"/>
                              <a:gd name="connsiteX16" fmla="*/ 244073 w 964940"/>
                              <a:gd name="connsiteY16" fmla="*/ 373970 h 969041"/>
                              <a:gd name="connsiteX17" fmla="*/ 726543 w 964940"/>
                              <a:gd name="connsiteY17" fmla="*/ 373970 h 969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64940" h="969041">
                                <a:moveTo>
                                  <a:pt x="0" y="487295"/>
                                </a:moveTo>
                                <a:cubicBezTo>
                                  <a:pt x="0" y="198318"/>
                                  <a:pt x="215692" y="0"/>
                                  <a:pt x="482470" y="0"/>
                                </a:cubicBezTo>
                                <a:cubicBezTo>
                                  <a:pt x="788981" y="0"/>
                                  <a:pt x="964941" y="232315"/>
                                  <a:pt x="964941" y="504293"/>
                                </a:cubicBezTo>
                                <a:lnTo>
                                  <a:pt x="964941" y="538291"/>
                                </a:lnTo>
                                <a:cubicBezTo>
                                  <a:pt x="964941" y="549623"/>
                                  <a:pt x="959264" y="555289"/>
                                  <a:pt x="947912" y="555289"/>
                                </a:cubicBezTo>
                                <a:lnTo>
                                  <a:pt x="238397" y="555289"/>
                                </a:lnTo>
                                <a:cubicBezTo>
                                  <a:pt x="255426" y="679946"/>
                                  <a:pt x="346243" y="770605"/>
                                  <a:pt x="482470" y="770605"/>
                                </a:cubicBezTo>
                                <a:cubicBezTo>
                                  <a:pt x="590316" y="770605"/>
                                  <a:pt x="664106" y="736608"/>
                                  <a:pt x="709515" y="657281"/>
                                </a:cubicBezTo>
                                <a:cubicBezTo>
                                  <a:pt x="720867" y="640282"/>
                                  <a:pt x="720867" y="640282"/>
                                  <a:pt x="737896" y="640282"/>
                                </a:cubicBezTo>
                                <a:lnTo>
                                  <a:pt x="930884" y="640282"/>
                                </a:lnTo>
                                <a:cubicBezTo>
                                  <a:pt x="942236" y="640282"/>
                                  <a:pt x="942236" y="645948"/>
                                  <a:pt x="942236" y="651615"/>
                                </a:cubicBezTo>
                                <a:cubicBezTo>
                                  <a:pt x="942236" y="657281"/>
                                  <a:pt x="942236" y="657281"/>
                                  <a:pt x="936560" y="668613"/>
                                </a:cubicBezTo>
                                <a:cubicBezTo>
                                  <a:pt x="857094" y="872597"/>
                                  <a:pt x="703839" y="968923"/>
                                  <a:pt x="476794" y="968923"/>
                                </a:cubicBezTo>
                                <a:cubicBezTo>
                                  <a:pt x="210016" y="974589"/>
                                  <a:pt x="0" y="776271"/>
                                  <a:pt x="0" y="487295"/>
                                </a:cubicBezTo>
                                <a:close/>
                                <a:moveTo>
                                  <a:pt x="726543" y="373970"/>
                                </a:moveTo>
                                <a:cubicBezTo>
                                  <a:pt x="692487" y="271978"/>
                                  <a:pt x="613021" y="203984"/>
                                  <a:pt x="482470" y="203984"/>
                                </a:cubicBezTo>
                                <a:cubicBezTo>
                                  <a:pt x="374624" y="203984"/>
                                  <a:pt x="283806" y="266312"/>
                                  <a:pt x="244073" y="373970"/>
                                </a:cubicBezTo>
                                <a:lnTo>
                                  <a:pt x="726543" y="373970"/>
                                </a:lnTo>
                                <a:close/>
                              </a:path>
                            </a:pathLst>
                          </a:custGeom>
                          <a:solidFill>
                            <a:srgbClr val="FFFFFF"/>
                          </a:solidFill>
                          <a:ln w="56761" cap="flat">
                            <a:noFill/>
                            <a:prstDash val="solid"/>
                            <a:miter/>
                          </a:ln>
                        </wps:spPr>
                        <wps:bodyPr rtlCol="0" anchor="ctr"/>
                      </wps:wsp>
                      <wps:wsp>
                        <wps:cNvPr id="1837888458" name="Freeform 1837888458">
                          <a:extLst>
                            <a:ext uri="{FF2B5EF4-FFF2-40B4-BE49-F238E27FC236}">
                              <a16:creationId xmlns:a16="http://schemas.microsoft.com/office/drawing/2014/main" id="{FAA5FB05-4928-0E4C-CEA3-34A575000881}"/>
                            </a:ext>
                          </a:extLst>
                        </wps:cNvPr>
                        <wps:cNvSpPr/>
                        <wps:spPr>
                          <a:xfrm>
                            <a:off x="4166274" y="2969097"/>
                            <a:ext cx="641401" cy="948382"/>
                          </a:xfrm>
                          <a:custGeom>
                            <a:avLst/>
                            <a:gdLst>
                              <a:gd name="connsiteX0" fmla="*/ 0 w 641401"/>
                              <a:gd name="connsiteY0" fmla="*/ 929260 h 948382"/>
                              <a:gd name="connsiteX1" fmla="*/ 0 w 641401"/>
                              <a:gd name="connsiteY1" fmla="*/ 33997 h 948382"/>
                              <a:gd name="connsiteX2" fmla="*/ 17028 w 641401"/>
                              <a:gd name="connsiteY2" fmla="*/ 16998 h 948382"/>
                              <a:gd name="connsiteX3" fmla="*/ 204340 w 641401"/>
                              <a:gd name="connsiteY3" fmla="*/ 16998 h 948382"/>
                              <a:gd name="connsiteX4" fmla="*/ 221369 w 641401"/>
                              <a:gd name="connsiteY4" fmla="*/ 33997 h 948382"/>
                              <a:gd name="connsiteX5" fmla="*/ 221369 w 641401"/>
                              <a:gd name="connsiteY5" fmla="*/ 84993 h 948382"/>
                              <a:gd name="connsiteX6" fmla="*/ 448414 w 641401"/>
                              <a:gd name="connsiteY6" fmla="*/ 0 h 948382"/>
                              <a:gd name="connsiteX7" fmla="*/ 618697 w 641401"/>
                              <a:gd name="connsiteY7" fmla="*/ 28331 h 948382"/>
                              <a:gd name="connsiteX8" fmla="*/ 641402 w 641401"/>
                              <a:gd name="connsiteY8" fmla="*/ 62328 h 948382"/>
                              <a:gd name="connsiteX9" fmla="*/ 641402 w 641401"/>
                              <a:gd name="connsiteY9" fmla="*/ 237981 h 948382"/>
                              <a:gd name="connsiteX10" fmla="*/ 624374 w 641401"/>
                              <a:gd name="connsiteY10" fmla="*/ 254980 h 948382"/>
                              <a:gd name="connsiteX11" fmla="*/ 613021 w 641401"/>
                              <a:gd name="connsiteY11" fmla="*/ 249314 h 948382"/>
                              <a:gd name="connsiteX12" fmla="*/ 420033 w 641401"/>
                              <a:gd name="connsiteY12" fmla="*/ 198318 h 948382"/>
                              <a:gd name="connsiteX13" fmla="*/ 215692 w 641401"/>
                              <a:gd name="connsiteY13" fmla="*/ 447631 h 948382"/>
                              <a:gd name="connsiteX14" fmla="*/ 215692 w 641401"/>
                              <a:gd name="connsiteY14" fmla="*/ 929260 h 948382"/>
                              <a:gd name="connsiteX15" fmla="*/ 198664 w 641401"/>
                              <a:gd name="connsiteY15" fmla="*/ 946258 h 948382"/>
                              <a:gd name="connsiteX16" fmla="*/ 11352 w 641401"/>
                              <a:gd name="connsiteY16" fmla="*/ 946258 h 948382"/>
                              <a:gd name="connsiteX17" fmla="*/ 0 w 641401"/>
                              <a:gd name="connsiteY17" fmla="*/ 929260 h 948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1401" h="948382">
                                <a:moveTo>
                                  <a:pt x="0" y="929260"/>
                                </a:moveTo>
                                <a:lnTo>
                                  <a:pt x="0" y="33997"/>
                                </a:lnTo>
                                <a:cubicBezTo>
                                  <a:pt x="0" y="22665"/>
                                  <a:pt x="5676" y="16998"/>
                                  <a:pt x="17028" y="16998"/>
                                </a:cubicBezTo>
                                <a:lnTo>
                                  <a:pt x="204340" y="16998"/>
                                </a:lnTo>
                                <a:cubicBezTo>
                                  <a:pt x="215692" y="16998"/>
                                  <a:pt x="221369" y="22665"/>
                                  <a:pt x="221369" y="33997"/>
                                </a:cubicBezTo>
                                <a:lnTo>
                                  <a:pt x="221369" y="84993"/>
                                </a:lnTo>
                                <a:cubicBezTo>
                                  <a:pt x="278130" y="33997"/>
                                  <a:pt x="357595" y="0"/>
                                  <a:pt x="448414" y="0"/>
                                </a:cubicBezTo>
                                <a:cubicBezTo>
                                  <a:pt x="510851" y="0"/>
                                  <a:pt x="567612" y="11332"/>
                                  <a:pt x="618697" y="28331"/>
                                </a:cubicBezTo>
                                <a:cubicBezTo>
                                  <a:pt x="635726" y="33997"/>
                                  <a:pt x="641402" y="45329"/>
                                  <a:pt x="641402" y="62328"/>
                                </a:cubicBezTo>
                                <a:lnTo>
                                  <a:pt x="641402" y="237981"/>
                                </a:lnTo>
                                <a:cubicBezTo>
                                  <a:pt x="641402" y="249314"/>
                                  <a:pt x="635726" y="254980"/>
                                  <a:pt x="624374" y="254980"/>
                                </a:cubicBezTo>
                                <a:cubicBezTo>
                                  <a:pt x="624374" y="254980"/>
                                  <a:pt x="618697" y="254980"/>
                                  <a:pt x="613021" y="249314"/>
                                </a:cubicBezTo>
                                <a:cubicBezTo>
                                  <a:pt x="533556" y="209650"/>
                                  <a:pt x="476794" y="198318"/>
                                  <a:pt x="420033" y="198318"/>
                                </a:cubicBezTo>
                                <a:cubicBezTo>
                                  <a:pt x="300834" y="198318"/>
                                  <a:pt x="215692" y="254980"/>
                                  <a:pt x="215692" y="447631"/>
                                </a:cubicBezTo>
                                <a:lnTo>
                                  <a:pt x="215692" y="929260"/>
                                </a:lnTo>
                                <a:cubicBezTo>
                                  <a:pt x="215692" y="940592"/>
                                  <a:pt x="210016" y="946258"/>
                                  <a:pt x="198664" y="946258"/>
                                </a:cubicBezTo>
                                <a:lnTo>
                                  <a:pt x="11352" y="946258"/>
                                </a:lnTo>
                                <a:cubicBezTo>
                                  <a:pt x="5676" y="951924"/>
                                  <a:pt x="0" y="946258"/>
                                  <a:pt x="0" y="929260"/>
                                </a:cubicBezTo>
                                <a:close/>
                              </a:path>
                            </a:pathLst>
                          </a:custGeom>
                          <a:solidFill>
                            <a:srgbClr val="FFFFFF"/>
                          </a:solidFill>
                          <a:ln w="56761" cap="flat">
                            <a:noFill/>
                            <a:prstDash val="solid"/>
                            <a:miter/>
                          </a:ln>
                        </wps:spPr>
                        <wps:bodyPr rtlCol="0" anchor="ctr"/>
                      </wps:wsp>
                      <wps:wsp>
                        <wps:cNvPr id="743867450" name="Freeform 743867450">
                          <a:extLst>
                            <a:ext uri="{FF2B5EF4-FFF2-40B4-BE49-F238E27FC236}">
                              <a16:creationId xmlns:a16="http://schemas.microsoft.com/office/drawing/2014/main" id="{E7703B1E-A235-60D3-AA8B-C483B6629A71}"/>
                            </a:ext>
                          </a:extLst>
                        </wps:cNvPr>
                        <wps:cNvSpPr/>
                        <wps:spPr>
                          <a:xfrm>
                            <a:off x="4881465" y="2963430"/>
                            <a:ext cx="859321" cy="964000"/>
                          </a:xfrm>
                          <a:custGeom>
                            <a:avLst/>
                            <a:gdLst>
                              <a:gd name="connsiteX0" fmla="*/ 0 w 859321"/>
                              <a:gd name="connsiteY0" fmla="*/ 662947 h 964000"/>
                              <a:gd name="connsiteX1" fmla="*/ 374624 w 859321"/>
                              <a:gd name="connsiteY1" fmla="*/ 351305 h 964000"/>
                              <a:gd name="connsiteX2" fmla="*/ 601669 w 859321"/>
                              <a:gd name="connsiteY2" fmla="*/ 390969 h 964000"/>
                              <a:gd name="connsiteX3" fmla="*/ 601669 w 859321"/>
                              <a:gd name="connsiteY3" fmla="*/ 362638 h 964000"/>
                              <a:gd name="connsiteX4" fmla="*/ 425709 w 859321"/>
                              <a:gd name="connsiteY4" fmla="*/ 203984 h 964000"/>
                              <a:gd name="connsiteX5" fmla="*/ 255426 w 859321"/>
                              <a:gd name="connsiteY5" fmla="*/ 288977 h 964000"/>
                              <a:gd name="connsiteX6" fmla="*/ 227045 w 859321"/>
                              <a:gd name="connsiteY6" fmla="*/ 305975 h 964000"/>
                              <a:gd name="connsiteX7" fmla="*/ 39733 w 859321"/>
                              <a:gd name="connsiteY7" fmla="*/ 305975 h 964000"/>
                              <a:gd name="connsiteX8" fmla="*/ 28381 w 859321"/>
                              <a:gd name="connsiteY8" fmla="*/ 294643 h 964000"/>
                              <a:gd name="connsiteX9" fmla="*/ 28381 w 859321"/>
                              <a:gd name="connsiteY9" fmla="*/ 277644 h 964000"/>
                              <a:gd name="connsiteX10" fmla="*/ 425709 w 859321"/>
                              <a:gd name="connsiteY10" fmla="*/ 0 h 964000"/>
                              <a:gd name="connsiteX11" fmla="*/ 823038 w 859321"/>
                              <a:gd name="connsiteY11" fmla="*/ 356971 h 964000"/>
                              <a:gd name="connsiteX12" fmla="*/ 823038 w 859321"/>
                              <a:gd name="connsiteY12" fmla="*/ 759273 h 964000"/>
                              <a:gd name="connsiteX13" fmla="*/ 857094 w 859321"/>
                              <a:gd name="connsiteY13" fmla="*/ 929259 h 964000"/>
                              <a:gd name="connsiteX14" fmla="*/ 845742 w 859321"/>
                              <a:gd name="connsiteY14" fmla="*/ 946258 h 964000"/>
                              <a:gd name="connsiteX15" fmla="*/ 618697 w 859321"/>
                              <a:gd name="connsiteY15" fmla="*/ 946258 h 964000"/>
                              <a:gd name="connsiteX16" fmla="*/ 601669 w 859321"/>
                              <a:gd name="connsiteY16" fmla="*/ 929259 h 964000"/>
                              <a:gd name="connsiteX17" fmla="*/ 601669 w 859321"/>
                              <a:gd name="connsiteY17" fmla="*/ 872597 h 964000"/>
                              <a:gd name="connsiteX18" fmla="*/ 334891 w 859321"/>
                              <a:gd name="connsiteY18" fmla="*/ 963257 h 964000"/>
                              <a:gd name="connsiteX19" fmla="*/ 0 w 859321"/>
                              <a:gd name="connsiteY19" fmla="*/ 662947 h 964000"/>
                              <a:gd name="connsiteX20" fmla="*/ 607345 w 859321"/>
                              <a:gd name="connsiteY20" fmla="*/ 577954 h 964000"/>
                              <a:gd name="connsiteX21" fmla="*/ 385977 w 859321"/>
                              <a:gd name="connsiteY21" fmla="*/ 538291 h 964000"/>
                              <a:gd name="connsiteX22" fmla="*/ 215693 w 859321"/>
                              <a:gd name="connsiteY22" fmla="*/ 657281 h 964000"/>
                              <a:gd name="connsiteX23" fmla="*/ 380300 w 859321"/>
                              <a:gd name="connsiteY23" fmla="*/ 770605 h 964000"/>
                              <a:gd name="connsiteX24" fmla="*/ 607345 w 859321"/>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1" h="964000">
                                <a:moveTo>
                                  <a:pt x="0" y="662947"/>
                                </a:moveTo>
                                <a:cubicBezTo>
                                  <a:pt x="0" y="458963"/>
                                  <a:pt x="170284" y="351305"/>
                                  <a:pt x="374624" y="351305"/>
                                </a:cubicBezTo>
                                <a:cubicBezTo>
                                  <a:pt x="454090" y="351305"/>
                                  <a:pt x="539232" y="368304"/>
                                  <a:pt x="601669" y="390969"/>
                                </a:cubicBezTo>
                                <a:lnTo>
                                  <a:pt x="601669" y="362638"/>
                                </a:lnTo>
                                <a:cubicBezTo>
                                  <a:pt x="601669" y="271978"/>
                                  <a:pt x="539232" y="203984"/>
                                  <a:pt x="425709" y="203984"/>
                                </a:cubicBezTo>
                                <a:cubicBezTo>
                                  <a:pt x="340567" y="203984"/>
                                  <a:pt x="283806" y="232315"/>
                                  <a:pt x="255426" y="288977"/>
                                </a:cubicBezTo>
                                <a:cubicBezTo>
                                  <a:pt x="244073" y="305975"/>
                                  <a:pt x="238397" y="305975"/>
                                  <a:pt x="227045" y="305975"/>
                                </a:cubicBezTo>
                                <a:lnTo>
                                  <a:pt x="39733" y="305975"/>
                                </a:lnTo>
                                <a:cubicBezTo>
                                  <a:pt x="34057" y="305975"/>
                                  <a:pt x="28381" y="300309"/>
                                  <a:pt x="28381" y="294643"/>
                                </a:cubicBezTo>
                                <a:cubicBezTo>
                                  <a:pt x="28381" y="288977"/>
                                  <a:pt x="28381" y="283311"/>
                                  <a:pt x="28381" y="277644"/>
                                </a:cubicBezTo>
                                <a:cubicBezTo>
                                  <a:pt x="62437" y="124657"/>
                                  <a:pt x="204340" y="0"/>
                                  <a:pt x="425709" y="0"/>
                                </a:cubicBezTo>
                                <a:cubicBezTo>
                                  <a:pt x="664106" y="0"/>
                                  <a:pt x="823038" y="135989"/>
                                  <a:pt x="823038" y="356971"/>
                                </a:cubicBezTo>
                                <a:lnTo>
                                  <a:pt x="823038" y="759273"/>
                                </a:lnTo>
                                <a:cubicBezTo>
                                  <a:pt x="823038" y="838600"/>
                                  <a:pt x="834390" y="883930"/>
                                  <a:pt x="857094" y="929259"/>
                                </a:cubicBezTo>
                                <a:cubicBezTo>
                                  <a:pt x="862770" y="940592"/>
                                  <a:pt x="857094" y="946258"/>
                                  <a:pt x="845742" y="946258"/>
                                </a:cubicBezTo>
                                <a:lnTo>
                                  <a:pt x="618697" y="946258"/>
                                </a:lnTo>
                                <a:cubicBezTo>
                                  <a:pt x="607345" y="946258"/>
                                  <a:pt x="601669" y="940592"/>
                                  <a:pt x="601669" y="929259"/>
                                </a:cubicBezTo>
                                <a:lnTo>
                                  <a:pt x="601669" y="872597"/>
                                </a:lnTo>
                                <a:cubicBezTo>
                                  <a:pt x="544908" y="917927"/>
                                  <a:pt x="471118" y="963257"/>
                                  <a:pt x="334891" y="963257"/>
                                </a:cubicBezTo>
                                <a:cubicBezTo>
                                  <a:pt x="147579" y="974589"/>
                                  <a:pt x="0" y="855599"/>
                                  <a:pt x="0" y="662947"/>
                                </a:cubicBezTo>
                                <a:close/>
                                <a:moveTo>
                                  <a:pt x="607345" y="577954"/>
                                </a:moveTo>
                                <a:cubicBezTo>
                                  <a:pt x="527880" y="555289"/>
                                  <a:pt x="471118" y="538291"/>
                                  <a:pt x="385977" y="538291"/>
                                </a:cubicBezTo>
                                <a:cubicBezTo>
                                  <a:pt x="295158" y="538291"/>
                                  <a:pt x="215693" y="577954"/>
                                  <a:pt x="215693" y="657281"/>
                                </a:cubicBezTo>
                                <a:cubicBezTo>
                                  <a:pt x="215693" y="730942"/>
                                  <a:pt x="278130" y="770605"/>
                                  <a:pt x="380300" y="770605"/>
                                </a:cubicBezTo>
                                <a:cubicBezTo>
                                  <a:pt x="493822" y="776271"/>
                                  <a:pt x="607345" y="696944"/>
                                  <a:pt x="607345" y="577954"/>
                                </a:cubicBezTo>
                                <a:close/>
                              </a:path>
                            </a:pathLst>
                          </a:custGeom>
                          <a:solidFill>
                            <a:srgbClr val="FFFFFF"/>
                          </a:solidFill>
                          <a:ln w="56761" cap="flat">
                            <a:noFill/>
                            <a:prstDash val="solid"/>
                            <a:miter/>
                          </a:ln>
                        </wps:spPr>
                        <wps:bodyPr rtlCol="0" anchor="ctr"/>
                      </wps:wsp>
                      <wps:wsp>
                        <wps:cNvPr id="1472686573" name="Freeform 1472686573">
                          <a:extLst>
                            <a:ext uri="{FF2B5EF4-FFF2-40B4-BE49-F238E27FC236}">
                              <a16:creationId xmlns:a16="http://schemas.microsoft.com/office/drawing/2014/main" id="{B97B74EF-554E-D6AE-5989-9E3FB8C7EEA5}"/>
                            </a:ext>
                          </a:extLst>
                        </wps:cNvPr>
                        <wps:cNvSpPr/>
                        <wps:spPr>
                          <a:xfrm>
                            <a:off x="5840730" y="2963430"/>
                            <a:ext cx="933110" cy="963731"/>
                          </a:xfrm>
                          <a:custGeom>
                            <a:avLst/>
                            <a:gdLst>
                              <a:gd name="connsiteX0" fmla="*/ 0 w 933110"/>
                              <a:gd name="connsiteY0" fmla="*/ 487295 h 963731"/>
                              <a:gd name="connsiteX1" fmla="*/ 488146 w 933110"/>
                              <a:gd name="connsiteY1" fmla="*/ 0 h 963731"/>
                              <a:gd name="connsiteX2" fmla="*/ 930884 w 933110"/>
                              <a:gd name="connsiteY2" fmla="*/ 339973 h 963731"/>
                              <a:gd name="connsiteX3" fmla="*/ 919532 w 933110"/>
                              <a:gd name="connsiteY3" fmla="*/ 362638 h 963731"/>
                              <a:gd name="connsiteX4" fmla="*/ 737896 w 933110"/>
                              <a:gd name="connsiteY4" fmla="*/ 362638 h 963731"/>
                              <a:gd name="connsiteX5" fmla="*/ 709515 w 933110"/>
                              <a:gd name="connsiteY5" fmla="*/ 345639 h 963731"/>
                              <a:gd name="connsiteX6" fmla="*/ 488146 w 933110"/>
                              <a:gd name="connsiteY6" fmla="*/ 198318 h 963731"/>
                              <a:gd name="connsiteX7" fmla="*/ 238397 w 933110"/>
                              <a:gd name="connsiteY7" fmla="*/ 481628 h 963731"/>
                              <a:gd name="connsiteX8" fmla="*/ 488146 w 933110"/>
                              <a:gd name="connsiteY8" fmla="*/ 764939 h 963731"/>
                              <a:gd name="connsiteX9" fmla="*/ 709515 w 933110"/>
                              <a:gd name="connsiteY9" fmla="*/ 617617 h 963731"/>
                              <a:gd name="connsiteX10" fmla="*/ 737896 w 933110"/>
                              <a:gd name="connsiteY10" fmla="*/ 600619 h 963731"/>
                              <a:gd name="connsiteX11" fmla="*/ 919532 w 933110"/>
                              <a:gd name="connsiteY11" fmla="*/ 600619 h 963731"/>
                              <a:gd name="connsiteX12" fmla="*/ 930884 w 933110"/>
                              <a:gd name="connsiteY12" fmla="*/ 623284 h 963731"/>
                              <a:gd name="connsiteX13" fmla="*/ 488146 w 933110"/>
                              <a:gd name="connsiteY13" fmla="*/ 963257 h 963731"/>
                              <a:gd name="connsiteX14" fmla="*/ 0 w 933110"/>
                              <a:gd name="connsiteY14" fmla="*/ 487295 h 963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33110" h="963731">
                                <a:moveTo>
                                  <a:pt x="0" y="487295"/>
                                </a:moveTo>
                                <a:cubicBezTo>
                                  <a:pt x="0" y="192651"/>
                                  <a:pt x="210017" y="0"/>
                                  <a:pt x="488146" y="0"/>
                                </a:cubicBezTo>
                                <a:cubicBezTo>
                                  <a:pt x="732220" y="0"/>
                                  <a:pt x="902504" y="158654"/>
                                  <a:pt x="930884" y="339973"/>
                                </a:cubicBezTo>
                                <a:cubicBezTo>
                                  <a:pt x="930884" y="356971"/>
                                  <a:pt x="930884" y="362638"/>
                                  <a:pt x="919532" y="362638"/>
                                </a:cubicBezTo>
                                <a:lnTo>
                                  <a:pt x="737896" y="362638"/>
                                </a:lnTo>
                                <a:cubicBezTo>
                                  <a:pt x="726543" y="362638"/>
                                  <a:pt x="715191" y="362638"/>
                                  <a:pt x="709515" y="345639"/>
                                </a:cubicBezTo>
                                <a:cubicBezTo>
                                  <a:pt x="675459" y="249313"/>
                                  <a:pt x="595992" y="198318"/>
                                  <a:pt x="488146" y="198318"/>
                                </a:cubicBezTo>
                                <a:cubicBezTo>
                                  <a:pt x="340567" y="198318"/>
                                  <a:pt x="238397" y="300309"/>
                                  <a:pt x="238397" y="481628"/>
                                </a:cubicBezTo>
                                <a:cubicBezTo>
                                  <a:pt x="238397" y="662947"/>
                                  <a:pt x="340567" y="764939"/>
                                  <a:pt x="488146" y="764939"/>
                                </a:cubicBezTo>
                                <a:cubicBezTo>
                                  <a:pt x="595992" y="764939"/>
                                  <a:pt x="675459" y="713943"/>
                                  <a:pt x="709515" y="617617"/>
                                </a:cubicBezTo>
                                <a:cubicBezTo>
                                  <a:pt x="715191" y="600619"/>
                                  <a:pt x="720868" y="600619"/>
                                  <a:pt x="737896" y="600619"/>
                                </a:cubicBezTo>
                                <a:lnTo>
                                  <a:pt x="919532" y="600619"/>
                                </a:lnTo>
                                <a:cubicBezTo>
                                  <a:pt x="930884" y="600619"/>
                                  <a:pt x="936560" y="606285"/>
                                  <a:pt x="930884" y="623284"/>
                                </a:cubicBezTo>
                                <a:cubicBezTo>
                                  <a:pt x="902504" y="810269"/>
                                  <a:pt x="737896" y="963257"/>
                                  <a:pt x="488146" y="963257"/>
                                </a:cubicBezTo>
                                <a:cubicBezTo>
                                  <a:pt x="210017" y="974589"/>
                                  <a:pt x="0" y="781938"/>
                                  <a:pt x="0" y="487295"/>
                                </a:cubicBezTo>
                                <a:close/>
                              </a:path>
                            </a:pathLst>
                          </a:custGeom>
                          <a:solidFill>
                            <a:srgbClr val="FFFFFF"/>
                          </a:solidFill>
                          <a:ln w="56761" cap="flat">
                            <a:noFill/>
                            <a:prstDash val="solid"/>
                            <a:miter/>
                          </a:ln>
                        </wps:spPr>
                        <wps:bodyPr rtlCol="0" anchor="ctr"/>
                      </wps:wsp>
                      <wps:wsp>
                        <wps:cNvPr id="1342188136" name="Freeform 1342188136">
                          <a:extLst>
                            <a:ext uri="{FF2B5EF4-FFF2-40B4-BE49-F238E27FC236}">
                              <a16:creationId xmlns:a16="http://schemas.microsoft.com/office/drawing/2014/main" id="{14DEA198-92A9-7471-CBBB-7293C695B7CC}"/>
                            </a:ext>
                          </a:extLst>
                        </wps:cNvPr>
                        <wps:cNvSpPr/>
                        <wps:spPr>
                          <a:xfrm>
                            <a:off x="6828375" y="2991762"/>
                            <a:ext cx="902503" cy="1320228"/>
                          </a:xfrm>
                          <a:custGeom>
                            <a:avLst/>
                            <a:gdLst>
                              <a:gd name="connsiteX0" fmla="*/ 45409 w 902503"/>
                              <a:gd name="connsiteY0" fmla="*/ 1286231 h 1320228"/>
                              <a:gd name="connsiteX1" fmla="*/ 28381 w 902503"/>
                              <a:gd name="connsiteY1" fmla="*/ 1257900 h 1320228"/>
                              <a:gd name="connsiteX2" fmla="*/ 28381 w 902503"/>
                              <a:gd name="connsiteY2" fmla="*/ 1093580 h 1320228"/>
                              <a:gd name="connsiteX3" fmla="*/ 45409 w 902503"/>
                              <a:gd name="connsiteY3" fmla="*/ 1076581 h 1320228"/>
                              <a:gd name="connsiteX4" fmla="*/ 192988 w 902503"/>
                              <a:gd name="connsiteY4" fmla="*/ 1116244 h 1320228"/>
                              <a:gd name="connsiteX5" fmla="*/ 380300 w 902503"/>
                              <a:gd name="connsiteY5" fmla="*/ 912261 h 1320228"/>
                              <a:gd name="connsiteX6" fmla="*/ 5676 w 902503"/>
                              <a:gd name="connsiteY6" fmla="*/ 33997 h 1320228"/>
                              <a:gd name="connsiteX7" fmla="*/ 0 w 902503"/>
                              <a:gd name="connsiteY7" fmla="*/ 16998 h 1320228"/>
                              <a:gd name="connsiteX8" fmla="*/ 17029 w 902503"/>
                              <a:gd name="connsiteY8" fmla="*/ 0 h 1320228"/>
                              <a:gd name="connsiteX9" fmla="*/ 232721 w 902503"/>
                              <a:gd name="connsiteY9" fmla="*/ 0 h 1320228"/>
                              <a:gd name="connsiteX10" fmla="*/ 255426 w 902503"/>
                              <a:gd name="connsiteY10" fmla="*/ 16998 h 1320228"/>
                              <a:gd name="connsiteX11" fmla="*/ 476794 w 902503"/>
                              <a:gd name="connsiteY11" fmla="*/ 606285 h 1320228"/>
                              <a:gd name="connsiteX12" fmla="*/ 658430 w 902503"/>
                              <a:gd name="connsiteY12" fmla="*/ 16998 h 1320228"/>
                              <a:gd name="connsiteX13" fmla="*/ 681135 w 902503"/>
                              <a:gd name="connsiteY13" fmla="*/ 0 h 1320228"/>
                              <a:gd name="connsiteX14" fmla="*/ 885475 w 902503"/>
                              <a:gd name="connsiteY14" fmla="*/ 0 h 1320228"/>
                              <a:gd name="connsiteX15" fmla="*/ 902503 w 902503"/>
                              <a:gd name="connsiteY15" fmla="*/ 11332 h 1320228"/>
                              <a:gd name="connsiteX16" fmla="*/ 896828 w 902503"/>
                              <a:gd name="connsiteY16" fmla="*/ 33997 h 1320228"/>
                              <a:gd name="connsiteX17" fmla="*/ 556260 w 902503"/>
                              <a:gd name="connsiteY17" fmla="*/ 1025585 h 1320228"/>
                              <a:gd name="connsiteX18" fmla="*/ 227045 w 902503"/>
                              <a:gd name="connsiteY18" fmla="*/ 1320228 h 1320228"/>
                              <a:gd name="connsiteX19" fmla="*/ 45409 w 902503"/>
                              <a:gd name="connsiteY19" fmla="*/ 1286231 h 1320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02503" h="1320228">
                                <a:moveTo>
                                  <a:pt x="45409" y="1286231"/>
                                </a:moveTo>
                                <a:cubicBezTo>
                                  <a:pt x="28381" y="1274899"/>
                                  <a:pt x="28381" y="1269232"/>
                                  <a:pt x="28381" y="1257900"/>
                                </a:cubicBezTo>
                                <a:lnTo>
                                  <a:pt x="28381" y="1093580"/>
                                </a:lnTo>
                                <a:cubicBezTo>
                                  <a:pt x="28381" y="1082247"/>
                                  <a:pt x="34056" y="1076581"/>
                                  <a:pt x="45409" y="1076581"/>
                                </a:cubicBezTo>
                                <a:cubicBezTo>
                                  <a:pt x="73790" y="1076581"/>
                                  <a:pt x="124875" y="1116244"/>
                                  <a:pt x="192988" y="1116244"/>
                                </a:cubicBezTo>
                                <a:cubicBezTo>
                                  <a:pt x="289482" y="1116244"/>
                                  <a:pt x="340567" y="1053916"/>
                                  <a:pt x="380300" y="912261"/>
                                </a:cubicBezTo>
                                <a:lnTo>
                                  <a:pt x="5676" y="33997"/>
                                </a:lnTo>
                                <a:cubicBezTo>
                                  <a:pt x="0" y="22665"/>
                                  <a:pt x="0" y="22665"/>
                                  <a:pt x="0" y="16998"/>
                                </a:cubicBezTo>
                                <a:cubicBezTo>
                                  <a:pt x="0" y="5666"/>
                                  <a:pt x="5676" y="0"/>
                                  <a:pt x="17029" y="0"/>
                                </a:cubicBezTo>
                                <a:lnTo>
                                  <a:pt x="232721" y="0"/>
                                </a:lnTo>
                                <a:cubicBezTo>
                                  <a:pt x="249749" y="0"/>
                                  <a:pt x="249749" y="5666"/>
                                  <a:pt x="255426" y="16998"/>
                                </a:cubicBezTo>
                                <a:lnTo>
                                  <a:pt x="476794" y="606285"/>
                                </a:lnTo>
                                <a:lnTo>
                                  <a:pt x="658430" y="16998"/>
                                </a:lnTo>
                                <a:cubicBezTo>
                                  <a:pt x="664106" y="5666"/>
                                  <a:pt x="664106" y="0"/>
                                  <a:pt x="681135" y="0"/>
                                </a:cubicBezTo>
                                <a:lnTo>
                                  <a:pt x="885475" y="0"/>
                                </a:lnTo>
                                <a:cubicBezTo>
                                  <a:pt x="896828" y="0"/>
                                  <a:pt x="902503" y="5666"/>
                                  <a:pt x="902503" y="11332"/>
                                </a:cubicBezTo>
                                <a:cubicBezTo>
                                  <a:pt x="902503" y="16998"/>
                                  <a:pt x="902503" y="22665"/>
                                  <a:pt x="896828" y="33997"/>
                                </a:cubicBezTo>
                                <a:lnTo>
                                  <a:pt x="556260" y="1025585"/>
                                </a:lnTo>
                                <a:cubicBezTo>
                                  <a:pt x="476794" y="1263566"/>
                                  <a:pt x="351919" y="1320228"/>
                                  <a:pt x="227045" y="1320228"/>
                                </a:cubicBezTo>
                                <a:cubicBezTo>
                                  <a:pt x="147579" y="1314562"/>
                                  <a:pt x="85142" y="1303230"/>
                                  <a:pt x="45409" y="1286231"/>
                                </a:cubicBezTo>
                                <a:close/>
                              </a:path>
                            </a:pathLst>
                          </a:custGeom>
                          <a:solidFill>
                            <a:srgbClr val="FFFFFF"/>
                          </a:solidFill>
                          <a:ln w="56761" cap="flat">
                            <a:noFill/>
                            <a:prstDash val="solid"/>
                            <a:miter/>
                          </a:ln>
                        </wps:spPr>
                        <wps:bodyPr rtlCol="0" anchor="ctr"/>
                      </wps:wsp>
                      <wps:wsp>
                        <wps:cNvPr id="1099276822" name="Freeform 1099276822">
                          <a:extLst>
                            <a:ext uri="{FF2B5EF4-FFF2-40B4-BE49-F238E27FC236}">
                              <a16:creationId xmlns:a16="http://schemas.microsoft.com/office/drawing/2014/main" id="{EDA4D47A-9B45-FF0F-97C5-5BE878DDC67D}"/>
                            </a:ext>
                          </a:extLst>
                        </wps:cNvPr>
                        <wps:cNvSpPr/>
                        <wps:spPr>
                          <a:xfrm>
                            <a:off x="703839" y="4238329"/>
                            <a:ext cx="998997" cy="1303229"/>
                          </a:xfrm>
                          <a:custGeom>
                            <a:avLst/>
                            <a:gdLst>
                              <a:gd name="connsiteX0" fmla="*/ 380300 w 998997"/>
                              <a:gd name="connsiteY0" fmla="*/ 1286231 h 1303229"/>
                              <a:gd name="connsiteX1" fmla="*/ 380300 w 998997"/>
                              <a:gd name="connsiteY1" fmla="*/ 215316 h 1303229"/>
                              <a:gd name="connsiteX2" fmla="*/ 17028 w 998997"/>
                              <a:gd name="connsiteY2" fmla="*/ 215316 h 1303229"/>
                              <a:gd name="connsiteX3" fmla="*/ 0 w 998997"/>
                              <a:gd name="connsiteY3" fmla="*/ 198318 h 1303229"/>
                              <a:gd name="connsiteX4" fmla="*/ 0 w 998997"/>
                              <a:gd name="connsiteY4" fmla="*/ 16998 h 1303229"/>
                              <a:gd name="connsiteX5" fmla="*/ 17028 w 998997"/>
                              <a:gd name="connsiteY5" fmla="*/ 0 h 1303229"/>
                              <a:gd name="connsiteX6" fmla="*/ 981969 w 998997"/>
                              <a:gd name="connsiteY6" fmla="*/ 0 h 1303229"/>
                              <a:gd name="connsiteX7" fmla="*/ 998997 w 998997"/>
                              <a:gd name="connsiteY7" fmla="*/ 16998 h 1303229"/>
                              <a:gd name="connsiteX8" fmla="*/ 998997 w 998997"/>
                              <a:gd name="connsiteY8" fmla="*/ 198318 h 1303229"/>
                              <a:gd name="connsiteX9" fmla="*/ 981969 w 998997"/>
                              <a:gd name="connsiteY9" fmla="*/ 215316 h 1303229"/>
                              <a:gd name="connsiteX10" fmla="*/ 618697 w 998997"/>
                              <a:gd name="connsiteY10" fmla="*/ 215316 h 1303229"/>
                              <a:gd name="connsiteX11" fmla="*/ 618697 w 998997"/>
                              <a:gd name="connsiteY11" fmla="*/ 1286231 h 1303229"/>
                              <a:gd name="connsiteX12" fmla="*/ 601669 w 998997"/>
                              <a:gd name="connsiteY12" fmla="*/ 1303230 h 1303229"/>
                              <a:gd name="connsiteX13" fmla="*/ 403005 w 998997"/>
                              <a:gd name="connsiteY13" fmla="*/ 1303230 h 1303229"/>
                              <a:gd name="connsiteX14" fmla="*/ 380300 w 998997"/>
                              <a:gd name="connsiteY14" fmla="*/ 1286231 h 130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98997" h="1303229">
                                <a:moveTo>
                                  <a:pt x="380300" y="1286231"/>
                                </a:moveTo>
                                <a:lnTo>
                                  <a:pt x="380300" y="215316"/>
                                </a:lnTo>
                                <a:lnTo>
                                  <a:pt x="17028" y="215316"/>
                                </a:lnTo>
                                <a:cubicBezTo>
                                  <a:pt x="5676" y="215316"/>
                                  <a:pt x="0" y="209650"/>
                                  <a:pt x="0" y="198318"/>
                                </a:cubicBezTo>
                                <a:lnTo>
                                  <a:pt x="0" y="16998"/>
                                </a:lnTo>
                                <a:cubicBezTo>
                                  <a:pt x="0" y="5666"/>
                                  <a:pt x="5676" y="0"/>
                                  <a:pt x="17028" y="0"/>
                                </a:cubicBezTo>
                                <a:lnTo>
                                  <a:pt x="981969" y="0"/>
                                </a:lnTo>
                                <a:cubicBezTo>
                                  <a:pt x="993321" y="0"/>
                                  <a:pt x="998997" y="5666"/>
                                  <a:pt x="998997" y="16998"/>
                                </a:cubicBezTo>
                                <a:lnTo>
                                  <a:pt x="998997" y="198318"/>
                                </a:lnTo>
                                <a:cubicBezTo>
                                  <a:pt x="998997" y="209650"/>
                                  <a:pt x="993321" y="215316"/>
                                  <a:pt x="981969" y="215316"/>
                                </a:cubicBezTo>
                                <a:lnTo>
                                  <a:pt x="618697" y="215316"/>
                                </a:lnTo>
                                <a:lnTo>
                                  <a:pt x="618697" y="1286231"/>
                                </a:lnTo>
                                <a:cubicBezTo>
                                  <a:pt x="618697" y="1297563"/>
                                  <a:pt x="613021" y="1303230"/>
                                  <a:pt x="601669" y="1303230"/>
                                </a:cubicBezTo>
                                <a:lnTo>
                                  <a:pt x="403005" y="1303230"/>
                                </a:lnTo>
                                <a:cubicBezTo>
                                  <a:pt x="385976" y="1303230"/>
                                  <a:pt x="380300" y="1297563"/>
                                  <a:pt x="380300" y="1286231"/>
                                </a:cubicBezTo>
                                <a:close/>
                              </a:path>
                            </a:pathLst>
                          </a:custGeom>
                          <a:solidFill>
                            <a:srgbClr val="FFFFFF"/>
                          </a:solidFill>
                          <a:ln w="56761" cap="flat">
                            <a:noFill/>
                            <a:prstDash val="solid"/>
                            <a:miter/>
                          </a:ln>
                        </wps:spPr>
                        <wps:bodyPr rtlCol="0" anchor="ctr"/>
                      </wps:wsp>
                      <wps:wsp>
                        <wps:cNvPr id="856198983" name="Freeform 856198983">
                          <a:extLst>
                            <a:ext uri="{FF2B5EF4-FFF2-40B4-BE49-F238E27FC236}">
                              <a16:creationId xmlns:a16="http://schemas.microsoft.com/office/drawing/2014/main" id="{C63DF3C3-0ABA-B101-9D60-8C827E534F07}"/>
                            </a:ext>
                          </a:extLst>
                        </wps:cNvPr>
                        <wps:cNvSpPr/>
                        <wps:spPr>
                          <a:xfrm>
                            <a:off x="1765274" y="4595301"/>
                            <a:ext cx="641402" cy="946258"/>
                          </a:xfrm>
                          <a:custGeom>
                            <a:avLst/>
                            <a:gdLst>
                              <a:gd name="connsiteX0" fmla="*/ 0 w 641402"/>
                              <a:gd name="connsiteY0" fmla="*/ 929260 h 946258"/>
                              <a:gd name="connsiteX1" fmla="*/ 0 w 641402"/>
                              <a:gd name="connsiteY1" fmla="*/ 33997 h 946258"/>
                              <a:gd name="connsiteX2" fmla="*/ 17029 w 641402"/>
                              <a:gd name="connsiteY2" fmla="*/ 16999 h 946258"/>
                              <a:gd name="connsiteX3" fmla="*/ 204341 w 641402"/>
                              <a:gd name="connsiteY3" fmla="*/ 16999 h 946258"/>
                              <a:gd name="connsiteX4" fmla="*/ 221369 w 641402"/>
                              <a:gd name="connsiteY4" fmla="*/ 33997 h 946258"/>
                              <a:gd name="connsiteX5" fmla="*/ 221369 w 641402"/>
                              <a:gd name="connsiteY5" fmla="*/ 84993 h 946258"/>
                              <a:gd name="connsiteX6" fmla="*/ 448414 w 641402"/>
                              <a:gd name="connsiteY6" fmla="*/ 0 h 946258"/>
                              <a:gd name="connsiteX7" fmla="*/ 618697 w 641402"/>
                              <a:gd name="connsiteY7" fmla="*/ 28331 h 946258"/>
                              <a:gd name="connsiteX8" fmla="*/ 641402 w 641402"/>
                              <a:gd name="connsiteY8" fmla="*/ 62328 h 946258"/>
                              <a:gd name="connsiteX9" fmla="*/ 641402 w 641402"/>
                              <a:gd name="connsiteY9" fmla="*/ 237981 h 946258"/>
                              <a:gd name="connsiteX10" fmla="*/ 624374 w 641402"/>
                              <a:gd name="connsiteY10" fmla="*/ 254980 h 946258"/>
                              <a:gd name="connsiteX11" fmla="*/ 613021 w 641402"/>
                              <a:gd name="connsiteY11" fmla="*/ 249314 h 946258"/>
                              <a:gd name="connsiteX12" fmla="*/ 420033 w 641402"/>
                              <a:gd name="connsiteY12" fmla="*/ 198318 h 946258"/>
                              <a:gd name="connsiteX13" fmla="*/ 215693 w 641402"/>
                              <a:gd name="connsiteY13" fmla="*/ 447631 h 946258"/>
                              <a:gd name="connsiteX14" fmla="*/ 215693 w 641402"/>
                              <a:gd name="connsiteY14" fmla="*/ 929260 h 946258"/>
                              <a:gd name="connsiteX15" fmla="*/ 198664 w 641402"/>
                              <a:gd name="connsiteY15" fmla="*/ 946258 h 946258"/>
                              <a:gd name="connsiteX16" fmla="*/ 11352 w 641402"/>
                              <a:gd name="connsiteY16" fmla="*/ 946258 h 946258"/>
                              <a:gd name="connsiteX17" fmla="*/ 0 w 641402"/>
                              <a:gd name="connsiteY17" fmla="*/ 929260 h 94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1402" h="946258">
                                <a:moveTo>
                                  <a:pt x="0" y="929260"/>
                                </a:moveTo>
                                <a:lnTo>
                                  <a:pt x="0" y="33997"/>
                                </a:lnTo>
                                <a:cubicBezTo>
                                  <a:pt x="0" y="22665"/>
                                  <a:pt x="5676" y="16999"/>
                                  <a:pt x="17029" y="16999"/>
                                </a:cubicBezTo>
                                <a:lnTo>
                                  <a:pt x="204341" y="16999"/>
                                </a:lnTo>
                                <a:cubicBezTo>
                                  <a:pt x="215693" y="16999"/>
                                  <a:pt x="221369" y="22665"/>
                                  <a:pt x="221369" y="33997"/>
                                </a:cubicBezTo>
                                <a:lnTo>
                                  <a:pt x="221369" y="84993"/>
                                </a:lnTo>
                                <a:cubicBezTo>
                                  <a:pt x="278130" y="33997"/>
                                  <a:pt x="357596" y="0"/>
                                  <a:pt x="448414" y="0"/>
                                </a:cubicBezTo>
                                <a:cubicBezTo>
                                  <a:pt x="510851" y="0"/>
                                  <a:pt x="567612" y="11333"/>
                                  <a:pt x="618697" y="28331"/>
                                </a:cubicBezTo>
                                <a:cubicBezTo>
                                  <a:pt x="635726" y="33997"/>
                                  <a:pt x="641402" y="45330"/>
                                  <a:pt x="641402" y="62328"/>
                                </a:cubicBezTo>
                                <a:lnTo>
                                  <a:pt x="641402" y="237981"/>
                                </a:lnTo>
                                <a:cubicBezTo>
                                  <a:pt x="641402" y="249314"/>
                                  <a:pt x="635726" y="254980"/>
                                  <a:pt x="624374" y="254980"/>
                                </a:cubicBezTo>
                                <a:cubicBezTo>
                                  <a:pt x="624374" y="254980"/>
                                  <a:pt x="618697" y="254980"/>
                                  <a:pt x="613021" y="249314"/>
                                </a:cubicBezTo>
                                <a:cubicBezTo>
                                  <a:pt x="533556" y="209650"/>
                                  <a:pt x="476794" y="198318"/>
                                  <a:pt x="420033" y="198318"/>
                                </a:cubicBezTo>
                                <a:cubicBezTo>
                                  <a:pt x="300835" y="198318"/>
                                  <a:pt x="215693" y="254980"/>
                                  <a:pt x="215693" y="447631"/>
                                </a:cubicBezTo>
                                <a:lnTo>
                                  <a:pt x="215693" y="929260"/>
                                </a:lnTo>
                                <a:cubicBezTo>
                                  <a:pt x="215693" y="940592"/>
                                  <a:pt x="210017" y="946258"/>
                                  <a:pt x="198664" y="946258"/>
                                </a:cubicBezTo>
                                <a:lnTo>
                                  <a:pt x="11352" y="946258"/>
                                </a:lnTo>
                                <a:cubicBezTo>
                                  <a:pt x="5676" y="946258"/>
                                  <a:pt x="0" y="940592"/>
                                  <a:pt x="0" y="929260"/>
                                </a:cubicBezTo>
                                <a:close/>
                              </a:path>
                            </a:pathLst>
                          </a:custGeom>
                          <a:solidFill>
                            <a:srgbClr val="FFFFFF"/>
                          </a:solidFill>
                          <a:ln w="56761" cap="flat">
                            <a:noFill/>
                            <a:prstDash val="solid"/>
                            <a:miter/>
                          </a:ln>
                        </wps:spPr>
                        <wps:bodyPr rtlCol="0" anchor="ctr"/>
                      </wps:wsp>
                      <wps:wsp>
                        <wps:cNvPr id="1244399076" name="Freeform 1244399076">
                          <a:extLst>
                            <a:ext uri="{FF2B5EF4-FFF2-40B4-BE49-F238E27FC236}">
                              <a16:creationId xmlns:a16="http://schemas.microsoft.com/office/drawing/2014/main" id="{D1C32E66-DFFB-8764-F62C-FD0CE3D029CC}"/>
                            </a:ext>
                          </a:extLst>
                        </wps:cNvPr>
                        <wps:cNvSpPr/>
                        <wps:spPr>
                          <a:xfrm>
                            <a:off x="2537226" y="4606633"/>
                            <a:ext cx="828714" cy="946451"/>
                          </a:xfrm>
                          <a:custGeom>
                            <a:avLst/>
                            <a:gdLst>
                              <a:gd name="connsiteX0" fmla="*/ 0 w 828714"/>
                              <a:gd name="connsiteY0" fmla="*/ 640282 h 946451"/>
                              <a:gd name="connsiteX1" fmla="*/ 0 w 828714"/>
                              <a:gd name="connsiteY1" fmla="*/ 22665 h 946451"/>
                              <a:gd name="connsiteX2" fmla="*/ 17029 w 828714"/>
                              <a:gd name="connsiteY2" fmla="*/ 5666 h 946451"/>
                              <a:gd name="connsiteX3" fmla="*/ 204341 w 828714"/>
                              <a:gd name="connsiteY3" fmla="*/ 5666 h 946451"/>
                              <a:gd name="connsiteX4" fmla="*/ 221369 w 828714"/>
                              <a:gd name="connsiteY4" fmla="*/ 22665 h 946451"/>
                              <a:gd name="connsiteX5" fmla="*/ 221369 w 828714"/>
                              <a:gd name="connsiteY5" fmla="*/ 560955 h 946451"/>
                              <a:gd name="connsiteX6" fmla="*/ 380300 w 828714"/>
                              <a:gd name="connsiteY6" fmla="*/ 753607 h 946451"/>
                              <a:gd name="connsiteX7" fmla="*/ 601669 w 828714"/>
                              <a:gd name="connsiteY7" fmla="*/ 441965 h 946451"/>
                              <a:gd name="connsiteX8" fmla="*/ 601669 w 828714"/>
                              <a:gd name="connsiteY8" fmla="*/ 16998 h 946451"/>
                              <a:gd name="connsiteX9" fmla="*/ 618697 w 828714"/>
                              <a:gd name="connsiteY9" fmla="*/ 0 h 946451"/>
                              <a:gd name="connsiteX10" fmla="*/ 811686 w 828714"/>
                              <a:gd name="connsiteY10" fmla="*/ 0 h 946451"/>
                              <a:gd name="connsiteX11" fmla="*/ 828714 w 828714"/>
                              <a:gd name="connsiteY11" fmla="*/ 16998 h 946451"/>
                              <a:gd name="connsiteX12" fmla="*/ 828714 w 828714"/>
                              <a:gd name="connsiteY12" fmla="*/ 912261 h 946451"/>
                              <a:gd name="connsiteX13" fmla="*/ 811686 w 828714"/>
                              <a:gd name="connsiteY13" fmla="*/ 929259 h 946451"/>
                              <a:gd name="connsiteX14" fmla="*/ 624374 w 828714"/>
                              <a:gd name="connsiteY14" fmla="*/ 929259 h 946451"/>
                              <a:gd name="connsiteX15" fmla="*/ 607345 w 828714"/>
                              <a:gd name="connsiteY15" fmla="*/ 912261 h 946451"/>
                              <a:gd name="connsiteX16" fmla="*/ 607345 w 828714"/>
                              <a:gd name="connsiteY16" fmla="*/ 844266 h 946451"/>
                              <a:gd name="connsiteX17" fmla="*/ 323539 w 828714"/>
                              <a:gd name="connsiteY17" fmla="*/ 946258 h 946451"/>
                              <a:gd name="connsiteX18" fmla="*/ 0 w 828714"/>
                              <a:gd name="connsiteY18" fmla="*/ 640282 h 946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28714" h="946451">
                                <a:moveTo>
                                  <a:pt x="0" y="640282"/>
                                </a:moveTo>
                                <a:lnTo>
                                  <a:pt x="0" y="22665"/>
                                </a:lnTo>
                                <a:cubicBezTo>
                                  <a:pt x="0" y="11332"/>
                                  <a:pt x="5676" y="5666"/>
                                  <a:pt x="17029" y="5666"/>
                                </a:cubicBezTo>
                                <a:lnTo>
                                  <a:pt x="204341" y="5666"/>
                                </a:lnTo>
                                <a:cubicBezTo>
                                  <a:pt x="215693" y="5666"/>
                                  <a:pt x="221369" y="11332"/>
                                  <a:pt x="221369" y="22665"/>
                                </a:cubicBezTo>
                                <a:lnTo>
                                  <a:pt x="221369" y="560955"/>
                                </a:lnTo>
                                <a:cubicBezTo>
                                  <a:pt x="221369" y="702610"/>
                                  <a:pt x="278130" y="753607"/>
                                  <a:pt x="380300" y="753607"/>
                                </a:cubicBezTo>
                                <a:cubicBezTo>
                                  <a:pt x="499499" y="753607"/>
                                  <a:pt x="601669" y="662947"/>
                                  <a:pt x="601669" y="441965"/>
                                </a:cubicBezTo>
                                <a:lnTo>
                                  <a:pt x="601669" y="16998"/>
                                </a:lnTo>
                                <a:cubicBezTo>
                                  <a:pt x="601669" y="5666"/>
                                  <a:pt x="607345" y="0"/>
                                  <a:pt x="618697" y="0"/>
                                </a:cubicBezTo>
                                <a:lnTo>
                                  <a:pt x="811686" y="0"/>
                                </a:lnTo>
                                <a:cubicBezTo>
                                  <a:pt x="823038" y="0"/>
                                  <a:pt x="828714" y="5666"/>
                                  <a:pt x="828714" y="16998"/>
                                </a:cubicBezTo>
                                <a:lnTo>
                                  <a:pt x="828714" y="912261"/>
                                </a:lnTo>
                                <a:cubicBezTo>
                                  <a:pt x="828714" y="923593"/>
                                  <a:pt x="823038" y="929259"/>
                                  <a:pt x="811686" y="929259"/>
                                </a:cubicBezTo>
                                <a:lnTo>
                                  <a:pt x="624374" y="929259"/>
                                </a:lnTo>
                                <a:cubicBezTo>
                                  <a:pt x="613021" y="929259"/>
                                  <a:pt x="607345" y="923593"/>
                                  <a:pt x="607345" y="912261"/>
                                </a:cubicBezTo>
                                <a:lnTo>
                                  <a:pt x="607345" y="844266"/>
                                </a:lnTo>
                                <a:cubicBezTo>
                                  <a:pt x="533556" y="906595"/>
                                  <a:pt x="442738" y="946258"/>
                                  <a:pt x="323539" y="946258"/>
                                </a:cubicBezTo>
                                <a:cubicBezTo>
                                  <a:pt x="119199" y="951924"/>
                                  <a:pt x="0" y="832934"/>
                                  <a:pt x="0" y="640282"/>
                                </a:cubicBezTo>
                                <a:close/>
                              </a:path>
                            </a:pathLst>
                          </a:custGeom>
                          <a:solidFill>
                            <a:srgbClr val="FFFFFF"/>
                          </a:solidFill>
                          <a:ln w="56761" cap="flat">
                            <a:noFill/>
                            <a:prstDash val="solid"/>
                            <a:miter/>
                          </a:ln>
                        </wps:spPr>
                        <wps:bodyPr rtlCol="0" anchor="ctr"/>
                      </wps:wsp>
                      <wps:wsp>
                        <wps:cNvPr id="1760162196" name="Freeform 1760162196">
                          <a:extLst>
                            <a:ext uri="{FF2B5EF4-FFF2-40B4-BE49-F238E27FC236}">
                              <a16:creationId xmlns:a16="http://schemas.microsoft.com/office/drawing/2014/main" id="{D9B8B9C3-F92F-064D-62F7-4FE0C7CA5C00}"/>
                            </a:ext>
                          </a:extLst>
                        </wps:cNvPr>
                        <wps:cNvSpPr/>
                        <wps:spPr>
                          <a:xfrm>
                            <a:off x="3502167" y="4589634"/>
                            <a:ext cx="800333" cy="974589"/>
                          </a:xfrm>
                          <a:custGeom>
                            <a:avLst/>
                            <a:gdLst>
                              <a:gd name="connsiteX0" fmla="*/ 0 w 800333"/>
                              <a:gd name="connsiteY0" fmla="*/ 640283 h 974589"/>
                              <a:gd name="connsiteX1" fmla="*/ 17029 w 800333"/>
                              <a:gd name="connsiteY1" fmla="*/ 623284 h 974589"/>
                              <a:gd name="connsiteX2" fmla="*/ 204341 w 800333"/>
                              <a:gd name="connsiteY2" fmla="*/ 623284 h 974589"/>
                              <a:gd name="connsiteX3" fmla="*/ 221369 w 800333"/>
                              <a:gd name="connsiteY3" fmla="*/ 640283 h 974589"/>
                              <a:gd name="connsiteX4" fmla="*/ 414357 w 800333"/>
                              <a:gd name="connsiteY4" fmla="*/ 770605 h 974589"/>
                              <a:gd name="connsiteX5" fmla="*/ 578965 w 800333"/>
                              <a:gd name="connsiteY5" fmla="*/ 679946 h 974589"/>
                              <a:gd name="connsiteX6" fmla="*/ 346244 w 800333"/>
                              <a:gd name="connsiteY6" fmla="*/ 560956 h 974589"/>
                              <a:gd name="connsiteX7" fmla="*/ 17029 w 800333"/>
                              <a:gd name="connsiteY7" fmla="*/ 288977 h 974589"/>
                              <a:gd name="connsiteX8" fmla="*/ 385977 w 800333"/>
                              <a:gd name="connsiteY8" fmla="*/ 0 h 974589"/>
                              <a:gd name="connsiteX9" fmla="*/ 777629 w 800333"/>
                              <a:gd name="connsiteY9" fmla="*/ 288977 h 974589"/>
                              <a:gd name="connsiteX10" fmla="*/ 760601 w 800333"/>
                              <a:gd name="connsiteY10" fmla="*/ 305976 h 974589"/>
                              <a:gd name="connsiteX11" fmla="*/ 573289 w 800333"/>
                              <a:gd name="connsiteY11" fmla="*/ 305976 h 974589"/>
                              <a:gd name="connsiteX12" fmla="*/ 544908 w 800333"/>
                              <a:gd name="connsiteY12" fmla="*/ 288977 h 974589"/>
                              <a:gd name="connsiteX13" fmla="*/ 380300 w 800333"/>
                              <a:gd name="connsiteY13" fmla="*/ 198318 h 974589"/>
                              <a:gd name="connsiteX14" fmla="*/ 238397 w 800333"/>
                              <a:gd name="connsiteY14" fmla="*/ 288977 h 974589"/>
                              <a:gd name="connsiteX15" fmla="*/ 465442 w 800333"/>
                              <a:gd name="connsiteY15" fmla="*/ 402301 h 974589"/>
                              <a:gd name="connsiteX16" fmla="*/ 800334 w 800333"/>
                              <a:gd name="connsiteY16" fmla="*/ 679946 h 974589"/>
                              <a:gd name="connsiteX17" fmla="*/ 403005 w 800333"/>
                              <a:gd name="connsiteY17" fmla="*/ 974589 h 974589"/>
                              <a:gd name="connsiteX18" fmla="*/ 0 w 800333"/>
                              <a:gd name="connsiteY18" fmla="*/ 640283 h 97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00333" h="974589">
                                <a:moveTo>
                                  <a:pt x="0" y="640283"/>
                                </a:moveTo>
                                <a:cubicBezTo>
                                  <a:pt x="0" y="628950"/>
                                  <a:pt x="5676" y="623284"/>
                                  <a:pt x="17029" y="623284"/>
                                </a:cubicBezTo>
                                <a:lnTo>
                                  <a:pt x="204341" y="623284"/>
                                </a:lnTo>
                                <a:cubicBezTo>
                                  <a:pt x="215693" y="623284"/>
                                  <a:pt x="221369" y="628950"/>
                                  <a:pt x="221369" y="640283"/>
                                </a:cubicBezTo>
                                <a:cubicBezTo>
                                  <a:pt x="238397" y="730942"/>
                                  <a:pt x="317863" y="770605"/>
                                  <a:pt x="414357" y="770605"/>
                                </a:cubicBezTo>
                                <a:cubicBezTo>
                                  <a:pt x="505175" y="770605"/>
                                  <a:pt x="578965" y="736608"/>
                                  <a:pt x="578965" y="679946"/>
                                </a:cubicBezTo>
                                <a:cubicBezTo>
                                  <a:pt x="578965" y="628950"/>
                                  <a:pt x="516528" y="589287"/>
                                  <a:pt x="346244" y="560956"/>
                                </a:cubicBezTo>
                                <a:cubicBezTo>
                                  <a:pt x="119199" y="521292"/>
                                  <a:pt x="17029" y="430632"/>
                                  <a:pt x="17029" y="288977"/>
                                </a:cubicBezTo>
                                <a:cubicBezTo>
                                  <a:pt x="17029" y="79327"/>
                                  <a:pt x="210017" y="0"/>
                                  <a:pt x="385977" y="0"/>
                                </a:cubicBezTo>
                                <a:cubicBezTo>
                                  <a:pt x="613021" y="0"/>
                                  <a:pt x="760601" y="124657"/>
                                  <a:pt x="777629" y="288977"/>
                                </a:cubicBezTo>
                                <a:cubicBezTo>
                                  <a:pt x="777629" y="300310"/>
                                  <a:pt x="771953" y="305976"/>
                                  <a:pt x="760601" y="305976"/>
                                </a:cubicBezTo>
                                <a:lnTo>
                                  <a:pt x="573289" y="305976"/>
                                </a:lnTo>
                                <a:cubicBezTo>
                                  <a:pt x="561936" y="305976"/>
                                  <a:pt x="550584" y="300310"/>
                                  <a:pt x="544908" y="288977"/>
                                </a:cubicBezTo>
                                <a:cubicBezTo>
                                  <a:pt x="516528" y="232315"/>
                                  <a:pt x="465442" y="198318"/>
                                  <a:pt x="380300" y="198318"/>
                                </a:cubicBezTo>
                                <a:cubicBezTo>
                                  <a:pt x="306511" y="198318"/>
                                  <a:pt x="238397" y="226649"/>
                                  <a:pt x="238397" y="288977"/>
                                </a:cubicBezTo>
                                <a:cubicBezTo>
                                  <a:pt x="238397" y="334307"/>
                                  <a:pt x="278130" y="373970"/>
                                  <a:pt x="465442" y="402301"/>
                                </a:cubicBezTo>
                                <a:cubicBezTo>
                                  <a:pt x="669783" y="436298"/>
                                  <a:pt x="800334" y="504293"/>
                                  <a:pt x="800334" y="679946"/>
                                </a:cubicBezTo>
                                <a:cubicBezTo>
                                  <a:pt x="800334" y="855599"/>
                                  <a:pt x="635726" y="974589"/>
                                  <a:pt x="403005" y="974589"/>
                                </a:cubicBezTo>
                                <a:cubicBezTo>
                                  <a:pt x="175960" y="968923"/>
                                  <a:pt x="17029" y="844266"/>
                                  <a:pt x="0" y="640283"/>
                                </a:cubicBezTo>
                                <a:close/>
                              </a:path>
                            </a:pathLst>
                          </a:custGeom>
                          <a:solidFill>
                            <a:srgbClr val="FFFFFF"/>
                          </a:solidFill>
                          <a:ln w="56761" cap="flat">
                            <a:noFill/>
                            <a:prstDash val="solid"/>
                            <a:miter/>
                          </a:ln>
                        </wps:spPr>
                        <wps:bodyPr rtlCol="0" anchor="ctr"/>
                      </wps:wsp>
                      <wps:wsp>
                        <wps:cNvPr id="1669315525" name="Freeform 1669315525">
                          <a:extLst>
                            <a:ext uri="{FF2B5EF4-FFF2-40B4-BE49-F238E27FC236}">
                              <a16:creationId xmlns:a16="http://schemas.microsoft.com/office/drawing/2014/main" id="{FDFD94EC-9A3C-04C2-069D-DFC3E713B6DA}"/>
                            </a:ext>
                          </a:extLst>
                        </wps:cNvPr>
                        <wps:cNvSpPr/>
                        <wps:spPr>
                          <a:xfrm>
                            <a:off x="4381966" y="4323322"/>
                            <a:ext cx="715191" cy="1229792"/>
                          </a:xfrm>
                          <a:custGeom>
                            <a:avLst/>
                            <a:gdLst>
                              <a:gd name="connsiteX0" fmla="*/ 175960 w 715191"/>
                              <a:gd name="connsiteY0" fmla="*/ 923593 h 1229792"/>
                              <a:gd name="connsiteX1" fmla="*/ 175960 w 715191"/>
                              <a:gd name="connsiteY1" fmla="*/ 481628 h 1229792"/>
                              <a:gd name="connsiteX2" fmla="*/ 17029 w 715191"/>
                              <a:gd name="connsiteY2" fmla="*/ 481628 h 1229792"/>
                              <a:gd name="connsiteX3" fmla="*/ 0 w 715191"/>
                              <a:gd name="connsiteY3" fmla="*/ 464630 h 1229792"/>
                              <a:gd name="connsiteX4" fmla="*/ 0 w 715191"/>
                              <a:gd name="connsiteY4" fmla="*/ 300309 h 1229792"/>
                              <a:gd name="connsiteX5" fmla="*/ 17029 w 715191"/>
                              <a:gd name="connsiteY5" fmla="*/ 283311 h 1229792"/>
                              <a:gd name="connsiteX6" fmla="*/ 175960 w 715191"/>
                              <a:gd name="connsiteY6" fmla="*/ 283311 h 1229792"/>
                              <a:gd name="connsiteX7" fmla="*/ 175960 w 715191"/>
                              <a:gd name="connsiteY7" fmla="*/ 16998 h 1229792"/>
                              <a:gd name="connsiteX8" fmla="*/ 192988 w 715191"/>
                              <a:gd name="connsiteY8" fmla="*/ 0 h 1229792"/>
                              <a:gd name="connsiteX9" fmla="*/ 380300 w 715191"/>
                              <a:gd name="connsiteY9" fmla="*/ 0 h 1229792"/>
                              <a:gd name="connsiteX10" fmla="*/ 397329 w 715191"/>
                              <a:gd name="connsiteY10" fmla="*/ 16998 h 1229792"/>
                              <a:gd name="connsiteX11" fmla="*/ 397329 w 715191"/>
                              <a:gd name="connsiteY11" fmla="*/ 283311 h 1229792"/>
                              <a:gd name="connsiteX12" fmla="*/ 681135 w 715191"/>
                              <a:gd name="connsiteY12" fmla="*/ 283311 h 1229792"/>
                              <a:gd name="connsiteX13" fmla="*/ 698163 w 715191"/>
                              <a:gd name="connsiteY13" fmla="*/ 300309 h 1229792"/>
                              <a:gd name="connsiteX14" fmla="*/ 698163 w 715191"/>
                              <a:gd name="connsiteY14" fmla="*/ 464630 h 1229792"/>
                              <a:gd name="connsiteX15" fmla="*/ 681135 w 715191"/>
                              <a:gd name="connsiteY15" fmla="*/ 481628 h 1229792"/>
                              <a:gd name="connsiteX16" fmla="*/ 397329 w 715191"/>
                              <a:gd name="connsiteY16" fmla="*/ 481628 h 1229792"/>
                              <a:gd name="connsiteX17" fmla="*/ 397329 w 715191"/>
                              <a:gd name="connsiteY17" fmla="*/ 878264 h 1229792"/>
                              <a:gd name="connsiteX18" fmla="*/ 527880 w 715191"/>
                              <a:gd name="connsiteY18" fmla="*/ 1031251 h 1229792"/>
                              <a:gd name="connsiteX19" fmla="*/ 686811 w 715191"/>
                              <a:gd name="connsiteY19" fmla="*/ 1002920 h 1229792"/>
                              <a:gd name="connsiteX20" fmla="*/ 703839 w 715191"/>
                              <a:gd name="connsiteY20" fmla="*/ 997254 h 1229792"/>
                              <a:gd name="connsiteX21" fmla="*/ 715192 w 715191"/>
                              <a:gd name="connsiteY21" fmla="*/ 1014252 h 1229792"/>
                              <a:gd name="connsiteX22" fmla="*/ 715192 w 715191"/>
                              <a:gd name="connsiteY22" fmla="*/ 1167241 h 1229792"/>
                              <a:gd name="connsiteX23" fmla="*/ 698163 w 715191"/>
                              <a:gd name="connsiteY23" fmla="*/ 1201238 h 1229792"/>
                              <a:gd name="connsiteX24" fmla="*/ 482470 w 715191"/>
                              <a:gd name="connsiteY24" fmla="*/ 1229569 h 1229792"/>
                              <a:gd name="connsiteX25" fmla="*/ 175960 w 715191"/>
                              <a:gd name="connsiteY25" fmla="*/ 923593 h 122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92">
                                <a:moveTo>
                                  <a:pt x="175960" y="923593"/>
                                </a:moveTo>
                                <a:lnTo>
                                  <a:pt x="175960" y="481628"/>
                                </a:lnTo>
                                <a:lnTo>
                                  <a:pt x="17029" y="481628"/>
                                </a:lnTo>
                                <a:cubicBezTo>
                                  <a:pt x="5676" y="481628"/>
                                  <a:pt x="0" y="475962"/>
                                  <a:pt x="0" y="464630"/>
                                </a:cubicBezTo>
                                <a:lnTo>
                                  <a:pt x="0" y="300309"/>
                                </a:lnTo>
                                <a:cubicBezTo>
                                  <a:pt x="0" y="288977"/>
                                  <a:pt x="5676" y="283311"/>
                                  <a:pt x="17029" y="283311"/>
                                </a:cubicBezTo>
                                <a:lnTo>
                                  <a:pt x="175960" y="283311"/>
                                </a:lnTo>
                                <a:lnTo>
                                  <a:pt x="175960" y="16998"/>
                                </a:lnTo>
                                <a:cubicBezTo>
                                  <a:pt x="175960" y="5666"/>
                                  <a:pt x="181636" y="0"/>
                                  <a:pt x="192988" y="0"/>
                                </a:cubicBezTo>
                                <a:lnTo>
                                  <a:pt x="380300" y="0"/>
                                </a:lnTo>
                                <a:cubicBezTo>
                                  <a:pt x="391653" y="0"/>
                                  <a:pt x="397329" y="5666"/>
                                  <a:pt x="397329" y="16998"/>
                                </a:cubicBezTo>
                                <a:lnTo>
                                  <a:pt x="397329" y="283311"/>
                                </a:lnTo>
                                <a:lnTo>
                                  <a:pt x="681135" y="283311"/>
                                </a:lnTo>
                                <a:cubicBezTo>
                                  <a:pt x="692487" y="283311"/>
                                  <a:pt x="698163" y="288977"/>
                                  <a:pt x="698163" y="300309"/>
                                </a:cubicBezTo>
                                <a:lnTo>
                                  <a:pt x="698163" y="464630"/>
                                </a:lnTo>
                                <a:cubicBezTo>
                                  <a:pt x="698163" y="475962"/>
                                  <a:pt x="692487" y="481628"/>
                                  <a:pt x="681135" y="481628"/>
                                </a:cubicBezTo>
                                <a:lnTo>
                                  <a:pt x="397329" y="481628"/>
                                </a:lnTo>
                                <a:lnTo>
                                  <a:pt x="397329" y="878264"/>
                                </a:lnTo>
                                <a:cubicBezTo>
                                  <a:pt x="397329" y="980255"/>
                                  <a:pt x="431386" y="1031251"/>
                                  <a:pt x="527880" y="1031251"/>
                                </a:cubicBezTo>
                                <a:cubicBezTo>
                                  <a:pt x="584641" y="1031251"/>
                                  <a:pt x="624374" y="1025585"/>
                                  <a:pt x="686811" y="1002920"/>
                                </a:cubicBezTo>
                                <a:cubicBezTo>
                                  <a:pt x="692487" y="1002920"/>
                                  <a:pt x="698163" y="997254"/>
                                  <a:pt x="703839" y="997254"/>
                                </a:cubicBezTo>
                                <a:cubicBezTo>
                                  <a:pt x="715192" y="997254"/>
                                  <a:pt x="715192" y="1002920"/>
                                  <a:pt x="715192" y="1014252"/>
                                </a:cubicBezTo>
                                <a:lnTo>
                                  <a:pt x="715192" y="1167241"/>
                                </a:lnTo>
                                <a:cubicBezTo>
                                  <a:pt x="715192" y="1184239"/>
                                  <a:pt x="715192" y="1195572"/>
                                  <a:pt x="698163" y="1201238"/>
                                </a:cubicBezTo>
                                <a:cubicBezTo>
                                  <a:pt x="641402" y="1223903"/>
                                  <a:pt x="556260" y="1229569"/>
                                  <a:pt x="482470" y="1229569"/>
                                </a:cubicBezTo>
                                <a:cubicBezTo>
                                  <a:pt x="312187" y="1235235"/>
                                  <a:pt x="175960" y="1133243"/>
                                  <a:pt x="175960" y="923593"/>
                                </a:cubicBezTo>
                                <a:close/>
                              </a:path>
                            </a:pathLst>
                          </a:custGeom>
                          <a:solidFill>
                            <a:srgbClr val="FFFFFF"/>
                          </a:solidFill>
                          <a:ln w="56761" cap="flat">
                            <a:noFill/>
                            <a:prstDash val="solid"/>
                            <a:miter/>
                          </a:ln>
                        </wps:spPr>
                        <wps:bodyPr rtlCol="0" anchor="ctr"/>
                      </wps:wsp>
                    </wpg:grpSp>
                    <wpg:grpSp>
                      <wpg:cNvPr id="1939449125" name="Graphic 16">
                        <a:extLst>
                          <a:ext uri="{FF2B5EF4-FFF2-40B4-BE49-F238E27FC236}">
                            <a16:creationId xmlns:a16="http://schemas.microsoft.com/office/drawing/2014/main" id="{EF8B6EC1-731D-0364-E65D-43739842296C}"/>
                          </a:ext>
                        </a:extLst>
                      </wpg:cNvPr>
                      <wpg:cNvGrpSpPr/>
                      <wpg:grpSpPr>
                        <a:xfrm>
                          <a:off x="1026" y="674362"/>
                          <a:ext cx="765266" cy="80436"/>
                          <a:chOff x="0" y="7519068"/>
                          <a:chExt cx="8497154" cy="895262"/>
                        </a:xfrm>
                        <a:solidFill>
                          <a:schemeClr val="tx1"/>
                        </a:solidFill>
                      </wpg:grpSpPr>
                      <wps:wsp>
                        <wps:cNvPr id="202064582" name="Freeform 202064582">
                          <a:extLst>
                            <a:ext uri="{FF2B5EF4-FFF2-40B4-BE49-F238E27FC236}">
                              <a16:creationId xmlns:a16="http://schemas.microsoft.com/office/drawing/2014/main" id="{5D360F57-BF06-4596-E0AE-0F78CF3AFA86}"/>
                            </a:ext>
                          </a:extLst>
                        </wps:cNvPr>
                        <wps:cNvSpPr/>
                        <wps:spPr>
                          <a:xfrm>
                            <a:off x="0" y="7519068"/>
                            <a:ext cx="635725" cy="702611"/>
                          </a:xfrm>
                          <a:custGeom>
                            <a:avLst/>
                            <a:gdLst>
                              <a:gd name="connsiteX0" fmla="*/ 0 w 635725"/>
                              <a:gd name="connsiteY0" fmla="*/ 351305 h 702611"/>
                              <a:gd name="connsiteX1" fmla="*/ 323539 w 635725"/>
                              <a:gd name="connsiteY1" fmla="*/ 0 h 702611"/>
                              <a:gd name="connsiteX2" fmla="*/ 635726 w 635725"/>
                              <a:gd name="connsiteY2" fmla="*/ 243647 h 702611"/>
                              <a:gd name="connsiteX3" fmla="*/ 624374 w 635725"/>
                              <a:gd name="connsiteY3" fmla="*/ 254980 h 702611"/>
                              <a:gd name="connsiteX4" fmla="*/ 522203 w 635725"/>
                              <a:gd name="connsiteY4" fmla="*/ 254980 h 702611"/>
                              <a:gd name="connsiteX5" fmla="*/ 510851 w 635725"/>
                              <a:gd name="connsiteY5" fmla="*/ 243647 h 702611"/>
                              <a:gd name="connsiteX6" fmla="*/ 323539 w 635725"/>
                              <a:gd name="connsiteY6" fmla="*/ 113324 h 702611"/>
                              <a:gd name="connsiteX7" fmla="*/ 130551 w 635725"/>
                              <a:gd name="connsiteY7" fmla="*/ 351305 h 702611"/>
                              <a:gd name="connsiteX8" fmla="*/ 323539 w 635725"/>
                              <a:gd name="connsiteY8" fmla="*/ 589287 h 702611"/>
                              <a:gd name="connsiteX9" fmla="*/ 510851 w 635725"/>
                              <a:gd name="connsiteY9" fmla="*/ 458964 h 702611"/>
                              <a:gd name="connsiteX10" fmla="*/ 522203 w 635725"/>
                              <a:gd name="connsiteY10" fmla="*/ 447632 h 702611"/>
                              <a:gd name="connsiteX11" fmla="*/ 624374 w 635725"/>
                              <a:gd name="connsiteY11" fmla="*/ 447632 h 702611"/>
                              <a:gd name="connsiteX12" fmla="*/ 635726 w 635725"/>
                              <a:gd name="connsiteY12" fmla="*/ 458964 h 702611"/>
                              <a:gd name="connsiteX13" fmla="*/ 323539 w 635725"/>
                              <a:gd name="connsiteY13" fmla="*/ 702611 h 702611"/>
                              <a:gd name="connsiteX14" fmla="*/ 0 w 635725"/>
                              <a:gd name="connsiteY14" fmla="*/ 351305 h 702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35725" h="702611">
                                <a:moveTo>
                                  <a:pt x="0" y="351305"/>
                                </a:moveTo>
                                <a:cubicBezTo>
                                  <a:pt x="0" y="107659"/>
                                  <a:pt x="164608" y="0"/>
                                  <a:pt x="323539" y="0"/>
                                </a:cubicBezTo>
                                <a:cubicBezTo>
                                  <a:pt x="488147" y="0"/>
                                  <a:pt x="613021" y="90660"/>
                                  <a:pt x="635726" y="243647"/>
                                </a:cubicBezTo>
                                <a:cubicBezTo>
                                  <a:pt x="635726" y="249314"/>
                                  <a:pt x="630050" y="254980"/>
                                  <a:pt x="624374" y="254980"/>
                                </a:cubicBezTo>
                                <a:lnTo>
                                  <a:pt x="522203" y="254980"/>
                                </a:lnTo>
                                <a:cubicBezTo>
                                  <a:pt x="516527" y="254980"/>
                                  <a:pt x="510851" y="249314"/>
                                  <a:pt x="510851" y="243647"/>
                                </a:cubicBezTo>
                                <a:cubicBezTo>
                                  <a:pt x="482470" y="147322"/>
                                  <a:pt x="414357" y="113324"/>
                                  <a:pt x="323539" y="113324"/>
                                </a:cubicBezTo>
                                <a:cubicBezTo>
                                  <a:pt x="227045" y="113324"/>
                                  <a:pt x="130551" y="192652"/>
                                  <a:pt x="130551" y="351305"/>
                                </a:cubicBezTo>
                                <a:cubicBezTo>
                                  <a:pt x="130551" y="509959"/>
                                  <a:pt x="227045" y="589287"/>
                                  <a:pt x="323539" y="589287"/>
                                </a:cubicBezTo>
                                <a:cubicBezTo>
                                  <a:pt x="414357" y="589287"/>
                                  <a:pt x="482470" y="555289"/>
                                  <a:pt x="510851" y="458964"/>
                                </a:cubicBezTo>
                                <a:cubicBezTo>
                                  <a:pt x="510851" y="453297"/>
                                  <a:pt x="516527" y="447632"/>
                                  <a:pt x="522203" y="447632"/>
                                </a:cubicBezTo>
                                <a:lnTo>
                                  <a:pt x="624374" y="447632"/>
                                </a:lnTo>
                                <a:cubicBezTo>
                                  <a:pt x="630050" y="447632"/>
                                  <a:pt x="635726" y="453297"/>
                                  <a:pt x="635726" y="458964"/>
                                </a:cubicBezTo>
                                <a:cubicBezTo>
                                  <a:pt x="613021" y="606285"/>
                                  <a:pt x="488147" y="702611"/>
                                  <a:pt x="323539" y="702611"/>
                                </a:cubicBezTo>
                                <a:cubicBezTo>
                                  <a:pt x="164608" y="702611"/>
                                  <a:pt x="0" y="594953"/>
                                  <a:pt x="0" y="351305"/>
                                </a:cubicBezTo>
                                <a:close/>
                              </a:path>
                            </a:pathLst>
                          </a:custGeom>
                          <a:grpFill/>
                          <a:ln w="56761" cap="flat">
                            <a:noFill/>
                            <a:prstDash val="solid"/>
                            <a:miter/>
                          </a:ln>
                        </wps:spPr>
                        <wps:bodyPr rtlCol="0" anchor="ctr"/>
                      </wps:wsp>
                      <wps:wsp>
                        <wps:cNvPr id="139476645" name="Freeform 139476645">
                          <a:extLst>
                            <a:ext uri="{FF2B5EF4-FFF2-40B4-BE49-F238E27FC236}">
                              <a16:creationId xmlns:a16="http://schemas.microsoft.com/office/drawing/2014/main" id="{83C99B94-54A7-AC8E-9532-1434DF58CBCD}"/>
                            </a:ext>
                          </a:extLst>
                        </wps:cNvPr>
                        <wps:cNvSpPr/>
                        <wps:spPr>
                          <a:xfrm>
                            <a:off x="743572" y="7524735"/>
                            <a:ext cx="448413" cy="685611"/>
                          </a:xfrm>
                          <a:custGeom>
                            <a:avLst/>
                            <a:gdLst>
                              <a:gd name="connsiteX0" fmla="*/ 0 w 448413"/>
                              <a:gd name="connsiteY0" fmla="*/ 674279 h 685611"/>
                              <a:gd name="connsiteX1" fmla="*/ 0 w 448413"/>
                              <a:gd name="connsiteY1" fmla="*/ 11332 h 685611"/>
                              <a:gd name="connsiteX2" fmla="*/ 11352 w 448413"/>
                              <a:gd name="connsiteY2" fmla="*/ 0 h 685611"/>
                              <a:gd name="connsiteX3" fmla="*/ 107846 w 448413"/>
                              <a:gd name="connsiteY3" fmla="*/ 0 h 685611"/>
                              <a:gd name="connsiteX4" fmla="*/ 119199 w 448413"/>
                              <a:gd name="connsiteY4" fmla="*/ 11332 h 685611"/>
                              <a:gd name="connsiteX5" fmla="*/ 119199 w 448413"/>
                              <a:gd name="connsiteY5" fmla="*/ 243647 h 685611"/>
                              <a:gd name="connsiteX6" fmla="*/ 272454 w 448413"/>
                              <a:gd name="connsiteY6" fmla="*/ 186985 h 685611"/>
                              <a:gd name="connsiteX7" fmla="*/ 448414 w 448413"/>
                              <a:gd name="connsiteY7" fmla="*/ 362638 h 685611"/>
                              <a:gd name="connsiteX8" fmla="*/ 448414 w 448413"/>
                              <a:gd name="connsiteY8" fmla="*/ 674279 h 685611"/>
                              <a:gd name="connsiteX9" fmla="*/ 437061 w 448413"/>
                              <a:gd name="connsiteY9" fmla="*/ 685612 h 685611"/>
                              <a:gd name="connsiteX10" fmla="*/ 340567 w 448413"/>
                              <a:gd name="connsiteY10" fmla="*/ 685612 h 685611"/>
                              <a:gd name="connsiteX11" fmla="*/ 329215 w 448413"/>
                              <a:gd name="connsiteY11" fmla="*/ 674279 h 685611"/>
                              <a:gd name="connsiteX12" fmla="*/ 329215 w 448413"/>
                              <a:gd name="connsiteY12" fmla="*/ 390969 h 685611"/>
                              <a:gd name="connsiteX13" fmla="*/ 238397 w 448413"/>
                              <a:gd name="connsiteY13" fmla="*/ 288977 h 685611"/>
                              <a:gd name="connsiteX14" fmla="*/ 113522 w 448413"/>
                              <a:gd name="connsiteY14" fmla="*/ 453297 h 685611"/>
                              <a:gd name="connsiteX15" fmla="*/ 113522 w 448413"/>
                              <a:gd name="connsiteY15" fmla="*/ 674279 h 685611"/>
                              <a:gd name="connsiteX16" fmla="*/ 102170 w 448413"/>
                              <a:gd name="connsiteY16" fmla="*/ 685612 h 685611"/>
                              <a:gd name="connsiteX17" fmla="*/ 5676 w 448413"/>
                              <a:gd name="connsiteY17" fmla="*/ 685612 h 685611"/>
                              <a:gd name="connsiteX18" fmla="*/ 0 w 448413"/>
                              <a:gd name="connsiteY18" fmla="*/ 674279 h 685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8413" h="685611">
                                <a:moveTo>
                                  <a:pt x="0" y="674279"/>
                                </a:moveTo>
                                <a:lnTo>
                                  <a:pt x="0" y="11332"/>
                                </a:lnTo>
                                <a:cubicBezTo>
                                  <a:pt x="0" y="5666"/>
                                  <a:pt x="5676" y="0"/>
                                  <a:pt x="11352" y="0"/>
                                </a:cubicBezTo>
                                <a:lnTo>
                                  <a:pt x="107846" y="0"/>
                                </a:lnTo>
                                <a:cubicBezTo>
                                  <a:pt x="113522" y="0"/>
                                  <a:pt x="119199" y="5666"/>
                                  <a:pt x="119199" y="11332"/>
                                </a:cubicBezTo>
                                <a:lnTo>
                                  <a:pt x="119199" y="243647"/>
                                </a:lnTo>
                                <a:cubicBezTo>
                                  <a:pt x="158932" y="209650"/>
                                  <a:pt x="210017" y="186985"/>
                                  <a:pt x="272454" y="186985"/>
                                </a:cubicBezTo>
                                <a:cubicBezTo>
                                  <a:pt x="380300" y="186985"/>
                                  <a:pt x="448414" y="237981"/>
                                  <a:pt x="448414" y="362638"/>
                                </a:cubicBezTo>
                                <a:lnTo>
                                  <a:pt x="448414" y="674279"/>
                                </a:lnTo>
                                <a:cubicBezTo>
                                  <a:pt x="448414" y="679946"/>
                                  <a:pt x="442738" y="685612"/>
                                  <a:pt x="437061" y="685612"/>
                                </a:cubicBezTo>
                                <a:lnTo>
                                  <a:pt x="340567" y="685612"/>
                                </a:lnTo>
                                <a:cubicBezTo>
                                  <a:pt x="334891" y="685612"/>
                                  <a:pt x="329215" y="679946"/>
                                  <a:pt x="329215" y="674279"/>
                                </a:cubicBezTo>
                                <a:lnTo>
                                  <a:pt x="329215" y="390969"/>
                                </a:lnTo>
                                <a:cubicBezTo>
                                  <a:pt x="329215" y="322974"/>
                                  <a:pt x="300835" y="288977"/>
                                  <a:pt x="238397" y="288977"/>
                                </a:cubicBezTo>
                                <a:cubicBezTo>
                                  <a:pt x="170284" y="288977"/>
                                  <a:pt x="113522" y="345639"/>
                                  <a:pt x="113522" y="453297"/>
                                </a:cubicBezTo>
                                <a:lnTo>
                                  <a:pt x="113522" y="674279"/>
                                </a:lnTo>
                                <a:cubicBezTo>
                                  <a:pt x="113522" y="679946"/>
                                  <a:pt x="107846" y="685612"/>
                                  <a:pt x="102170" y="685612"/>
                                </a:cubicBezTo>
                                <a:lnTo>
                                  <a:pt x="5676" y="685612"/>
                                </a:lnTo>
                                <a:cubicBezTo>
                                  <a:pt x="0" y="685612"/>
                                  <a:pt x="0" y="679946"/>
                                  <a:pt x="0" y="674279"/>
                                </a:cubicBezTo>
                                <a:close/>
                              </a:path>
                            </a:pathLst>
                          </a:custGeom>
                          <a:grpFill/>
                          <a:ln w="56761" cap="flat">
                            <a:noFill/>
                            <a:prstDash val="solid"/>
                            <a:miter/>
                          </a:ln>
                        </wps:spPr>
                        <wps:bodyPr rtlCol="0" anchor="ctr"/>
                      </wps:wsp>
                      <wps:wsp>
                        <wps:cNvPr id="490112057" name="Freeform 490112057">
                          <a:extLst>
                            <a:ext uri="{FF2B5EF4-FFF2-40B4-BE49-F238E27FC236}">
                              <a16:creationId xmlns:a16="http://schemas.microsoft.com/office/drawing/2014/main" id="{E2234512-8777-065C-0163-FD6E16A4F371}"/>
                            </a:ext>
                          </a:extLst>
                        </wps:cNvPr>
                        <wps:cNvSpPr/>
                        <wps:spPr>
                          <a:xfrm>
                            <a:off x="1294156" y="7711720"/>
                            <a:ext cx="456440" cy="504649"/>
                          </a:xfrm>
                          <a:custGeom>
                            <a:avLst/>
                            <a:gdLst>
                              <a:gd name="connsiteX0" fmla="*/ 0 w 456440"/>
                              <a:gd name="connsiteY0" fmla="*/ 345639 h 504649"/>
                              <a:gd name="connsiteX1" fmla="*/ 198664 w 456440"/>
                              <a:gd name="connsiteY1" fmla="*/ 181319 h 504649"/>
                              <a:gd name="connsiteX2" fmla="*/ 317863 w 456440"/>
                              <a:gd name="connsiteY2" fmla="*/ 198318 h 504649"/>
                              <a:gd name="connsiteX3" fmla="*/ 317863 w 456440"/>
                              <a:gd name="connsiteY3" fmla="*/ 186984 h 504649"/>
                              <a:gd name="connsiteX4" fmla="*/ 227045 w 456440"/>
                              <a:gd name="connsiteY4" fmla="*/ 101991 h 504649"/>
                              <a:gd name="connsiteX5" fmla="*/ 136227 w 456440"/>
                              <a:gd name="connsiteY5" fmla="*/ 147321 h 504649"/>
                              <a:gd name="connsiteX6" fmla="*/ 124875 w 456440"/>
                              <a:gd name="connsiteY6" fmla="*/ 158653 h 504649"/>
                              <a:gd name="connsiteX7" fmla="*/ 22705 w 456440"/>
                              <a:gd name="connsiteY7" fmla="*/ 158653 h 504649"/>
                              <a:gd name="connsiteX8" fmla="*/ 17028 w 456440"/>
                              <a:gd name="connsiteY8" fmla="*/ 152988 h 504649"/>
                              <a:gd name="connsiteX9" fmla="*/ 17028 w 456440"/>
                              <a:gd name="connsiteY9" fmla="*/ 141655 h 504649"/>
                              <a:gd name="connsiteX10" fmla="*/ 227045 w 456440"/>
                              <a:gd name="connsiteY10" fmla="*/ 0 h 504649"/>
                              <a:gd name="connsiteX11" fmla="*/ 437061 w 456440"/>
                              <a:gd name="connsiteY11" fmla="*/ 186984 h 504649"/>
                              <a:gd name="connsiteX12" fmla="*/ 437061 w 456440"/>
                              <a:gd name="connsiteY12" fmla="*/ 396635 h 504649"/>
                              <a:gd name="connsiteX13" fmla="*/ 454090 w 456440"/>
                              <a:gd name="connsiteY13" fmla="*/ 487294 h 504649"/>
                              <a:gd name="connsiteX14" fmla="*/ 448414 w 456440"/>
                              <a:gd name="connsiteY14" fmla="*/ 498626 h 504649"/>
                              <a:gd name="connsiteX15" fmla="*/ 329215 w 456440"/>
                              <a:gd name="connsiteY15" fmla="*/ 498626 h 504649"/>
                              <a:gd name="connsiteX16" fmla="*/ 317863 w 456440"/>
                              <a:gd name="connsiteY16" fmla="*/ 487294 h 504649"/>
                              <a:gd name="connsiteX17" fmla="*/ 317863 w 456440"/>
                              <a:gd name="connsiteY17" fmla="*/ 458963 h 504649"/>
                              <a:gd name="connsiteX18" fmla="*/ 175960 w 456440"/>
                              <a:gd name="connsiteY18" fmla="*/ 504293 h 504649"/>
                              <a:gd name="connsiteX19" fmla="*/ 0 w 456440"/>
                              <a:gd name="connsiteY19" fmla="*/ 345639 h 504649"/>
                              <a:gd name="connsiteX20" fmla="*/ 323539 w 456440"/>
                              <a:gd name="connsiteY20" fmla="*/ 300309 h 504649"/>
                              <a:gd name="connsiteX21" fmla="*/ 204341 w 456440"/>
                              <a:gd name="connsiteY21" fmla="*/ 283311 h 504649"/>
                              <a:gd name="connsiteX22" fmla="*/ 113522 w 456440"/>
                              <a:gd name="connsiteY22" fmla="*/ 345639 h 504649"/>
                              <a:gd name="connsiteX23" fmla="*/ 198664 w 456440"/>
                              <a:gd name="connsiteY23" fmla="*/ 407967 h 504649"/>
                              <a:gd name="connsiteX24" fmla="*/ 323539 w 456440"/>
                              <a:gd name="connsiteY24" fmla="*/ 300309 h 504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56440" h="504649">
                                <a:moveTo>
                                  <a:pt x="0" y="345639"/>
                                </a:moveTo>
                                <a:cubicBezTo>
                                  <a:pt x="0" y="237981"/>
                                  <a:pt x="90818" y="181319"/>
                                  <a:pt x="198664" y="181319"/>
                                </a:cubicBezTo>
                                <a:cubicBezTo>
                                  <a:pt x="244073" y="181319"/>
                                  <a:pt x="283806" y="192651"/>
                                  <a:pt x="317863" y="198318"/>
                                </a:cubicBezTo>
                                <a:lnTo>
                                  <a:pt x="317863" y="186984"/>
                                </a:lnTo>
                                <a:cubicBezTo>
                                  <a:pt x="317863" y="135989"/>
                                  <a:pt x="283806" y="101991"/>
                                  <a:pt x="227045" y="101991"/>
                                </a:cubicBezTo>
                                <a:cubicBezTo>
                                  <a:pt x="181636" y="101991"/>
                                  <a:pt x="153255" y="118990"/>
                                  <a:pt x="136227" y="147321"/>
                                </a:cubicBezTo>
                                <a:cubicBezTo>
                                  <a:pt x="130551" y="152988"/>
                                  <a:pt x="130551" y="158653"/>
                                  <a:pt x="124875" y="158653"/>
                                </a:cubicBezTo>
                                <a:lnTo>
                                  <a:pt x="22705" y="158653"/>
                                </a:lnTo>
                                <a:cubicBezTo>
                                  <a:pt x="17028" y="158653"/>
                                  <a:pt x="17028" y="158653"/>
                                  <a:pt x="17028" y="152988"/>
                                </a:cubicBezTo>
                                <a:cubicBezTo>
                                  <a:pt x="17028" y="152988"/>
                                  <a:pt x="17028" y="147321"/>
                                  <a:pt x="17028" y="141655"/>
                                </a:cubicBezTo>
                                <a:cubicBezTo>
                                  <a:pt x="34057" y="62328"/>
                                  <a:pt x="107846" y="0"/>
                                  <a:pt x="227045" y="0"/>
                                </a:cubicBezTo>
                                <a:cubicBezTo>
                                  <a:pt x="351920" y="0"/>
                                  <a:pt x="437061" y="73660"/>
                                  <a:pt x="437061" y="186984"/>
                                </a:cubicBezTo>
                                <a:lnTo>
                                  <a:pt x="437061" y="396635"/>
                                </a:lnTo>
                                <a:cubicBezTo>
                                  <a:pt x="437061" y="436298"/>
                                  <a:pt x="442738" y="464630"/>
                                  <a:pt x="454090" y="487294"/>
                                </a:cubicBezTo>
                                <a:cubicBezTo>
                                  <a:pt x="459766" y="492961"/>
                                  <a:pt x="454090" y="498626"/>
                                  <a:pt x="448414" y="498626"/>
                                </a:cubicBezTo>
                                <a:lnTo>
                                  <a:pt x="329215" y="498626"/>
                                </a:lnTo>
                                <a:cubicBezTo>
                                  <a:pt x="323539" y="498626"/>
                                  <a:pt x="317863" y="492961"/>
                                  <a:pt x="317863" y="487294"/>
                                </a:cubicBezTo>
                                <a:lnTo>
                                  <a:pt x="317863" y="458963"/>
                                </a:lnTo>
                                <a:cubicBezTo>
                                  <a:pt x="289482" y="481628"/>
                                  <a:pt x="249749" y="504293"/>
                                  <a:pt x="175960" y="504293"/>
                                </a:cubicBezTo>
                                <a:cubicBezTo>
                                  <a:pt x="79466" y="509959"/>
                                  <a:pt x="0" y="447631"/>
                                  <a:pt x="0" y="345639"/>
                                </a:cubicBezTo>
                                <a:close/>
                                <a:moveTo>
                                  <a:pt x="323539" y="300309"/>
                                </a:moveTo>
                                <a:cubicBezTo>
                                  <a:pt x="283806" y="288977"/>
                                  <a:pt x="249749" y="283311"/>
                                  <a:pt x="204341" y="283311"/>
                                </a:cubicBezTo>
                                <a:cubicBezTo>
                                  <a:pt x="153255" y="283311"/>
                                  <a:pt x="113522" y="305975"/>
                                  <a:pt x="113522" y="345639"/>
                                </a:cubicBezTo>
                                <a:cubicBezTo>
                                  <a:pt x="113522" y="385302"/>
                                  <a:pt x="147579" y="407967"/>
                                  <a:pt x="198664" y="407967"/>
                                </a:cubicBezTo>
                                <a:cubicBezTo>
                                  <a:pt x="266778" y="402301"/>
                                  <a:pt x="323539" y="362638"/>
                                  <a:pt x="323539" y="300309"/>
                                </a:cubicBezTo>
                                <a:close/>
                              </a:path>
                            </a:pathLst>
                          </a:custGeom>
                          <a:grpFill/>
                          <a:ln w="56761" cap="flat">
                            <a:noFill/>
                            <a:prstDash val="solid"/>
                            <a:miter/>
                          </a:ln>
                        </wps:spPr>
                        <wps:bodyPr rtlCol="0" anchor="ctr"/>
                      </wps:wsp>
                      <wps:wsp>
                        <wps:cNvPr id="1819473365" name="Freeform 1819473365">
                          <a:extLst>
                            <a:ext uri="{FF2B5EF4-FFF2-40B4-BE49-F238E27FC236}">
                              <a16:creationId xmlns:a16="http://schemas.microsoft.com/office/drawing/2014/main" id="{9F548C45-D84B-6C40-D6F8-A46095E6CBE6}"/>
                            </a:ext>
                          </a:extLst>
                        </wps:cNvPr>
                        <wps:cNvSpPr/>
                        <wps:spPr>
                          <a:xfrm>
                            <a:off x="1867444" y="7706053"/>
                            <a:ext cx="437061" cy="500973"/>
                          </a:xfrm>
                          <a:custGeom>
                            <a:avLst/>
                            <a:gdLst>
                              <a:gd name="connsiteX0" fmla="*/ 0 w 437061"/>
                              <a:gd name="connsiteY0" fmla="*/ 492961 h 500973"/>
                              <a:gd name="connsiteX1" fmla="*/ 0 w 437061"/>
                              <a:gd name="connsiteY1" fmla="*/ 22665 h 500973"/>
                              <a:gd name="connsiteX2" fmla="*/ 11352 w 437061"/>
                              <a:gd name="connsiteY2" fmla="*/ 11332 h 500973"/>
                              <a:gd name="connsiteX3" fmla="*/ 107846 w 437061"/>
                              <a:gd name="connsiteY3" fmla="*/ 11332 h 500973"/>
                              <a:gd name="connsiteX4" fmla="*/ 119198 w 437061"/>
                              <a:gd name="connsiteY4" fmla="*/ 22665 h 500973"/>
                              <a:gd name="connsiteX5" fmla="*/ 119198 w 437061"/>
                              <a:gd name="connsiteY5" fmla="*/ 56662 h 500973"/>
                              <a:gd name="connsiteX6" fmla="*/ 266778 w 437061"/>
                              <a:gd name="connsiteY6" fmla="*/ 0 h 500973"/>
                              <a:gd name="connsiteX7" fmla="*/ 437061 w 437061"/>
                              <a:gd name="connsiteY7" fmla="*/ 164320 h 500973"/>
                              <a:gd name="connsiteX8" fmla="*/ 437061 w 437061"/>
                              <a:gd name="connsiteY8" fmla="*/ 487295 h 500973"/>
                              <a:gd name="connsiteX9" fmla="*/ 425709 w 437061"/>
                              <a:gd name="connsiteY9" fmla="*/ 498627 h 500973"/>
                              <a:gd name="connsiteX10" fmla="*/ 329215 w 437061"/>
                              <a:gd name="connsiteY10" fmla="*/ 498627 h 500973"/>
                              <a:gd name="connsiteX11" fmla="*/ 317863 w 437061"/>
                              <a:gd name="connsiteY11" fmla="*/ 487295 h 500973"/>
                              <a:gd name="connsiteX12" fmla="*/ 317863 w 437061"/>
                              <a:gd name="connsiteY12" fmla="*/ 203984 h 500973"/>
                              <a:gd name="connsiteX13" fmla="*/ 232721 w 437061"/>
                              <a:gd name="connsiteY13" fmla="*/ 101992 h 500973"/>
                              <a:gd name="connsiteX14" fmla="*/ 113522 w 437061"/>
                              <a:gd name="connsiteY14" fmla="*/ 266312 h 500973"/>
                              <a:gd name="connsiteX15" fmla="*/ 113522 w 437061"/>
                              <a:gd name="connsiteY15" fmla="*/ 487295 h 500973"/>
                              <a:gd name="connsiteX16" fmla="*/ 102170 w 437061"/>
                              <a:gd name="connsiteY16" fmla="*/ 498627 h 500973"/>
                              <a:gd name="connsiteX17" fmla="*/ 5676 w 437061"/>
                              <a:gd name="connsiteY17" fmla="*/ 498627 h 500973"/>
                              <a:gd name="connsiteX18" fmla="*/ 0 w 437061"/>
                              <a:gd name="connsiteY18" fmla="*/ 492961 h 5009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7061" h="500973">
                                <a:moveTo>
                                  <a:pt x="0" y="492961"/>
                                </a:moveTo>
                                <a:lnTo>
                                  <a:pt x="0" y="22665"/>
                                </a:lnTo>
                                <a:cubicBezTo>
                                  <a:pt x="0" y="16999"/>
                                  <a:pt x="5676" y="11332"/>
                                  <a:pt x="11352" y="11332"/>
                                </a:cubicBezTo>
                                <a:lnTo>
                                  <a:pt x="107846" y="11332"/>
                                </a:lnTo>
                                <a:cubicBezTo>
                                  <a:pt x="113522" y="11332"/>
                                  <a:pt x="119198" y="16999"/>
                                  <a:pt x="119198" y="22665"/>
                                </a:cubicBezTo>
                                <a:lnTo>
                                  <a:pt x="119198" y="56662"/>
                                </a:lnTo>
                                <a:cubicBezTo>
                                  <a:pt x="158931" y="22665"/>
                                  <a:pt x="204340" y="0"/>
                                  <a:pt x="266778" y="0"/>
                                </a:cubicBezTo>
                                <a:cubicBezTo>
                                  <a:pt x="374624" y="0"/>
                                  <a:pt x="437061" y="62329"/>
                                  <a:pt x="437061" y="164320"/>
                                </a:cubicBezTo>
                                <a:lnTo>
                                  <a:pt x="437061" y="487295"/>
                                </a:lnTo>
                                <a:cubicBezTo>
                                  <a:pt x="437061" y="492961"/>
                                  <a:pt x="431385" y="498627"/>
                                  <a:pt x="425709" y="498627"/>
                                </a:cubicBezTo>
                                <a:lnTo>
                                  <a:pt x="329215" y="498627"/>
                                </a:lnTo>
                                <a:cubicBezTo>
                                  <a:pt x="323539" y="498627"/>
                                  <a:pt x="317863" y="492961"/>
                                  <a:pt x="317863" y="487295"/>
                                </a:cubicBezTo>
                                <a:lnTo>
                                  <a:pt x="317863" y="203984"/>
                                </a:lnTo>
                                <a:cubicBezTo>
                                  <a:pt x="317863" y="130323"/>
                                  <a:pt x="289482" y="101992"/>
                                  <a:pt x="232721" y="101992"/>
                                </a:cubicBezTo>
                                <a:cubicBezTo>
                                  <a:pt x="170284" y="101992"/>
                                  <a:pt x="113522" y="147322"/>
                                  <a:pt x="113522" y="266312"/>
                                </a:cubicBezTo>
                                <a:lnTo>
                                  <a:pt x="113522" y="487295"/>
                                </a:lnTo>
                                <a:cubicBezTo>
                                  <a:pt x="113522" y="492961"/>
                                  <a:pt x="107846" y="498627"/>
                                  <a:pt x="102170" y="498627"/>
                                </a:cubicBezTo>
                                <a:lnTo>
                                  <a:pt x="5676" y="498627"/>
                                </a:lnTo>
                                <a:cubicBezTo>
                                  <a:pt x="5676" y="504293"/>
                                  <a:pt x="0" y="498627"/>
                                  <a:pt x="0" y="492961"/>
                                </a:cubicBezTo>
                                <a:close/>
                              </a:path>
                            </a:pathLst>
                          </a:custGeom>
                          <a:grpFill/>
                          <a:ln w="56761" cap="flat">
                            <a:noFill/>
                            <a:prstDash val="solid"/>
                            <a:miter/>
                          </a:ln>
                        </wps:spPr>
                        <wps:bodyPr rtlCol="0" anchor="ctr"/>
                      </wps:wsp>
                      <wps:wsp>
                        <wps:cNvPr id="984664040" name="Freeform 984664040">
                          <a:extLst>
                            <a:ext uri="{FF2B5EF4-FFF2-40B4-BE49-F238E27FC236}">
                              <a16:creationId xmlns:a16="http://schemas.microsoft.com/office/drawing/2014/main" id="{19E34D60-77B8-226C-4D90-3DBB7DCB8A40}"/>
                            </a:ext>
                          </a:extLst>
                        </wps:cNvPr>
                        <wps:cNvSpPr/>
                        <wps:spPr>
                          <a:xfrm>
                            <a:off x="2412352" y="7706053"/>
                            <a:ext cx="482470" cy="702966"/>
                          </a:xfrm>
                          <a:custGeom>
                            <a:avLst/>
                            <a:gdLst>
                              <a:gd name="connsiteX0" fmla="*/ 28381 w 482470"/>
                              <a:gd name="connsiteY0" fmla="*/ 538291 h 702966"/>
                              <a:gd name="connsiteX1" fmla="*/ 39733 w 482470"/>
                              <a:gd name="connsiteY1" fmla="*/ 526958 h 702966"/>
                              <a:gd name="connsiteX2" fmla="*/ 136227 w 482470"/>
                              <a:gd name="connsiteY2" fmla="*/ 526958 h 702966"/>
                              <a:gd name="connsiteX3" fmla="*/ 147579 w 482470"/>
                              <a:gd name="connsiteY3" fmla="*/ 538291 h 702966"/>
                              <a:gd name="connsiteX4" fmla="*/ 249749 w 482470"/>
                              <a:gd name="connsiteY4" fmla="*/ 600619 h 702966"/>
                              <a:gd name="connsiteX5" fmla="*/ 368948 w 482470"/>
                              <a:gd name="connsiteY5" fmla="*/ 470296 h 702966"/>
                              <a:gd name="connsiteX6" fmla="*/ 368948 w 482470"/>
                              <a:gd name="connsiteY6" fmla="*/ 453297 h 702966"/>
                              <a:gd name="connsiteX7" fmla="*/ 232721 w 482470"/>
                              <a:gd name="connsiteY7" fmla="*/ 498627 h 702966"/>
                              <a:gd name="connsiteX8" fmla="*/ 0 w 482470"/>
                              <a:gd name="connsiteY8" fmla="*/ 249313 h 702966"/>
                              <a:gd name="connsiteX9" fmla="*/ 227045 w 482470"/>
                              <a:gd name="connsiteY9" fmla="*/ 0 h 702966"/>
                              <a:gd name="connsiteX10" fmla="*/ 363272 w 482470"/>
                              <a:gd name="connsiteY10" fmla="*/ 50996 h 702966"/>
                              <a:gd name="connsiteX11" fmla="*/ 363272 w 482470"/>
                              <a:gd name="connsiteY11" fmla="*/ 22665 h 702966"/>
                              <a:gd name="connsiteX12" fmla="*/ 374624 w 482470"/>
                              <a:gd name="connsiteY12" fmla="*/ 11332 h 702966"/>
                              <a:gd name="connsiteX13" fmla="*/ 471118 w 482470"/>
                              <a:gd name="connsiteY13" fmla="*/ 11332 h 702966"/>
                              <a:gd name="connsiteX14" fmla="*/ 482470 w 482470"/>
                              <a:gd name="connsiteY14" fmla="*/ 22665 h 702966"/>
                              <a:gd name="connsiteX15" fmla="*/ 482470 w 482470"/>
                              <a:gd name="connsiteY15" fmla="*/ 453297 h 702966"/>
                              <a:gd name="connsiteX16" fmla="*/ 238397 w 482470"/>
                              <a:gd name="connsiteY16" fmla="*/ 702610 h 702966"/>
                              <a:gd name="connsiteX17" fmla="*/ 28381 w 482470"/>
                              <a:gd name="connsiteY17" fmla="*/ 538291 h 702966"/>
                              <a:gd name="connsiteX18" fmla="*/ 374624 w 482470"/>
                              <a:gd name="connsiteY18" fmla="*/ 254980 h 702966"/>
                              <a:gd name="connsiteX19" fmla="*/ 249749 w 482470"/>
                              <a:gd name="connsiteY19" fmla="*/ 113324 h 702966"/>
                              <a:gd name="connsiteX20" fmla="*/ 124875 w 482470"/>
                              <a:gd name="connsiteY20" fmla="*/ 254980 h 702966"/>
                              <a:gd name="connsiteX21" fmla="*/ 249749 w 482470"/>
                              <a:gd name="connsiteY21" fmla="*/ 396635 h 702966"/>
                              <a:gd name="connsiteX22" fmla="*/ 374624 w 482470"/>
                              <a:gd name="connsiteY22" fmla="*/ 254980 h 702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82470" h="702966">
                                <a:moveTo>
                                  <a:pt x="28381" y="538291"/>
                                </a:moveTo>
                                <a:cubicBezTo>
                                  <a:pt x="28381" y="532624"/>
                                  <a:pt x="34057" y="526958"/>
                                  <a:pt x="39733" y="526958"/>
                                </a:cubicBezTo>
                                <a:lnTo>
                                  <a:pt x="136227" y="526958"/>
                                </a:lnTo>
                                <a:cubicBezTo>
                                  <a:pt x="141903" y="526958"/>
                                  <a:pt x="147579" y="532624"/>
                                  <a:pt x="147579" y="538291"/>
                                </a:cubicBezTo>
                                <a:cubicBezTo>
                                  <a:pt x="158932" y="583620"/>
                                  <a:pt x="204340" y="600619"/>
                                  <a:pt x="249749" y="600619"/>
                                </a:cubicBezTo>
                                <a:cubicBezTo>
                                  <a:pt x="329215" y="600619"/>
                                  <a:pt x="368948" y="549623"/>
                                  <a:pt x="368948" y="470296"/>
                                </a:cubicBezTo>
                                <a:lnTo>
                                  <a:pt x="368948" y="453297"/>
                                </a:lnTo>
                                <a:cubicBezTo>
                                  <a:pt x="329215" y="487295"/>
                                  <a:pt x="289482" y="498627"/>
                                  <a:pt x="232721" y="498627"/>
                                </a:cubicBezTo>
                                <a:cubicBezTo>
                                  <a:pt x="96494" y="498627"/>
                                  <a:pt x="0" y="396635"/>
                                  <a:pt x="0" y="249313"/>
                                </a:cubicBezTo>
                                <a:cubicBezTo>
                                  <a:pt x="0" y="101992"/>
                                  <a:pt x="90818" y="0"/>
                                  <a:pt x="227045" y="0"/>
                                </a:cubicBezTo>
                                <a:cubicBezTo>
                                  <a:pt x="289482" y="0"/>
                                  <a:pt x="329215" y="16999"/>
                                  <a:pt x="363272" y="50996"/>
                                </a:cubicBezTo>
                                <a:lnTo>
                                  <a:pt x="363272" y="22665"/>
                                </a:lnTo>
                                <a:cubicBezTo>
                                  <a:pt x="363272" y="16999"/>
                                  <a:pt x="368948" y="11332"/>
                                  <a:pt x="374624" y="11332"/>
                                </a:cubicBezTo>
                                <a:lnTo>
                                  <a:pt x="471118" y="11332"/>
                                </a:lnTo>
                                <a:cubicBezTo>
                                  <a:pt x="476794" y="11332"/>
                                  <a:pt x="482470" y="16999"/>
                                  <a:pt x="482470" y="22665"/>
                                </a:cubicBezTo>
                                <a:lnTo>
                                  <a:pt x="482470" y="453297"/>
                                </a:lnTo>
                                <a:cubicBezTo>
                                  <a:pt x="482470" y="623284"/>
                                  <a:pt x="397329" y="702610"/>
                                  <a:pt x="238397" y="702610"/>
                                </a:cubicBezTo>
                                <a:cubicBezTo>
                                  <a:pt x="130551" y="708277"/>
                                  <a:pt x="39733" y="645948"/>
                                  <a:pt x="28381" y="538291"/>
                                </a:cubicBezTo>
                                <a:close/>
                                <a:moveTo>
                                  <a:pt x="374624" y="254980"/>
                                </a:moveTo>
                                <a:cubicBezTo>
                                  <a:pt x="374624" y="175653"/>
                                  <a:pt x="329215" y="113324"/>
                                  <a:pt x="249749" y="113324"/>
                                </a:cubicBezTo>
                                <a:cubicBezTo>
                                  <a:pt x="175960" y="113324"/>
                                  <a:pt x="124875" y="175653"/>
                                  <a:pt x="124875" y="254980"/>
                                </a:cubicBezTo>
                                <a:cubicBezTo>
                                  <a:pt x="124875" y="334306"/>
                                  <a:pt x="170284" y="396635"/>
                                  <a:pt x="249749" y="396635"/>
                                </a:cubicBezTo>
                                <a:cubicBezTo>
                                  <a:pt x="329215" y="396635"/>
                                  <a:pt x="374624" y="334306"/>
                                  <a:pt x="374624" y="254980"/>
                                </a:cubicBezTo>
                                <a:close/>
                              </a:path>
                            </a:pathLst>
                          </a:custGeom>
                          <a:grpFill/>
                          <a:ln w="56761" cap="flat">
                            <a:noFill/>
                            <a:prstDash val="solid"/>
                            <a:miter/>
                          </a:ln>
                        </wps:spPr>
                        <wps:bodyPr rtlCol="0" anchor="ctr"/>
                      </wps:wsp>
                      <wps:wsp>
                        <wps:cNvPr id="1469490083" name="Freeform 1469490083">
                          <a:extLst>
                            <a:ext uri="{FF2B5EF4-FFF2-40B4-BE49-F238E27FC236}">
                              <a16:creationId xmlns:a16="http://schemas.microsoft.com/office/drawing/2014/main" id="{33EF04CF-BB24-368F-9046-33B44116D40F}"/>
                            </a:ext>
                          </a:extLst>
                        </wps:cNvPr>
                        <wps:cNvSpPr/>
                        <wps:spPr>
                          <a:xfrm>
                            <a:off x="3008345" y="7711720"/>
                            <a:ext cx="510851" cy="509959"/>
                          </a:xfrm>
                          <a:custGeom>
                            <a:avLst/>
                            <a:gdLst>
                              <a:gd name="connsiteX0" fmla="*/ 0 w 510851"/>
                              <a:gd name="connsiteY0" fmla="*/ 254980 h 509959"/>
                              <a:gd name="connsiteX1" fmla="*/ 255426 w 510851"/>
                              <a:gd name="connsiteY1" fmla="*/ 0 h 509959"/>
                              <a:gd name="connsiteX2" fmla="*/ 510851 w 510851"/>
                              <a:gd name="connsiteY2" fmla="*/ 266312 h 509959"/>
                              <a:gd name="connsiteX3" fmla="*/ 510851 w 510851"/>
                              <a:gd name="connsiteY3" fmla="*/ 283311 h 509959"/>
                              <a:gd name="connsiteX4" fmla="*/ 499499 w 510851"/>
                              <a:gd name="connsiteY4" fmla="*/ 294643 h 509959"/>
                              <a:gd name="connsiteX5" fmla="*/ 124875 w 510851"/>
                              <a:gd name="connsiteY5" fmla="*/ 294643 h 509959"/>
                              <a:gd name="connsiteX6" fmla="*/ 255426 w 510851"/>
                              <a:gd name="connsiteY6" fmla="*/ 407967 h 509959"/>
                              <a:gd name="connsiteX7" fmla="*/ 374624 w 510851"/>
                              <a:gd name="connsiteY7" fmla="*/ 345639 h 509959"/>
                              <a:gd name="connsiteX8" fmla="*/ 385977 w 510851"/>
                              <a:gd name="connsiteY8" fmla="*/ 334306 h 509959"/>
                              <a:gd name="connsiteX9" fmla="*/ 488146 w 510851"/>
                              <a:gd name="connsiteY9" fmla="*/ 334306 h 509959"/>
                              <a:gd name="connsiteX10" fmla="*/ 493822 w 510851"/>
                              <a:gd name="connsiteY10" fmla="*/ 339973 h 509959"/>
                              <a:gd name="connsiteX11" fmla="*/ 493822 w 510851"/>
                              <a:gd name="connsiteY11" fmla="*/ 351305 h 509959"/>
                              <a:gd name="connsiteX12" fmla="*/ 249749 w 510851"/>
                              <a:gd name="connsiteY12" fmla="*/ 509959 h 509959"/>
                              <a:gd name="connsiteX13" fmla="*/ 0 w 510851"/>
                              <a:gd name="connsiteY13" fmla="*/ 254980 h 509959"/>
                              <a:gd name="connsiteX14" fmla="*/ 380300 w 510851"/>
                              <a:gd name="connsiteY14" fmla="*/ 192651 h 509959"/>
                              <a:gd name="connsiteX15" fmla="*/ 249749 w 510851"/>
                              <a:gd name="connsiteY15" fmla="*/ 101991 h 509959"/>
                              <a:gd name="connsiteX16" fmla="*/ 124875 w 510851"/>
                              <a:gd name="connsiteY16" fmla="*/ 192651 h 509959"/>
                              <a:gd name="connsiteX17" fmla="*/ 380300 w 510851"/>
                              <a:gd name="connsiteY17" fmla="*/ 192651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10851" h="509959">
                                <a:moveTo>
                                  <a:pt x="0" y="254980"/>
                                </a:moveTo>
                                <a:cubicBezTo>
                                  <a:pt x="0" y="101991"/>
                                  <a:pt x="113522" y="0"/>
                                  <a:pt x="255426" y="0"/>
                                </a:cubicBezTo>
                                <a:cubicBezTo>
                                  <a:pt x="420033" y="0"/>
                                  <a:pt x="510851" y="124657"/>
                                  <a:pt x="510851" y="266312"/>
                                </a:cubicBezTo>
                                <a:lnTo>
                                  <a:pt x="510851" y="283311"/>
                                </a:lnTo>
                                <a:cubicBezTo>
                                  <a:pt x="510851" y="288977"/>
                                  <a:pt x="505175" y="294643"/>
                                  <a:pt x="499499" y="294643"/>
                                </a:cubicBezTo>
                                <a:lnTo>
                                  <a:pt x="124875" y="294643"/>
                                </a:lnTo>
                                <a:cubicBezTo>
                                  <a:pt x="136227" y="362638"/>
                                  <a:pt x="181636" y="407967"/>
                                  <a:pt x="255426" y="407967"/>
                                </a:cubicBezTo>
                                <a:cubicBezTo>
                                  <a:pt x="312187" y="407967"/>
                                  <a:pt x="351919" y="390969"/>
                                  <a:pt x="374624" y="345639"/>
                                </a:cubicBezTo>
                                <a:cubicBezTo>
                                  <a:pt x="380300" y="339973"/>
                                  <a:pt x="380300" y="334306"/>
                                  <a:pt x="385977" y="334306"/>
                                </a:cubicBezTo>
                                <a:lnTo>
                                  <a:pt x="488146" y="334306"/>
                                </a:lnTo>
                                <a:cubicBezTo>
                                  <a:pt x="493822" y="334306"/>
                                  <a:pt x="493822" y="339973"/>
                                  <a:pt x="493822" y="339973"/>
                                </a:cubicBezTo>
                                <a:cubicBezTo>
                                  <a:pt x="493822" y="339973"/>
                                  <a:pt x="493822" y="345639"/>
                                  <a:pt x="493822" y="351305"/>
                                </a:cubicBezTo>
                                <a:cubicBezTo>
                                  <a:pt x="454090" y="458963"/>
                                  <a:pt x="368948" y="509959"/>
                                  <a:pt x="249749" y="509959"/>
                                </a:cubicBezTo>
                                <a:cubicBezTo>
                                  <a:pt x="107846" y="509959"/>
                                  <a:pt x="0" y="402301"/>
                                  <a:pt x="0" y="254980"/>
                                </a:cubicBezTo>
                                <a:close/>
                                <a:moveTo>
                                  <a:pt x="380300" y="192651"/>
                                </a:moveTo>
                                <a:cubicBezTo>
                                  <a:pt x="363272" y="141655"/>
                                  <a:pt x="323539" y="101991"/>
                                  <a:pt x="249749" y="101991"/>
                                </a:cubicBezTo>
                                <a:cubicBezTo>
                                  <a:pt x="192988" y="101991"/>
                                  <a:pt x="141903" y="135989"/>
                                  <a:pt x="124875" y="192651"/>
                                </a:cubicBezTo>
                                <a:lnTo>
                                  <a:pt x="380300" y="192651"/>
                                </a:lnTo>
                                <a:close/>
                              </a:path>
                            </a:pathLst>
                          </a:custGeom>
                          <a:grpFill/>
                          <a:ln w="56761" cap="flat">
                            <a:noFill/>
                            <a:prstDash val="solid"/>
                            <a:miter/>
                          </a:ln>
                        </wps:spPr>
                        <wps:bodyPr rtlCol="0" anchor="ctr"/>
                      </wps:wsp>
                      <wps:wsp>
                        <wps:cNvPr id="465015015" name="Freeform 465015015">
                          <a:extLst>
                            <a:ext uri="{FF2B5EF4-FFF2-40B4-BE49-F238E27FC236}">
                              <a16:creationId xmlns:a16="http://schemas.microsoft.com/office/drawing/2014/main" id="{5819E6B0-9F72-B81C-6F25-AC8BCD5ED563}"/>
                            </a:ext>
                          </a:extLst>
                        </wps:cNvPr>
                        <wps:cNvSpPr/>
                        <wps:spPr>
                          <a:xfrm>
                            <a:off x="3774621" y="7723052"/>
                            <a:ext cx="488146" cy="691278"/>
                          </a:xfrm>
                          <a:custGeom>
                            <a:avLst/>
                            <a:gdLst>
                              <a:gd name="connsiteX0" fmla="*/ 34057 w 488146"/>
                              <a:gd name="connsiteY0" fmla="*/ 674279 h 691278"/>
                              <a:gd name="connsiteX1" fmla="*/ 22705 w 488146"/>
                              <a:gd name="connsiteY1" fmla="*/ 657281 h 691278"/>
                              <a:gd name="connsiteX2" fmla="*/ 22705 w 488146"/>
                              <a:gd name="connsiteY2" fmla="*/ 572287 h 691278"/>
                              <a:gd name="connsiteX3" fmla="*/ 28381 w 488146"/>
                              <a:gd name="connsiteY3" fmla="*/ 560955 h 691278"/>
                              <a:gd name="connsiteX4" fmla="*/ 107846 w 488146"/>
                              <a:gd name="connsiteY4" fmla="*/ 583620 h 691278"/>
                              <a:gd name="connsiteX5" fmla="*/ 204340 w 488146"/>
                              <a:gd name="connsiteY5" fmla="*/ 475962 h 691278"/>
                              <a:gd name="connsiteX6" fmla="*/ 5676 w 488146"/>
                              <a:gd name="connsiteY6" fmla="*/ 16999 h 691278"/>
                              <a:gd name="connsiteX7" fmla="*/ 0 w 488146"/>
                              <a:gd name="connsiteY7" fmla="*/ 5666 h 691278"/>
                              <a:gd name="connsiteX8" fmla="*/ 5676 w 488146"/>
                              <a:gd name="connsiteY8" fmla="*/ 0 h 691278"/>
                              <a:gd name="connsiteX9" fmla="*/ 119198 w 488146"/>
                              <a:gd name="connsiteY9" fmla="*/ 0 h 691278"/>
                              <a:gd name="connsiteX10" fmla="*/ 130551 w 488146"/>
                              <a:gd name="connsiteY10" fmla="*/ 11332 h 691278"/>
                              <a:gd name="connsiteX11" fmla="*/ 249749 w 488146"/>
                              <a:gd name="connsiteY11" fmla="*/ 317308 h 691278"/>
                              <a:gd name="connsiteX12" fmla="*/ 346243 w 488146"/>
                              <a:gd name="connsiteY12" fmla="*/ 11332 h 691278"/>
                              <a:gd name="connsiteX13" fmla="*/ 357596 w 488146"/>
                              <a:gd name="connsiteY13" fmla="*/ 0 h 691278"/>
                              <a:gd name="connsiteX14" fmla="*/ 482470 w 488146"/>
                              <a:gd name="connsiteY14" fmla="*/ 0 h 691278"/>
                              <a:gd name="connsiteX15" fmla="*/ 488146 w 488146"/>
                              <a:gd name="connsiteY15" fmla="*/ 5666 h 691278"/>
                              <a:gd name="connsiteX16" fmla="*/ 482470 w 488146"/>
                              <a:gd name="connsiteY16" fmla="*/ 16999 h 691278"/>
                              <a:gd name="connsiteX17" fmla="*/ 300835 w 488146"/>
                              <a:gd name="connsiteY17" fmla="*/ 538291 h 691278"/>
                              <a:gd name="connsiteX18" fmla="*/ 124875 w 488146"/>
                              <a:gd name="connsiteY18" fmla="*/ 691278 h 691278"/>
                              <a:gd name="connsiteX19" fmla="*/ 34057 w 488146"/>
                              <a:gd name="connsiteY19" fmla="*/ 674279 h 691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8146" h="691278">
                                <a:moveTo>
                                  <a:pt x="34057" y="674279"/>
                                </a:moveTo>
                                <a:cubicBezTo>
                                  <a:pt x="22705" y="668614"/>
                                  <a:pt x="22705" y="662947"/>
                                  <a:pt x="22705" y="657281"/>
                                </a:cubicBezTo>
                                <a:lnTo>
                                  <a:pt x="22705" y="572287"/>
                                </a:lnTo>
                                <a:cubicBezTo>
                                  <a:pt x="22705" y="566622"/>
                                  <a:pt x="28381" y="560955"/>
                                  <a:pt x="28381" y="560955"/>
                                </a:cubicBezTo>
                                <a:cubicBezTo>
                                  <a:pt x="45409" y="560955"/>
                                  <a:pt x="73790" y="583620"/>
                                  <a:pt x="107846" y="583620"/>
                                </a:cubicBezTo>
                                <a:cubicBezTo>
                                  <a:pt x="158932" y="583620"/>
                                  <a:pt x="187312" y="555289"/>
                                  <a:pt x="204340" y="475962"/>
                                </a:cubicBezTo>
                                <a:lnTo>
                                  <a:pt x="5676" y="16999"/>
                                </a:lnTo>
                                <a:cubicBezTo>
                                  <a:pt x="5676" y="11332"/>
                                  <a:pt x="0" y="11332"/>
                                  <a:pt x="0" y="5666"/>
                                </a:cubicBezTo>
                                <a:cubicBezTo>
                                  <a:pt x="0" y="0"/>
                                  <a:pt x="5676" y="0"/>
                                  <a:pt x="5676" y="0"/>
                                </a:cubicBezTo>
                                <a:lnTo>
                                  <a:pt x="119198" y="0"/>
                                </a:lnTo>
                                <a:cubicBezTo>
                                  <a:pt x="124875" y="0"/>
                                  <a:pt x="130551" y="5666"/>
                                  <a:pt x="130551" y="11332"/>
                                </a:cubicBezTo>
                                <a:lnTo>
                                  <a:pt x="249749" y="317308"/>
                                </a:lnTo>
                                <a:lnTo>
                                  <a:pt x="346243" y="11332"/>
                                </a:lnTo>
                                <a:cubicBezTo>
                                  <a:pt x="346243" y="5666"/>
                                  <a:pt x="351919" y="0"/>
                                  <a:pt x="357596" y="0"/>
                                </a:cubicBezTo>
                                <a:lnTo>
                                  <a:pt x="482470" y="0"/>
                                </a:lnTo>
                                <a:cubicBezTo>
                                  <a:pt x="488146" y="0"/>
                                  <a:pt x="488146" y="0"/>
                                  <a:pt x="488146" y="5666"/>
                                </a:cubicBezTo>
                                <a:cubicBezTo>
                                  <a:pt x="488146" y="5666"/>
                                  <a:pt x="488146" y="11332"/>
                                  <a:pt x="482470" y="16999"/>
                                </a:cubicBezTo>
                                <a:lnTo>
                                  <a:pt x="300835" y="538291"/>
                                </a:lnTo>
                                <a:cubicBezTo>
                                  <a:pt x="255426" y="662947"/>
                                  <a:pt x="192988" y="691278"/>
                                  <a:pt x="124875" y="691278"/>
                                </a:cubicBezTo>
                                <a:cubicBezTo>
                                  <a:pt x="90818" y="691278"/>
                                  <a:pt x="56761" y="685612"/>
                                  <a:pt x="34057" y="674279"/>
                                </a:cubicBezTo>
                                <a:close/>
                              </a:path>
                            </a:pathLst>
                          </a:custGeom>
                          <a:grpFill/>
                          <a:ln w="56761" cap="flat">
                            <a:noFill/>
                            <a:prstDash val="solid"/>
                            <a:miter/>
                          </a:ln>
                        </wps:spPr>
                        <wps:bodyPr rtlCol="0" anchor="ctr"/>
                      </wps:wsp>
                      <wps:wsp>
                        <wps:cNvPr id="1552384236" name="Freeform 1552384236">
                          <a:extLst>
                            <a:ext uri="{FF2B5EF4-FFF2-40B4-BE49-F238E27FC236}">
                              <a16:creationId xmlns:a16="http://schemas.microsoft.com/office/drawing/2014/main" id="{D3475C16-0979-2B97-B5C1-DB6EB4367160}"/>
                            </a:ext>
                          </a:extLst>
                        </wps:cNvPr>
                        <wps:cNvSpPr/>
                        <wps:spPr>
                          <a:xfrm>
                            <a:off x="4302501" y="7711720"/>
                            <a:ext cx="533555" cy="509959"/>
                          </a:xfrm>
                          <a:custGeom>
                            <a:avLst/>
                            <a:gdLst>
                              <a:gd name="connsiteX0" fmla="*/ 0 w 533555"/>
                              <a:gd name="connsiteY0" fmla="*/ 254980 h 509959"/>
                              <a:gd name="connsiteX1" fmla="*/ 266778 w 533555"/>
                              <a:gd name="connsiteY1" fmla="*/ 0 h 509959"/>
                              <a:gd name="connsiteX2" fmla="*/ 533555 w 533555"/>
                              <a:gd name="connsiteY2" fmla="*/ 254980 h 509959"/>
                              <a:gd name="connsiteX3" fmla="*/ 266778 w 533555"/>
                              <a:gd name="connsiteY3" fmla="*/ 509959 h 509959"/>
                              <a:gd name="connsiteX4" fmla="*/ 0 w 533555"/>
                              <a:gd name="connsiteY4" fmla="*/ 254980 h 509959"/>
                              <a:gd name="connsiteX5" fmla="*/ 403005 w 533555"/>
                              <a:gd name="connsiteY5" fmla="*/ 254980 h 509959"/>
                              <a:gd name="connsiteX6" fmla="*/ 266778 w 533555"/>
                              <a:gd name="connsiteY6" fmla="*/ 107658 h 509959"/>
                              <a:gd name="connsiteX7" fmla="*/ 130551 w 533555"/>
                              <a:gd name="connsiteY7" fmla="*/ 254980 h 509959"/>
                              <a:gd name="connsiteX8" fmla="*/ 266778 w 533555"/>
                              <a:gd name="connsiteY8" fmla="*/ 402301 h 509959"/>
                              <a:gd name="connsiteX9" fmla="*/ 403005 w 533555"/>
                              <a:gd name="connsiteY9" fmla="*/ 254980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555" h="509959">
                                <a:moveTo>
                                  <a:pt x="0" y="254980"/>
                                </a:moveTo>
                                <a:cubicBezTo>
                                  <a:pt x="0" y="107658"/>
                                  <a:pt x="113522" y="0"/>
                                  <a:pt x="266778" y="0"/>
                                </a:cubicBezTo>
                                <a:cubicBezTo>
                                  <a:pt x="420033" y="0"/>
                                  <a:pt x="533555" y="107658"/>
                                  <a:pt x="533555" y="254980"/>
                                </a:cubicBezTo>
                                <a:cubicBezTo>
                                  <a:pt x="533555" y="402301"/>
                                  <a:pt x="420033" y="509959"/>
                                  <a:pt x="266778" y="509959"/>
                                </a:cubicBezTo>
                                <a:cubicBezTo>
                                  <a:pt x="113522" y="509959"/>
                                  <a:pt x="0" y="402301"/>
                                  <a:pt x="0" y="254980"/>
                                </a:cubicBezTo>
                                <a:close/>
                                <a:moveTo>
                                  <a:pt x="403005" y="254980"/>
                                </a:moveTo>
                                <a:cubicBezTo>
                                  <a:pt x="403005" y="164320"/>
                                  <a:pt x="346243" y="107658"/>
                                  <a:pt x="266778" y="107658"/>
                                </a:cubicBezTo>
                                <a:cubicBezTo>
                                  <a:pt x="187312" y="107658"/>
                                  <a:pt x="130551" y="164320"/>
                                  <a:pt x="130551" y="254980"/>
                                </a:cubicBezTo>
                                <a:cubicBezTo>
                                  <a:pt x="130551" y="345639"/>
                                  <a:pt x="187312" y="402301"/>
                                  <a:pt x="266778" y="402301"/>
                                </a:cubicBezTo>
                                <a:cubicBezTo>
                                  <a:pt x="346243" y="402301"/>
                                  <a:pt x="403005" y="345639"/>
                                  <a:pt x="403005" y="254980"/>
                                </a:cubicBezTo>
                                <a:close/>
                              </a:path>
                            </a:pathLst>
                          </a:custGeom>
                          <a:grpFill/>
                          <a:ln w="56761" cap="flat">
                            <a:noFill/>
                            <a:prstDash val="solid"/>
                            <a:miter/>
                          </a:ln>
                        </wps:spPr>
                        <wps:bodyPr rtlCol="0" anchor="ctr"/>
                      </wps:wsp>
                      <wps:wsp>
                        <wps:cNvPr id="1054180860" name="Freeform 1054180860">
                          <a:extLst>
                            <a:ext uri="{FF2B5EF4-FFF2-40B4-BE49-F238E27FC236}">
                              <a16:creationId xmlns:a16="http://schemas.microsoft.com/office/drawing/2014/main" id="{AFFC7E67-45CD-7510-28ED-80B9B9299D27}"/>
                            </a:ext>
                          </a:extLst>
                        </wps:cNvPr>
                        <wps:cNvSpPr/>
                        <wps:spPr>
                          <a:xfrm>
                            <a:off x="4921198" y="7723052"/>
                            <a:ext cx="442737" cy="504292"/>
                          </a:xfrm>
                          <a:custGeom>
                            <a:avLst/>
                            <a:gdLst>
                              <a:gd name="connsiteX0" fmla="*/ 0 w 442737"/>
                              <a:gd name="connsiteY0" fmla="*/ 334306 h 504292"/>
                              <a:gd name="connsiteX1" fmla="*/ 0 w 442737"/>
                              <a:gd name="connsiteY1" fmla="*/ 11332 h 504292"/>
                              <a:gd name="connsiteX2" fmla="*/ 11353 w 442737"/>
                              <a:gd name="connsiteY2" fmla="*/ 0 h 504292"/>
                              <a:gd name="connsiteX3" fmla="*/ 107846 w 442737"/>
                              <a:gd name="connsiteY3" fmla="*/ 0 h 504292"/>
                              <a:gd name="connsiteX4" fmla="*/ 119199 w 442737"/>
                              <a:gd name="connsiteY4" fmla="*/ 11332 h 504292"/>
                              <a:gd name="connsiteX5" fmla="*/ 119199 w 442737"/>
                              <a:gd name="connsiteY5" fmla="*/ 294643 h 504292"/>
                              <a:gd name="connsiteX6" fmla="*/ 204341 w 442737"/>
                              <a:gd name="connsiteY6" fmla="*/ 396635 h 504292"/>
                              <a:gd name="connsiteX7" fmla="*/ 323539 w 442737"/>
                              <a:gd name="connsiteY7" fmla="*/ 232314 h 504292"/>
                              <a:gd name="connsiteX8" fmla="*/ 323539 w 442737"/>
                              <a:gd name="connsiteY8" fmla="*/ 11332 h 504292"/>
                              <a:gd name="connsiteX9" fmla="*/ 334891 w 442737"/>
                              <a:gd name="connsiteY9" fmla="*/ 0 h 504292"/>
                              <a:gd name="connsiteX10" fmla="*/ 431386 w 442737"/>
                              <a:gd name="connsiteY10" fmla="*/ 0 h 504292"/>
                              <a:gd name="connsiteX11" fmla="*/ 442738 w 442737"/>
                              <a:gd name="connsiteY11" fmla="*/ 11332 h 504292"/>
                              <a:gd name="connsiteX12" fmla="*/ 442738 w 442737"/>
                              <a:gd name="connsiteY12" fmla="*/ 481628 h 504292"/>
                              <a:gd name="connsiteX13" fmla="*/ 431386 w 442737"/>
                              <a:gd name="connsiteY13" fmla="*/ 492961 h 504292"/>
                              <a:gd name="connsiteX14" fmla="*/ 334891 w 442737"/>
                              <a:gd name="connsiteY14" fmla="*/ 492961 h 504292"/>
                              <a:gd name="connsiteX15" fmla="*/ 323539 w 442737"/>
                              <a:gd name="connsiteY15" fmla="*/ 481628 h 504292"/>
                              <a:gd name="connsiteX16" fmla="*/ 323539 w 442737"/>
                              <a:gd name="connsiteY16" fmla="*/ 447631 h 504292"/>
                              <a:gd name="connsiteX17" fmla="*/ 175960 w 442737"/>
                              <a:gd name="connsiteY17" fmla="*/ 504293 h 504292"/>
                              <a:gd name="connsiteX18" fmla="*/ 0 w 442737"/>
                              <a:gd name="connsiteY18" fmla="*/ 334306 h 504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737" h="504292">
                                <a:moveTo>
                                  <a:pt x="0" y="334306"/>
                                </a:moveTo>
                                <a:lnTo>
                                  <a:pt x="0" y="11332"/>
                                </a:lnTo>
                                <a:cubicBezTo>
                                  <a:pt x="0" y="5666"/>
                                  <a:pt x="5676" y="0"/>
                                  <a:pt x="11353" y="0"/>
                                </a:cubicBezTo>
                                <a:lnTo>
                                  <a:pt x="107846" y="0"/>
                                </a:lnTo>
                                <a:cubicBezTo>
                                  <a:pt x="113522" y="0"/>
                                  <a:pt x="119199" y="5666"/>
                                  <a:pt x="119199" y="11332"/>
                                </a:cubicBezTo>
                                <a:lnTo>
                                  <a:pt x="119199" y="294643"/>
                                </a:lnTo>
                                <a:cubicBezTo>
                                  <a:pt x="119199" y="368304"/>
                                  <a:pt x="147580" y="396635"/>
                                  <a:pt x="204341" y="396635"/>
                                </a:cubicBezTo>
                                <a:cubicBezTo>
                                  <a:pt x="266778" y="396635"/>
                                  <a:pt x="323539" y="351305"/>
                                  <a:pt x="323539" y="232314"/>
                                </a:cubicBezTo>
                                <a:lnTo>
                                  <a:pt x="323539" y="11332"/>
                                </a:lnTo>
                                <a:cubicBezTo>
                                  <a:pt x="323539" y="5666"/>
                                  <a:pt x="329215" y="0"/>
                                  <a:pt x="334891" y="0"/>
                                </a:cubicBezTo>
                                <a:lnTo>
                                  <a:pt x="431386" y="0"/>
                                </a:lnTo>
                                <a:cubicBezTo>
                                  <a:pt x="437062" y="0"/>
                                  <a:pt x="442738" y="5666"/>
                                  <a:pt x="442738" y="11332"/>
                                </a:cubicBezTo>
                                <a:lnTo>
                                  <a:pt x="442738" y="481628"/>
                                </a:lnTo>
                                <a:cubicBezTo>
                                  <a:pt x="442738" y="487294"/>
                                  <a:pt x="437062" y="492961"/>
                                  <a:pt x="431386" y="492961"/>
                                </a:cubicBezTo>
                                <a:lnTo>
                                  <a:pt x="334891" y="492961"/>
                                </a:lnTo>
                                <a:cubicBezTo>
                                  <a:pt x="329215" y="492961"/>
                                  <a:pt x="323539" y="487294"/>
                                  <a:pt x="323539" y="481628"/>
                                </a:cubicBezTo>
                                <a:lnTo>
                                  <a:pt x="323539" y="447631"/>
                                </a:lnTo>
                                <a:cubicBezTo>
                                  <a:pt x="283806" y="481628"/>
                                  <a:pt x="238397" y="504293"/>
                                  <a:pt x="175960" y="504293"/>
                                </a:cubicBezTo>
                                <a:cubicBezTo>
                                  <a:pt x="68114" y="498627"/>
                                  <a:pt x="0" y="430632"/>
                                  <a:pt x="0" y="334306"/>
                                </a:cubicBezTo>
                                <a:close/>
                              </a:path>
                            </a:pathLst>
                          </a:custGeom>
                          <a:grpFill/>
                          <a:ln w="56761" cap="flat">
                            <a:noFill/>
                            <a:prstDash val="solid"/>
                            <a:miter/>
                          </a:ln>
                        </wps:spPr>
                        <wps:bodyPr rtlCol="0" anchor="ctr"/>
                      </wps:wsp>
                      <wps:wsp>
                        <wps:cNvPr id="86984775" name="Freeform 86984775">
                          <a:extLst>
                            <a:ext uri="{FF2B5EF4-FFF2-40B4-BE49-F238E27FC236}">
                              <a16:creationId xmlns:a16="http://schemas.microsoft.com/office/drawing/2014/main" id="{032B2456-BDE7-AB96-5BF0-D757CC30B217}"/>
                            </a:ext>
                          </a:extLst>
                        </wps:cNvPr>
                        <wps:cNvSpPr/>
                        <wps:spPr>
                          <a:xfrm>
                            <a:off x="5488810" y="7711720"/>
                            <a:ext cx="340567" cy="498626"/>
                          </a:xfrm>
                          <a:custGeom>
                            <a:avLst/>
                            <a:gdLst>
                              <a:gd name="connsiteX0" fmla="*/ 0 w 340567"/>
                              <a:gd name="connsiteY0" fmla="*/ 487294 h 498626"/>
                              <a:gd name="connsiteX1" fmla="*/ 0 w 340567"/>
                              <a:gd name="connsiteY1" fmla="*/ 16998 h 498626"/>
                              <a:gd name="connsiteX2" fmla="*/ 11353 w 340567"/>
                              <a:gd name="connsiteY2" fmla="*/ 5666 h 498626"/>
                              <a:gd name="connsiteX3" fmla="*/ 107846 w 340567"/>
                              <a:gd name="connsiteY3" fmla="*/ 5666 h 498626"/>
                              <a:gd name="connsiteX4" fmla="*/ 119199 w 340567"/>
                              <a:gd name="connsiteY4" fmla="*/ 16998 h 498626"/>
                              <a:gd name="connsiteX5" fmla="*/ 119199 w 340567"/>
                              <a:gd name="connsiteY5" fmla="*/ 45329 h 498626"/>
                              <a:gd name="connsiteX6" fmla="*/ 238397 w 340567"/>
                              <a:gd name="connsiteY6" fmla="*/ 0 h 498626"/>
                              <a:gd name="connsiteX7" fmla="*/ 329215 w 340567"/>
                              <a:gd name="connsiteY7" fmla="*/ 16998 h 498626"/>
                              <a:gd name="connsiteX8" fmla="*/ 340567 w 340567"/>
                              <a:gd name="connsiteY8" fmla="*/ 33997 h 498626"/>
                              <a:gd name="connsiteX9" fmla="*/ 340567 w 340567"/>
                              <a:gd name="connsiteY9" fmla="*/ 124657 h 498626"/>
                              <a:gd name="connsiteX10" fmla="*/ 334891 w 340567"/>
                              <a:gd name="connsiteY10" fmla="*/ 135989 h 498626"/>
                              <a:gd name="connsiteX11" fmla="*/ 329215 w 340567"/>
                              <a:gd name="connsiteY11" fmla="*/ 135989 h 498626"/>
                              <a:gd name="connsiteX12" fmla="*/ 227045 w 340567"/>
                              <a:gd name="connsiteY12" fmla="*/ 107658 h 498626"/>
                              <a:gd name="connsiteX13" fmla="*/ 119199 w 340567"/>
                              <a:gd name="connsiteY13" fmla="*/ 237981 h 498626"/>
                              <a:gd name="connsiteX14" fmla="*/ 119199 w 340567"/>
                              <a:gd name="connsiteY14" fmla="*/ 487294 h 498626"/>
                              <a:gd name="connsiteX15" fmla="*/ 107846 w 340567"/>
                              <a:gd name="connsiteY15" fmla="*/ 498626 h 498626"/>
                              <a:gd name="connsiteX16" fmla="*/ 11353 w 340567"/>
                              <a:gd name="connsiteY16" fmla="*/ 498626 h 498626"/>
                              <a:gd name="connsiteX17" fmla="*/ 0 w 340567"/>
                              <a:gd name="connsiteY17" fmla="*/ 487294 h 49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0567" h="498626">
                                <a:moveTo>
                                  <a:pt x="0" y="487294"/>
                                </a:moveTo>
                                <a:lnTo>
                                  <a:pt x="0" y="16998"/>
                                </a:lnTo>
                                <a:cubicBezTo>
                                  <a:pt x="0" y="11332"/>
                                  <a:pt x="5676" y="5666"/>
                                  <a:pt x="11353" y="5666"/>
                                </a:cubicBezTo>
                                <a:lnTo>
                                  <a:pt x="107846" y="5666"/>
                                </a:lnTo>
                                <a:cubicBezTo>
                                  <a:pt x="113522" y="5666"/>
                                  <a:pt x="119199" y="11332"/>
                                  <a:pt x="119199" y="16998"/>
                                </a:cubicBezTo>
                                <a:lnTo>
                                  <a:pt x="119199" y="45329"/>
                                </a:lnTo>
                                <a:cubicBezTo>
                                  <a:pt x="147580" y="16998"/>
                                  <a:pt x="192988" y="0"/>
                                  <a:pt x="238397" y="0"/>
                                </a:cubicBezTo>
                                <a:cubicBezTo>
                                  <a:pt x="272454" y="0"/>
                                  <a:pt x="300835" y="5666"/>
                                  <a:pt x="329215" y="16998"/>
                                </a:cubicBezTo>
                                <a:cubicBezTo>
                                  <a:pt x="340567" y="22665"/>
                                  <a:pt x="340567" y="22665"/>
                                  <a:pt x="340567" y="33997"/>
                                </a:cubicBezTo>
                                <a:lnTo>
                                  <a:pt x="340567" y="124657"/>
                                </a:lnTo>
                                <a:cubicBezTo>
                                  <a:pt x="340567" y="130322"/>
                                  <a:pt x="340567" y="135989"/>
                                  <a:pt x="334891" y="135989"/>
                                </a:cubicBezTo>
                                <a:cubicBezTo>
                                  <a:pt x="334891" y="135989"/>
                                  <a:pt x="334891" y="135989"/>
                                  <a:pt x="329215" y="135989"/>
                                </a:cubicBezTo>
                                <a:cubicBezTo>
                                  <a:pt x="289483" y="113324"/>
                                  <a:pt x="255426" y="107658"/>
                                  <a:pt x="227045" y="107658"/>
                                </a:cubicBezTo>
                                <a:cubicBezTo>
                                  <a:pt x="164608" y="107658"/>
                                  <a:pt x="119199" y="135989"/>
                                  <a:pt x="119199" y="237981"/>
                                </a:cubicBezTo>
                                <a:lnTo>
                                  <a:pt x="119199" y="487294"/>
                                </a:lnTo>
                                <a:cubicBezTo>
                                  <a:pt x="119199" y="492961"/>
                                  <a:pt x="113522" y="498626"/>
                                  <a:pt x="107846" y="498626"/>
                                </a:cubicBezTo>
                                <a:lnTo>
                                  <a:pt x="11353" y="498626"/>
                                </a:lnTo>
                                <a:cubicBezTo>
                                  <a:pt x="0" y="498626"/>
                                  <a:pt x="0" y="492961"/>
                                  <a:pt x="0" y="487294"/>
                                </a:cubicBezTo>
                                <a:close/>
                              </a:path>
                            </a:pathLst>
                          </a:custGeom>
                          <a:grpFill/>
                          <a:ln w="56761" cap="flat">
                            <a:noFill/>
                            <a:prstDash val="solid"/>
                            <a:miter/>
                          </a:ln>
                        </wps:spPr>
                        <wps:bodyPr rtlCol="0" anchor="ctr"/>
                      </wps:wsp>
                      <wps:wsp>
                        <wps:cNvPr id="869776608" name="Freeform 869776608">
                          <a:extLst>
                            <a:ext uri="{FF2B5EF4-FFF2-40B4-BE49-F238E27FC236}">
                              <a16:creationId xmlns:a16="http://schemas.microsoft.com/office/drawing/2014/main" id="{BDB464CD-1856-2ACF-160C-5FB06AC875B5}"/>
                            </a:ext>
                          </a:extLst>
                        </wps:cNvPr>
                        <wps:cNvSpPr/>
                        <wps:spPr>
                          <a:xfrm>
                            <a:off x="6107508" y="7711720"/>
                            <a:ext cx="431384" cy="499855"/>
                          </a:xfrm>
                          <a:custGeom>
                            <a:avLst/>
                            <a:gdLst>
                              <a:gd name="connsiteX0" fmla="*/ 0 w 431384"/>
                              <a:gd name="connsiteY0" fmla="*/ 334306 h 499855"/>
                              <a:gd name="connsiteX1" fmla="*/ 11352 w 431384"/>
                              <a:gd name="connsiteY1" fmla="*/ 322974 h 499855"/>
                              <a:gd name="connsiteX2" fmla="*/ 113522 w 431384"/>
                              <a:gd name="connsiteY2" fmla="*/ 322974 h 499855"/>
                              <a:gd name="connsiteX3" fmla="*/ 124875 w 431384"/>
                              <a:gd name="connsiteY3" fmla="*/ 334306 h 499855"/>
                              <a:gd name="connsiteX4" fmla="*/ 227045 w 431384"/>
                              <a:gd name="connsiteY4" fmla="*/ 402301 h 499855"/>
                              <a:gd name="connsiteX5" fmla="*/ 312187 w 431384"/>
                              <a:gd name="connsiteY5" fmla="*/ 356971 h 499855"/>
                              <a:gd name="connsiteX6" fmla="*/ 187311 w 431384"/>
                              <a:gd name="connsiteY6" fmla="*/ 294643 h 499855"/>
                              <a:gd name="connsiteX7" fmla="*/ 17028 w 431384"/>
                              <a:gd name="connsiteY7" fmla="*/ 152988 h 499855"/>
                              <a:gd name="connsiteX8" fmla="*/ 215692 w 431384"/>
                              <a:gd name="connsiteY8" fmla="*/ 0 h 499855"/>
                              <a:gd name="connsiteX9" fmla="*/ 425709 w 431384"/>
                              <a:gd name="connsiteY9" fmla="*/ 147321 h 499855"/>
                              <a:gd name="connsiteX10" fmla="*/ 414356 w 431384"/>
                              <a:gd name="connsiteY10" fmla="*/ 158653 h 499855"/>
                              <a:gd name="connsiteX11" fmla="*/ 306510 w 431384"/>
                              <a:gd name="connsiteY11" fmla="*/ 158653 h 499855"/>
                              <a:gd name="connsiteX12" fmla="*/ 295158 w 431384"/>
                              <a:gd name="connsiteY12" fmla="*/ 147321 h 499855"/>
                              <a:gd name="connsiteX13" fmla="*/ 210016 w 431384"/>
                              <a:gd name="connsiteY13" fmla="*/ 96326 h 499855"/>
                              <a:gd name="connsiteX14" fmla="*/ 136227 w 431384"/>
                              <a:gd name="connsiteY14" fmla="*/ 141655 h 499855"/>
                              <a:gd name="connsiteX15" fmla="*/ 255426 w 431384"/>
                              <a:gd name="connsiteY15" fmla="*/ 203983 h 499855"/>
                              <a:gd name="connsiteX16" fmla="*/ 431385 w 431384"/>
                              <a:gd name="connsiteY16" fmla="*/ 345639 h 499855"/>
                              <a:gd name="connsiteX17" fmla="*/ 221368 w 431384"/>
                              <a:gd name="connsiteY17" fmla="*/ 498626 h 499855"/>
                              <a:gd name="connsiteX18" fmla="*/ 0 w 431384"/>
                              <a:gd name="connsiteY18" fmla="*/ 334306 h 499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1384" h="499855">
                                <a:moveTo>
                                  <a:pt x="0" y="334306"/>
                                </a:moveTo>
                                <a:cubicBezTo>
                                  <a:pt x="0" y="328640"/>
                                  <a:pt x="5676" y="322974"/>
                                  <a:pt x="11352" y="322974"/>
                                </a:cubicBezTo>
                                <a:lnTo>
                                  <a:pt x="113522" y="322974"/>
                                </a:lnTo>
                                <a:cubicBezTo>
                                  <a:pt x="119198" y="322974"/>
                                  <a:pt x="124875" y="328640"/>
                                  <a:pt x="124875" y="334306"/>
                                </a:cubicBezTo>
                                <a:cubicBezTo>
                                  <a:pt x="136227" y="379636"/>
                                  <a:pt x="175959" y="402301"/>
                                  <a:pt x="227045" y="402301"/>
                                </a:cubicBezTo>
                                <a:cubicBezTo>
                                  <a:pt x="278130" y="402301"/>
                                  <a:pt x="312187" y="385302"/>
                                  <a:pt x="312187" y="356971"/>
                                </a:cubicBezTo>
                                <a:cubicBezTo>
                                  <a:pt x="312187" y="328640"/>
                                  <a:pt x="278130" y="311642"/>
                                  <a:pt x="187311" y="294643"/>
                                </a:cubicBezTo>
                                <a:cubicBezTo>
                                  <a:pt x="68113" y="271978"/>
                                  <a:pt x="17028" y="226649"/>
                                  <a:pt x="17028" y="152988"/>
                                </a:cubicBezTo>
                                <a:cubicBezTo>
                                  <a:pt x="17028" y="45329"/>
                                  <a:pt x="119198" y="0"/>
                                  <a:pt x="215692" y="0"/>
                                </a:cubicBezTo>
                                <a:cubicBezTo>
                                  <a:pt x="334891" y="0"/>
                                  <a:pt x="414356" y="62328"/>
                                  <a:pt x="425709" y="147321"/>
                                </a:cubicBezTo>
                                <a:cubicBezTo>
                                  <a:pt x="425709" y="152988"/>
                                  <a:pt x="420033" y="158653"/>
                                  <a:pt x="414356" y="158653"/>
                                </a:cubicBezTo>
                                <a:lnTo>
                                  <a:pt x="306510" y="158653"/>
                                </a:lnTo>
                                <a:cubicBezTo>
                                  <a:pt x="300834" y="158653"/>
                                  <a:pt x="295158" y="152988"/>
                                  <a:pt x="295158" y="147321"/>
                                </a:cubicBezTo>
                                <a:cubicBezTo>
                                  <a:pt x="283806" y="118990"/>
                                  <a:pt x="255426" y="96326"/>
                                  <a:pt x="210016" y="96326"/>
                                </a:cubicBezTo>
                                <a:cubicBezTo>
                                  <a:pt x="170284" y="96326"/>
                                  <a:pt x="136227" y="113324"/>
                                  <a:pt x="136227" y="141655"/>
                                </a:cubicBezTo>
                                <a:cubicBezTo>
                                  <a:pt x="136227" y="164320"/>
                                  <a:pt x="158931" y="186984"/>
                                  <a:pt x="255426" y="203983"/>
                                </a:cubicBezTo>
                                <a:cubicBezTo>
                                  <a:pt x="363272" y="220982"/>
                                  <a:pt x="431385" y="254980"/>
                                  <a:pt x="431385" y="345639"/>
                                </a:cubicBezTo>
                                <a:cubicBezTo>
                                  <a:pt x="431385" y="436298"/>
                                  <a:pt x="346243" y="498626"/>
                                  <a:pt x="221368" y="498626"/>
                                </a:cubicBezTo>
                                <a:cubicBezTo>
                                  <a:pt x="90817" y="509959"/>
                                  <a:pt x="5676" y="441964"/>
                                  <a:pt x="0" y="334306"/>
                                </a:cubicBezTo>
                                <a:close/>
                              </a:path>
                            </a:pathLst>
                          </a:custGeom>
                          <a:grpFill/>
                          <a:ln w="56761" cap="flat">
                            <a:noFill/>
                            <a:prstDash val="solid"/>
                            <a:miter/>
                          </a:ln>
                        </wps:spPr>
                        <wps:bodyPr rtlCol="0" anchor="ctr"/>
                      </wps:wsp>
                      <wps:wsp>
                        <wps:cNvPr id="1421723255" name="Freeform 1421723255">
                          <a:extLst>
                            <a:ext uri="{FF2B5EF4-FFF2-40B4-BE49-F238E27FC236}">
                              <a16:creationId xmlns:a16="http://schemas.microsoft.com/office/drawing/2014/main" id="{12E4A80B-8F37-023B-5A45-08E572DD4C2C}"/>
                            </a:ext>
                          </a:extLst>
                        </wps:cNvPr>
                        <wps:cNvSpPr/>
                        <wps:spPr>
                          <a:xfrm>
                            <a:off x="6578625" y="7564398"/>
                            <a:ext cx="385976" cy="662947"/>
                          </a:xfrm>
                          <a:custGeom>
                            <a:avLst/>
                            <a:gdLst>
                              <a:gd name="connsiteX0" fmla="*/ 96495 w 385976"/>
                              <a:gd name="connsiteY0" fmla="*/ 492961 h 662947"/>
                              <a:gd name="connsiteX1" fmla="*/ 96495 w 385976"/>
                              <a:gd name="connsiteY1" fmla="*/ 260646 h 662947"/>
                              <a:gd name="connsiteX2" fmla="*/ 11353 w 385976"/>
                              <a:gd name="connsiteY2" fmla="*/ 260646 h 662947"/>
                              <a:gd name="connsiteX3" fmla="*/ 0 w 385976"/>
                              <a:gd name="connsiteY3" fmla="*/ 249313 h 662947"/>
                              <a:gd name="connsiteX4" fmla="*/ 0 w 385976"/>
                              <a:gd name="connsiteY4" fmla="*/ 164320 h 662947"/>
                              <a:gd name="connsiteX5" fmla="*/ 11353 w 385976"/>
                              <a:gd name="connsiteY5" fmla="*/ 152988 h 662947"/>
                              <a:gd name="connsiteX6" fmla="*/ 96495 w 385976"/>
                              <a:gd name="connsiteY6" fmla="*/ 152988 h 662947"/>
                              <a:gd name="connsiteX7" fmla="*/ 96495 w 385976"/>
                              <a:gd name="connsiteY7" fmla="*/ 11332 h 662947"/>
                              <a:gd name="connsiteX8" fmla="*/ 107847 w 385976"/>
                              <a:gd name="connsiteY8" fmla="*/ 0 h 662947"/>
                              <a:gd name="connsiteX9" fmla="*/ 204341 w 385976"/>
                              <a:gd name="connsiteY9" fmla="*/ 0 h 662947"/>
                              <a:gd name="connsiteX10" fmla="*/ 215693 w 385976"/>
                              <a:gd name="connsiteY10" fmla="*/ 11332 h 662947"/>
                              <a:gd name="connsiteX11" fmla="*/ 215693 w 385976"/>
                              <a:gd name="connsiteY11" fmla="*/ 152988 h 662947"/>
                              <a:gd name="connsiteX12" fmla="*/ 363272 w 385976"/>
                              <a:gd name="connsiteY12" fmla="*/ 152988 h 662947"/>
                              <a:gd name="connsiteX13" fmla="*/ 374624 w 385976"/>
                              <a:gd name="connsiteY13" fmla="*/ 164320 h 662947"/>
                              <a:gd name="connsiteX14" fmla="*/ 374624 w 385976"/>
                              <a:gd name="connsiteY14" fmla="*/ 249313 h 662947"/>
                              <a:gd name="connsiteX15" fmla="*/ 363272 w 385976"/>
                              <a:gd name="connsiteY15" fmla="*/ 260646 h 662947"/>
                              <a:gd name="connsiteX16" fmla="*/ 215693 w 385976"/>
                              <a:gd name="connsiteY16" fmla="*/ 260646 h 662947"/>
                              <a:gd name="connsiteX17" fmla="*/ 215693 w 385976"/>
                              <a:gd name="connsiteY17" fmla="*/ 470296 h 662947"/>
                              <a:gd name="connsiteX18" fmla="*/ 283806 w 385976"/>
                              <a:gd name="connsiteY18" fmla="*/ 549623 h 662947"/>
                              <a:gd name="connsiteX19" fmla="*/ 368948 w 385976"/>
                              <a:gd name="connsiteY19" fmla="*/ 538291 h 662947"/>
                              <a:gd name="connsiteX20" fmla="*/ 380301 w 385976"/>
                              <a:gd name="connsiteY20" fmla="*/ 538291 h 662947"/>
                              <a:gd name="connsiteX21" fmla="*/ 385977 w 385976"/>
                              <a:gd name="connsiteY21" fmla="*/ 549623 h 662947"/>
                              <a:gd name="connsiteX22" fmla="*/ 385977 w 385976"/>
                              <a:gd name="connsiteY22" fmla="*/ 628950 h 662947"/>
                              <a:gd name="connsiteX23" fmla="*/ 380301 w 385976"/>
                              <a:gd name="connsiteY23" fmla="*/ 645948 h 662947"/>
                              <a:gd name="connsiteX24" fmla="*/ 266778 w 385976"/>
                              <a:gd name="connsiteY24" fmla="*/ 662947 h 662947"/>
                              <a:gd name="connsiteX25" fmla="*/ 96495 w 385976"/>
                              <a:gd name="connsiteY25" fmla="*/ 492961 h 662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85976" h="662947">
                                <a:moveTo>
                                  <a:pt x="96495" y="492961"/>
                                </a:moveTo>
                                <a:lnTo>
                                  <a:pt x="96495" y="260646"/>
                                </a:lnTo>
                                <a:lnTo>
                                  <a:pt x="11353" y="260646"/>
                                </a:lnTo>
                                <a:cubicBezTo>
                                  <a:pt x="5676" y="260646"/>
                                  <a:pt x="0" y="254980"/>
                                  <a:pt x="0" y="249313"/>
                                </a:cubicBezTo>
                                <a:lnTo>
                                  <a:pt x="0" y="164320"/>
                                </a:lnTo>
                                <a:cubicBezTo>
                                  <a:pt x="0" y="158654"/>
                                  <a:pt x="5676" y="152988"/>
                                  <a:pt x="11353" y="152988"/>
                                </a:cubicBezTo>
                                <a:lnTo>
                                  <a:pt x="96495" y="152988"/>
                                </a:lnTo>
                                <a:lnTo>
                                  <a:pt x="96495" y="11332"/>
                                </a:lnTo>
                                <a:cubicBezTo>
                                  <a:pt x="96495" y="5667"/>
                                  <a:pt x="102170" y="0"/>
                                  <a:pt x="107847" y="0"/>
                                </a:cubicBezTo>
                                <a:lnTo>
                                  <a:pt x="204341" y="0"/>
                                </a:lnTo>
                                <a:cubicBezTo>
                                  <a:pt x="210017" y="0"/>
                                  <a:pt x="215693" y="5667"/>
                                  <a:pt x="215693" y="11332"/>
                                </a:cubicBezTo>
                                <a:lnTo>
                                  <a:pt x="215693" y="152988"/>
                                </a:lnTo>
                                <a:lnTo>
                                  <a:pt x="363272" y="152988"/>
                                </a:lnTo>
                                <a:cubicBezTo>
                                  <a:pt x="368948" y="152988"/>
                                  <a:pt x="374624" y="158654"/>
                                  <a:pt x="374624" y="164320"/>
                                </a:cubicBezTo>
                                <a:lnTo>
                                  <a:pt x="374624" y="249313"/>
                                </a:lnTo>
                                <a:cubicBezTo>
                                  <a:pt x="374624" y="254980"/>
                                  <a:pt x="368948" y="260646"/>
                                  <a:pt x="363272" y="260646"/>
                                </a:cubicBezTo>
                                <a:lnTo>
                                  <a:pt x="215693" y="260646"/>
                                </a:lnTo>
                                <a:lnTo>
                                  <a:pt x="215693" y="470296"/>
                                </a:lnTo>
                                <a:cubicBezTo>
                                  <a:pt x="215693" y="521292"/>
                                  <a:pt x="232721" y="549623"/>
                                  <a:pt x="283806" y="549623"/>
                                </a:cubicBezTo>
                                <a:cubicBezTo>
                                  <a:pt x="312187" y="549623"/>
                                  <a:pt x="334892" y="549623"/>
                                  <a:pt x="368948" y="538291"/>
                                </a:cubicBezTo>
                                <a:cubicBezTo>
                                  <a:pt x="374624" y="538291"/>
                                  <a:pt x="374624" y="538291"/>
                                  <a:pt x="380301" y="538291"/>
                                </a:cubicBezTo>
                                <a:cubicBezTo>
                                  <a:pt x="385977" y="538291"/>
                                  <a:pt x="385977" y="543957"/>
                                  <a:pt x="385977" y="549623"/>
                                </a:cubicBezTo>
                                <a:lnTo>
                                  <a:pt x="385977" y="628950"/>
                                </a:lnTo>
                                <a:cubicBezTo>
                                  <a:pt x="385977" y="640283"/>
                                  <a:pt x="385977" y="640283"/>
                                  <a:pt x="380301" y="645948"/>
                                </a:cubicBezTo>
                                <a:cubicBezTo>
                                  <a:pt x="351920" y="657281"/>
                                  <a:pt x="306511" y="662947"/>
                                  <a:pt x="266778" y="662947"/>
                                </a:cubicBezTo>
                                <a:cubicBezTo>
                                  <a:pt x="164608" y="657281"/>
                                  <a:pt x="96495" y="600619"/>
                                  <a:pt x="96495" y="492961"/>
                                </a:cubicBezTo>
                                <a:close/>
                              </a:path>
                            </a:pathLst>
                          </a:custGeom>
                          <a:grpFill/>
                          <a:ln w="56761" cap="flat">
                            <a:noFill/>
                            <a:prstDash val="solid"/>
                            <a:miter/>
                          </a:ln>
                        </wps:spPr>
                        <wps:bodyPr rtlCol="0" anchor="ctr"/>
                      </wps:wsp>
                      <wps:wsp>
                        <wps:cNvPr id="1753886671" name="Freeform 1753886671">
                          <a:extLst>
                            <a:ext uri="{FF2B5EF4-FFF2-40B4-BE49-F238E27FC236}">
                              <a16:creationId xmlns:a16="http://schemas.microsoft.com/office/drawing/2014/main" id="{709848CE-6146-9D85-B1E3-DB8C9862935F}"/>
                            </a:ext>
                          </a:extLst>
                        </wps:cNvPr>
                        <wps:cNvSpPr/>
                        <wps:spPr>
                          <a:xfrm>
                            <a:off x="7021363" y="7711720"/>
                            <a:ext cx="533556" cy="509959"/>
                          </a:xfrm>
                          <a:custGeom>
                            <a:avLst/>
                            <a:gdLst>
                              <a:gd name="connsiteX0" fmla="*/ 0 w 533556"/>
                              <a:gd name="connsiteY0" fmla="*/ 254980 h 509959"/>
                              <a:gd name="connsiteX1" fmla="*/ 266778 w 533556"/>
                              <a:gd name="connsiteY1" fmla="*/ 0 h 509959"/>
                              <a:gd name="connsiteX2" fmla="*/ 533556 w 533556"/>
                              <a:gd name="connsiteY2" fmla="*/ 254980 h 509959"/>
                              <a:gd name="connsiteX3" fmla="*/ 266778 w 533556"/>
                              <a:gd name="connsiteY3" fmla="*/ 509959 h 509959"/>
                              <a:gd name="connsiteX4" fmla="*/ 0 w 533556"/>
                              <a:gd name="connsiteY4" fmla="*/ 254980 h 509959"/>
                              <a:gd name="connsiteX5" fmla="*/ 403005 w 533556"/>
                              <a:gd name="connsiteY5" fmla="*/ 254980 h 509959"/>
                              <a:gd name="connsiteX6" fmla="*/ 266778 w 533556"/>
                              <a:gd name="connsiteY6" fmla="*/ 107658 h 509959"/>
                              <a:gd name="connsiteX7" fmla="*/ 130551 w 533556"/>
                              <a:gd name="connsiteY7" fmla="*/ 254980 h 509959"/>
                              <a:gd name="connsiteX8" fmla="*/ 266778 w 533556"/>
                              <a:gd name="connsiteY8" fmla="*/ 402301 h 509959"/>
                              <a:gd name="connsiteX9" fmla="*/ 403005 w 533556"/>
                              <a:gd name="connsiteY9" fmla="*/ 254980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556" h="509959">
                                <a:moveTo>
                                  <a:pt x="0" y="254980"/>
                                </a:moveTo>
                                <a:cubicBezTo>
                                  <a:pt x="0" y="107658"/>
                                  <a:pt x="113522" y="0"/>
                                  <a:pt x="266778" y="0"/>
                                </a:cubicBezTo>
                                <a:cubicBezTo>
                                  <a:pt x="420034" y="0"/>
                                  <a:pt x="533556" y="107658"/>
                                  <a:pt x="533556" y="254980"/>
                                </a:cubicBezTo>
                                <a:cubicBezTo>
                                  <a:pt x="533556" y="402301"/>
                                  <a:pt x="420034" y="509959"/>
                                  <a:pt x="266778" y="509959"/>
                                </a:cubicBezTo>
                                <a:cubicBezTo>
                                  <a:pt x="113522" y="509959"/>
                                  <a:pt x="0" y="402301"/>
                                  <a:pt x="0" y="254980"/>
                                </a:cubicBezTo>
                                <a:close/>
                                <a:moveTo>
                                  <a:pt x="403005" y="254980"/>
                                </a:moveTo>
                                <a:cubicBezTo>
                                  <a:pt x="403005" y="164320"/>
                                  <a:pt x="346244" y="107658"/>
                                  <a:pt x="266778" y="107658"/>
                                </a:cubicBezTo>
                                <a:cubicBezTo>
                                  <a:pt x="187312" y="107658"/>
                                  <a:pt x="130551" y="164320"/>
                                  <a:pt x="130551" y="254980"/>
                                </a:cubicBezTo>
                                <a:cubicBezTo>
                                  <a:pt x="130551" y="345639"/>
                                  <a:pt x="187312" y="402301"/>
                                  <a:pt x="266778" y="402301"/>
                                </a:cubicBezTo>
                                <a:cubicBezTo>
                                  <a:pt x="346244" y="402301"/>
                                  <a:pt x="403005" y="345639"/>
                                  <a:pt x="403005" y="254980"/>
                                </a:cubicBezTo>
                                <a:close/>
                              </a:path>
                            </a:pathLst>
                          </a:custGeom>
                          <a:grpFill/>
                          <a:ln w="56761" cap="flat">
                            <a:noFill/>
                            <a:prstDash val="solid"/>
                            <a:miter/>
                          </a:ln>
                        </wps:spPr>
                        <wps:bodyPr rtlCol="0" anchor="ctr"/>
                      </wps:wsp>
                      <wps:wsp>
                        <wps:cNvPr id="260092841" name="Freeform 260092841">
                          <a:extLst>
                            <a:ext uri="{FF2B5EF4-FFF2-40B4-BE49-F238E27FC236}">
                              <a16:creationId xmlns:a16="http://schemas.microsoft.com/office/drawing/2014/main" id="{6FD0EA8C-6E4D-B0FE-286C-A6ED0547F5C7}"/>
                            </a:ext>
                          </a:extLst>
                        </wps:cNvPr>
                        <wps:cNvSpPr/>
                        <wps:spPr>
                          <a:xfrm>
                            <a:off x="7634384" y="7711720"/>
                            <a:ext cx="340567" cy="498626"/>
                          </a:xfrm>
                          <a:custGeom>
                            <a:avLst/>
                            <a:gdLst>
                              <a:gd name="connsiteX0" fmla="*/ 0 w 340567"/>
                              <a:gd name="connsiteY0" fmla="*/ 487294 h 498626"/>
                              <a:gd name="connsiteX1" fmla="*/ 0 w 340567"/>
                              <a:gd name="connsiteY1" fmla="*/ 16998 h 498626"/>
                              <a:gd name="connsiteX2" fmla="*/ 11352 w 340567"/>
                              <a:gd name="connsiteY2" fmla="*/ 5666 h 498626"/>
                              <a:gd name="connsiteX3" fmla="*/ 107846 w 340567"/>
                              <a:gd name="connsiteY3" fmla="*/ 5666 h 498626"/>
                              <a:gd name="connsiteX4" fmla="*/ 119199 w 340567"/>
                              <a:gd name="connsiteY4" fmla="*/ 16998 h 498626"/>
                              <a:gd name="connsiteX5" fmla="*/ 119199 w 340567"/>
                              <a:gd name="connsiteY5" fmla="*/ 45329 h 498626"/>
                              <a:gd name="connsiteX6" fmla="*/ 238397 w 340567"/>
                              <a:gd name="connsiteY6" fmla="*/ 0 h 498626"/>
                              <a:gd name="connsiteX7" fmla="*/ 329215 w 340567"/>
                              <a:gd name="connsiteY7" fmla="*/ 16998 h 498626"/>
                              <a:gd name="connsiteX8" fmla="*/ 340567 w 340567"/>
                              <a:gd name="connsiteY8" fmla="*/ 33997 h 498626"/>
                              <a:gd name="connsiteX9" fmla="*/ 340567 w 340567"/>
                              <a:gd name="connsiteY9" fmla="*/ 124657 h 498626"/>
                              <a:gd name="connsiteX10" fmla="*/ 334891 w 340567"/>
                              <a:gd name="connsiteY10" fmla="*/ 135989 h 498626"/>
                              <a:gd name="connsiteX11" fmla="*/ 329215 w 340567"/>
                              <a:gd name="connsiteY11" fmla="*/ 135989 h 498626"/>
                              <a:gd name="connsiteX12" fmla="*/ 227045 w 340567"/>
                              <a:gd name="connsiteY12" fmla="*/ 107658 h 498626"/>
                              <a:gd name="connsiteX13" fmla="*/ 119199 w 340567"/>
                              <a:gd name="connsiteY13" fmla="*/ 237981 h 498626"/>
                              <a:gd name="connsiteX14" fmla="*/ 119199 w 340567"/>
                              <a:gd name="connsiteY14" fmla="*/ 487294 h 498626"/>
                              <a:gd name="connsiteX15" fmla="*/ 107846 w 340567"/>
                              <a:gd name="connsiteY15" fmla="*/ 498626 h 498626"/>
                              <a:gd name="connsiteX16" fmla="*/ 11352 w 340567"/>
                              <a:gd name="connsiteY16" fmla="*/ 498626 h 498626"/>
                              <a:gd name="connsiteX17" fmla="*/ 0 w 340567"/>
                              <a:gd name="connsiteY17" fmla="*/ 487294 h 49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0567" h="498626">
                                <a:moveTo>
                                  <a:pt x="0" y="487294"/>
                                </a:moveTo>
                                <a:lnTo>
                                  <a:pt x="0" y="16998"/>
                                </a:lnTo>
                                <a:cubicBezTo>
                                  <a:pt x="0" y="11332"/>
                                  <a:pt x="5676" y="5666"/>
                                  <a:pt x="11352" y="5666"/>
                                </a:cubicBezTo>
                                <a:lnTo>
                                  <a:pt x="107846" y="5666"/>
                                </a:lnTo>
                                <a:cubicBezTo>
                                  <a:pt x="113522" y="5666"/>
                                  <a:pt x="119199" y="11332"/>
                                  <a:pt x="119199" y="16998"/>
                                </a:cubicBezTo>
                                <a:lnTo>
                                  <a:pt x="119199" y="45329"/>
                                </a:lnTo>
                                <a:cubicBezTo>
                                  <a:pt x="147580" y="16998"/>
                                  <a:pt x="192988" y="0"/>
                                  <a:pt x="238397" y="0"/>
                                </a:cubicBezTo>
                                <a:cubicBezTo>
                                  <a:pt x="272454" y="0"/>
                                  <a:pt x="300835" y="5666"/>
                                  <a:pt x="329215" y="16998"/>
                                </a:cubicBezTo>
                                <a:cubicBezTo>
                                  <a:pt x="340567" y="22665"/>
                                  <a:pt x="340567" y="22665"/>
                                  <a:pt x="340567" y="33997"/>
                                </a:cubicBezTo>
                                <a:lnTo>
                                  <a:pt x="340567" y="124657"/>
                                </a:lnTo>
                                <a:cubicBezTo>
                                  <a:pt x="340567" y="130322"/>
                                  <a:pt x="340567" y="135989"/>
                                  <a:pt x="334891" y="135989"/>
                                </a:cubicBezTo>
                                <a:cubicBezTo>
                                  <a:pt x="334891" y="135989"/>
                                  <a:pt x="334891" y="135989"/>
                                  <a:pt x="329215" y="135989"/>
                                </a:cubicBezTo>
                                <a:cubicBezTo>
                                  <a:pt x="289483" y="113324"/>
                                  <a:pt x="255426" y="107658"/>
                                  <a:pt x="227045" y="107658"/>
                                </a:cubicBezTo>
                                <a:cubicBezTo>
                                  <a:pt x="164607" y="107658"/>
                                  <a:pt x="119199" y="135989"/>
                                  <a:pt x="119199" y="237981"/>
                                </a:cubicBezTo>
                                <a:lnTo>
                                  <a:pt x="119199" y="487294"/>
                                </a:lnTo>
                                <a:cubicBezTo>
                                  <a:pt x="119199" y="492961"/>
                                  <a:pt x="113522" y="498626"/>
                                  <a:pt x="107846" y="498626"/>
                                </a:cubicBezTo>
                                <a:lnTo>
                                  <a:pt x="11352" y="498626"/>
                                </a:lnTo>
                                <a:cubicBezTo>
                                  <a:pt x="0" y="498626"/>
                                  <a:pt x="0" y="492961"/>
                                  <a:pt x="0" y="487294"/>
                                </a:cubicBezTo>
                                <a:close/>
                              </a:path>
                            </a:pathLst>
                          </a:custGeom>
                          <a:grpFill/>
                          <a:ln w="56761" cap="flat">
                            <a:noFill/>
                            <a:prstDash val="solid"/>
                            <a:miter/>
                          </a:ln>
                        </wps:spPr>
                        <wps:bodyPr rtlCol="0" anchor="ctr"/>
                      </wps:wsp>
                      <wps:wsp>
                        <wps:cNvPr id="157546517" name="Freeform 157546517">
                          <a:extLst>
                            <a:ext uri="{FF2B5EF4-FFF2-40B4-BE49-F238E27FC236}">
                              <a16:creationId xmlns:a16="http://schemas.microsoft.com/office/drawing/2014/main" id="{53CDFEE2-714F-8625-7E7E-C7018BE0908D}"/>
                            </a:ext>
                          </a:extLst>
                        </wps:cNvPr>
                        <wps:cNvSpPr/>
                        <wps:spPr>
                          <a:xfrm>
                            <a:off x="8026036" y="7723052"/>
                            <a:ext cx="471118" cy="691278"/>
                          </a:xfrm>
                          <a:custGeom>
                            <a:avLst/>
                            <a:gdLst>
                              <a:gd name="connsiteX0" fmla="*/ 34057 w 471118"/>
                              <a:gd name="connsiteY0" fmla="*/ 674279 h 691278"/>
                              <a:gd name="connsiteX1" fmla="*/ 22705 w 471118"/>
                              <a:gd name="connsiteY1" fmla="*/ 657281 h 691278"/>
                              <a:gd name="connsiteX2" fmla="*/ 22705 w 471118"/>
                              <a:gd name="connsiteY2" fmla="*/ 572287 h 691278"/>
                              <a:gd name="connsiteX3" fmla="*/ 28381 w 471118"/>
                              <a:gd name="connsiteY3" fmla="*/ 560955 h 691278"/>
                              <a:gd name="connsiteX4" fmla="*/ 107847 w 471118"/>
                              <a:gd name="connsiteY4" fmla="*/ 583620 h 691278"/>
                              <a:gd name="connsiteX5" fmla="*/ 204341 w 471118"/>
                              <a:gd name="connsiteY5" fmla="*/ 475962 h 691278"/>
                              <a:gd name="connsiteX6" fmla="*/ 5676 w 471118"/>
                              <a:gd name="connsiteY6" fmla="*/ 16999 h 691278"/>
                              <a:gd name="connsiteX7" fmla="*/ 0 w 471118"/>
                              <a:gd name="connsiteY7" fmla="*/ 5666 h 691278"/>
                              <a:gd name="connsiteX8" fmla="*/ 5676 w 471118"/>
                              <a:gd name="connsiteY8" fmla="*/ 0 h 691278"/>
                              <a:gd name="connsiteX9" fmla="*/ 119199 w 471118"/>
                              <a:gd name="connsiteY9" fmla="*/ 0 h 691278"/>
                              <a:gd name="connsiteX10" fmla="*/ 130551 w 471118"/>
                              <a:gd name="connsiteY10" fmla="*/ 11332 h 691278"/>
                              <a:gd name="connsiteX11" fmla="*/ 249750 w 471118"/>
                              <a:gd name="connsiteY11" fmla="*/ 317308 h 691278"/>
                              <a:gd name="connsiteX12" fmla="*/ 346244 w 471118"/>
                              <a:gd name="connsiteY12" fmla="*/ 11332 h 691278"/>
                              <a:gd name="connsiteX13" fmla="*/ 357596 w 471118"/>
                              <a:gd name="connsiteY13" fmla="*/ 0 h 691278"/>
                              <a:gd name="connsiteX14" fmla="*/ 465443 w 471118"/>
                              <a:gd name="connsiteY14" fmla="*/ 0 h 691278"/>
                              <a:gd name="connsiteX15" fmla="*/ 471118 w 471118"/>
                              <a:gd name="connsiteY15" fmla="*/ 5666 h 691278"/>
                              <a:gd name="connsiteX16" fmla="*/ 465443 w 471118"/>
                              <a:gd name="connsiteY16" fmla="*/ 16999 h 691278"/>
                              <a:gd name="connsiteX17" fmla="*/ 283806 w 471118"/>
                              <a:gd name="connsiteY17" fmla="*/ 538291 h 691278"/>
                              <a:gd name="connsiteX18" fmla="*/ 107847 w 471118"/>
                              <a:gd name="connsiteY18" fmla="*/ 691278 h 691278"/>
                              <a:gd name="connsiteX19" fmla="*/ 34057 w 471118"/>
                              <a:gd name="connsiteY19" fmla="*/ 674279 h 691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71118" h="691278">
                                <a:moveTo>
                                  <a:pt x="34057" y="674279"/>
                                </a:moveTo>
                                <a:cubicBezTo>
                                  <a:pt x="22705" y="668614"/>
                                  <a:pt x="22705" y="662947"/>
                                  <a:pt x="22705" y="657281"/>
                                </a:cubicBezTo>
                                <a:lnTo>
                                  <a:pt x="22705" y="572287"/>
                                </a:lnTo>
                                <a:cubicBezTo>
                                  <a:pt x="22705" y="566622"/>
                                  <a:pt x="28381" y="560955"/>
                                  <a:pt x="28381" y="560955"/>
                                </a:cubicBezTo>
                                <a:cubicBezTo>
                                  <a:pt x="45409" y="560955"/>
                                  <a:pt x="73790" y="583620"/>
                                  <a:pt x="107847" y="583620"/>
                                </a:cubicBezTo>
                                <a:cubicBezTo>
                                  <a:pt x="158932" y="583620"/>
                                  <a:pt x="187312" y="555289"/>
                                  <a:pt x="204341" y="475962"/>
                                </a:cubicBezTo>
                                <a:lnTo>
                                  <a:pt x="5676" y="16999"/>
                                </a:lnTo>
                                <a:cubicBezTo>
                                  <a:pt x="5676" y="11332"/>
                                  <a:pt x="0" y="11332"/>
                                  <a:pt x="0" y="5666"/>
                                </a:cubicBezTo>
                                <a:cubicBezTo>
                                  <a:pt x="0" y="0"/>
                                  <a:pt x="5676" y="0"/>
                                  <a:pt x="5676" y="0"/>
                                </a:cubicBezTo>
                                <a:lnTo>
                                  <a:pt x="119199" y="0"/>
                                </a:lnTo>
                                <a:cubicBezTo>
                                  <a:pt x="124875" y="0"/>
                                  <a:pt x="130551" y="5666"/>
                                  <a:pt x="130551" y="11332"/>
                                </a:cubicBezTo>
                                <a:lnTo>
                                  <a:pt x="249750" y="317308"/>
                                </a:lnTo>
                                <a:lnTo>
                                  <a:pt x="346244" y="11332"/>
                                </a:lnTo>
                                <a:cubicBezTo>
                                  <a:pt x="346244" y="5666"/>
                                  <a:pt x="351920" y="0"/>
                                  <a:pt x="357596" y="0"/>
                                </a:cubicBezTo>
                                <a:lnTo>
                                  <a:pt x="465443" y="0"/>
                                </a:lnTo>
                                <a:cubicBezTo>
                                  <a:pt x="471118" y="0"/>
                                  <a:pt x="471118" y="0"/>
                                  <a:pt x="471118" y="5666"/>
                                </a:cubicBezTo>
                                <a:cubicBezTo>
                                  <a:pt x="471118" y="5666"/>
                                  <a:pt x="471118" y="11332"/>
                                  <a:pt x="465443" y="16999"/>
                                </a:cubicBezTo>
                                <a:lnTo>
                                  <a:pt x="283806" y="538291"/>
                                </a:lnTo>
                                <a:cubicBezTo>
                                  <a:pt x="238398" y="662947"/>
                                  <a:pt x="175960" y="691278"/>
                                  <a:pt x="107847" y="691278"/>
                                </a:cubicBezTo>
                                <a:cubicBezTo>
                                  <a:pt x="85142" y="691278"/>
                                  <a:pt x="56761" y="685612"/>
                                  <a:pt x="34057" y="674279"/>
                                </a:cubicBezTo>
                                <a:close/>
                              </a:path>
                            </a:pathLst>
                          </a:custGeom>
                          <a:grpFill/>
                          <a:ln w="56761" cap="flat">
                            <a:noFill/>
                            <a:prstDash val="solid"/>
                            <a:miter/>
                          </a:ln>
                        </wps:spPr>
                        <wps:bodyPr rtlCol="0" anchor="ctr"/>
                      </wps:wsp>
                    </wpg:grp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xmlns:arto="http://schemas.microsoft.com/office/word/2006/arto">
          <w:pict xmlns:w="http://schemas.openxmlformats.org/wordprocessingml/2006/main">
            <v:group xmlns:w14="http://schemas.microsoft.com/office/word/2010/wordml" xmlns:o="urn:schemas-microsoft-com:office:office" xmlns:v="urn:schemas-microsoft-com:vml" id="Group 5" style="position:absolute;margin-left:39.8pt;margin-top:49.8pt;width:74.8pt;height:69.7pt;z-index:251658240;mso-position-horizontal-relative:page;mso-position-vertical-relative:page;mso-width-relative:margin;mso-height-relative:margin" coordsize="7668,7547" o:spid="_x0000_s1026" w14:anchorId="7BFB0B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">
              <v:shape id="Freeform 4" style="position:absolute;width:7668;height:6221;visibility:visible;mso-wrap-style:square;v-text-anchor:middle" coordsize="8514183,6924116" o:spid="_x0000_s1027" fillcolor="#325be7" stroked="f" strokeweight="1.57669mm" path="m4257092,345639l3303503,,,,,6533148r3172953,l4257092,6924116,5341231,6533148r3172953,l8514184,,5210681,,4257092,3456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">
                <v:stroke joinstyle="miter"/>
                <v:path arrowok="t" o:connecttype="custom" o:connectlocs="383400,31055;297518,0;0,0;0,586982;285761,586982;383400,622109;481039,586982;766800,586982;766800,0;469282,0;383400,31055" o:connectangles="0,0,0,0,0,0,0,0,0,0,0"/>
              </v:shape>
              <v:group id="Graphic 16" style="position:absolute;left:624;top:880;width:6329;height:4103" coordsize="70270,45669" coordorigin="7038,997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">
                <v:shape id="Freeform 1084191382" style="position:absolute;left:8230;top:9972;width:10387;height:12997;visibility:visible;mso-wrap-style:square;v-text-anchor:middle" coordsize="1038730,1299688" o:spid="_x0000_s1029" stroked="f" strokeweight="1.57669mm" path="m,1280565l,16999c,5666,5676,,17028,l210017,v11352,,22704,5666,28380,16999l806009,906595r,-889596c806009,5666,811685,,823038,r198664,c1033054,,1038730,5666,1038730,16999r,1263566c1038730,1291898,1033054,1297564,1021702,1297564r-192988,c817362,1297564,806009,1291898,800333,1280565l232721,390969r,889596c232721,1291898,227045,1297564,215693,1297564r-198665,c5676,1303230,,1297564,,1280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">
                  <v:stroke joinstyle="miter"/>
                  <v:path arrowok="t" o:connecttype="custom" o:connectlocs="0,1280565;0,16999;17028,0;210017,0;238397,16999;806009,906595;806009,16999;823038,0;1021702,0;1038730,16999;1038730,1280565;1021702,1297564;828714,1297564;800333,1280565;232721,390969;232721,1280565;215693,1297564;17028,1297564;0,1280565" o:connectangles="0,0,0,0,0,0,0,0,0,0,0,0,0,0,0,0,0,0,0"/>
                </v:shape>
                <v:shape id="Freeform 467161786" style="position:absolute;left:20490;top:13428;width:8594;height:9640;visibility:visible;mso-wrap-style:square;v-text-anchor:middle" coordsize="859321,964000" o:spid="_x0000_s1030" stroked="f" strokeweight="1.57669mm" path="m,662947c,458963,170284,351305,374624,351305v79466,,164608,16999,227045,39664l601669,362638v,-90660,-62437,-158654,-175960,-158654c340567,203984,283806,232315,255426,288977v-11353,16999,-17029,16999,-28381,16999l39733,305976v-5676,,-11352,-5667,-11352,-11333c28381,288977,28381,283311,28381,277644,62437,124657,204341,,425709,,664107,,823038,135989,823038,356972r,402301c823038,838600,834390,883930,857094,929259v5677,11333,,16999,-11352,16999l618697,946258v-11352,,-17028,-5666,-17028,-16999l601669,872597v-56761,45330,-130551,90660,-266778,90660c147579,974589,,855599,,662947xm601669,577954c522204,555289,465442,538291,380300,538291v-90818,,-170283,39663,-170283,118990c210017,730942,272454,770605,374624,770605v119199,,227045,-73660,227045,-192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">
                  <v:stroke joinstyle="miter"/>
                  <v:path arrowok="t" o:connecttype="custom" o:connectlocs="0,662947;374624,351305;601669,390969;601669,362638;425709,203984;255426,288977;227045,305976;39733,305976;28381,294643;28381,277644;425709,0;823038,356972;823038,759273;857094,929259;845742,946258;618697,946258;601669,929259;601669,872597;334891,963257;0,662947;601669,577954;380300,538291;210017,657281;374624,770605;601669,577954" o:connectangles="0,0,0,0,0,0,0,0,0,0,0,0,0,0,0,0,0,0,0,0,0,0,0,0,0"/>
                </v:shape>
                <v:shape id="Freeform 129235833" style="position:absolute;left:29913;top:10822;width:7152;height:12298;visibility:visible;mso-wrap-style:square;v-text-anchor:middle" coordsize="715191,1229781" o:spid="_x0000_s1031" stroked="f" strokeweight="1.57669mm" path="m175960,923593r,-441965l17029,481628c5676,481628,,475962,,464630l,300310c,288977,5676,283311,17029,283311r158931,l175960,16999c175960,5666,181636,,192988,l380300,v11353,,17029,5666,17029,16999l397329,283311r283806,c692487,283311,698163,288977,698163,300310r,164320c698163,475962,692487,481628,681135,481628r-283806,l397329,878264v,101992,34057,152987,130551,152987c584641,1031251,624374,1025585,686811,1002920v5676,,11352,-5666,17028,-5666c715192,997254,715192,1002920,715192,1014253r,152988c715192,1184239,715192,1195572,698163,1201238v-56761,22665,-141903,28331,-215693,28331c306511,1235235,175960,1127577,175960,9235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">
                  <v:stroke joinstyle="miter"/>
                  <v:path arrowok="t" o:connecttype="custom" o:connectlocs="175960,923593;175960,481628;17029,481628;0,464630;0,300310;17029,283311;175960,283311;175960,16999;192988,0;380300,0;397329,16999;397329,283311;681135,283311;698163,300310;698163,464630;681135,481628;397329,481628;397329,878264;527880,1031251;686811,1002920;703839,997254;715192,1014253;715192,1167241;698163,1201238;482470,1229569;175960,923593" o:connectangles="0,0,0,0,0,0,0,0,0,0,0,0,0,0,0,0,0,0,0,0,0,0,0,0,0,0"/>
                </v:shape>
                <v:shape id="Freeform 1778006139" style="position:absolute;left:38994;top:9972;width:2441;height:12997;visibility:visible;mso-wrap-style:square;v-text-anchor:middle" coordsize="244073,1299688" o:spid="_x0000_s1032" stroked="f" strokeweight="1.57669mm" path="m,226649l,16999c,5666,5676,,17029,l227045,v11352,,17028,5666,17028,16999l244073,226649v,11332,-5676,16998,-17028,16998l17029,243647c5676,243647,,243647,,226649xm11353,1280565r,-895262c11353,373970,17029,368304,28381,368304r187312,c227045,368304,232721,373970,232721,385303r,895262c232721,1291898,227045,1297564,215693,1297564r-187312,c17029,1303230,11353,1297564,11353,1280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">
                  <v:stroke joinstyle="miter"/>
                  <v:path arrowok="t" o:connecttype="custom" o:connectlocs="0,226649;0,16999;17029,0;227045,0;244073,16999;244073,226649;227045,243647;17029,243647;0,226649;11353,1280565;11353,385303;28381,368304;215693,368304;232721,385303;232721,1280565;215693,1297564;28381,1297564;11353,1280565" o:connectangles="0,0,0,0,0,0,0,0,0,0,0,0,0,0,0,0,0,0"/>
                </v:shape>
                <v:shape id="Freeform 1792122602" style="position:absolute;left:42854;top:13428;width:9990;height:9746;visibility:visible;mso-wrap-style:square;v-text-anchor:middle" coordsize="998997,974589" o:spid="_x0000_s1033" stroked="f" strokeweight="1.57669mm" path="m,487295c,203984,215693,,499499,,783305,,998997,203984,998997,487295v,283310,-215692,487294,-499498,487294c215693,974589,,770605,,487295xm760601,487295v,-169987,-107847,-283311,-261102,-283311c346243,203984,238397,317308,238397,487295v,169986,107846,283310,261102,283310c658430,770605,760601,657281,760601,4872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">
                  <v:stroke joinstyle="miter"/>
                  <v:path arrowok="t" o:connecttype="custom" o:connectlocs="0,487295;499499,0;998997,487295;499499,974589;0,487295;760601,487295;499499,203984;238397,487295;499499,770605;760601,487295" o:connectangles="0,0,0,0,0,0,0,0,0,0"/>
                </v:shape>
                <v:shape id="Freeform 1064696466" style="position:absolute;left:54263;top:13485;width:8344;height:9576;visibility:visible;mso-wrap-style:square;v-text-anchor:middle" coordsize="834390,957590" o:spid="_x0000_s1034" stroked="f" strokeweight="1.57669mm" path="m,929260l,33997c,22665,5676,16999,17029,16999r187311,c215693,16999,221369,22665,221369,33997r,67995c295159,39664,385977,,505175,,709516,,834390,118991,834390,317308r,617618c834390,946258,828714,951924,817362,951924r-187312,c618697,951924,613021,946258,613021,934926r,-538291c613021,254980,556260,203984,454090,203984v-119199,,-221369,90659,-221369,311642l232721,940592v,11332,-5676,16999,-17028,16999l28381,957591c5676,951924,,946258,,9292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">
                  <v:stroke joinstyle="miter"/>
                  <v:path arrowok="t" o:connecttype="custom" o:connectlocs="0,929260;0,33997;17029,16999;204340,16999;221369,33997;221369,101992;505175,0;834390,317308;834390,934926;817362,951924;630050,951924;613021,934926;613021,396635;454090,203984;232721,515626;232721,940592;215693,957591;28381,957591;0,929260" o:connectangles="0,0,0,0,0,0,0,0,0,0,0,0,0,0,0,0,0,0,0"/>
                </v:shape>
                <v:shape id="Freeform 1067470462" style="position:absolute;left:64196;top:13428;width:8594;height:9640;visibility:visible;mso-wrap-style:square;v-text-anchor:middle" coordsize="859320,964000" o:spid="_x0000_s1035" stroked="f" strokeweight="1.57669mm" path="m,662947c,458963,170284,351305,374624,351305v79466,,164608,16999,227044,39664l601668,362638v,-90660,-62436,-158654,-175959,-158654c340567,203984,283806,232315,255426,288977v-11353,16999,-17029,16999,-28381,16999l39733,305976v-5677,,-11352,-5667,-11352,-11333c28381,288977,28381,283311,28381,277644,62437,124657,204340,,425709,,664106,,823038,135989,823038,356972r,402301c823038,838600,834390,883930,857094,929259v5676,11333,,16999,-11352,16999l618697,946258v-11352,,-17029,-5666,-17029,-16999l601668,872597v-56761,45330,-130551,90660,-266777,90660c147579,974589,,855599,,662947xm601668,577954c522203,555289,465442,538291,380300,538291v-90818,,-170284,39663,-170284,118990c210016,730942,272453,770605,374624,770605v119198,,227044,-73660,227044,-192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">
                  <v:stroke joinstyle="miter"/>
                  <v:path arrowok="t" o:connecttype="custom" o:connectlocs="0,662947;374624,351305;601668,390969;601668,362638;425709,203984;255426,288977;227045,305976;39733,305976;28381,294643;28381,277644;425709,0;823038,356972;823038,759273;857094,929259;845742,946258;618697,946258;601668,929259;601668,872597;334891,963257;0,662947;601668,577954;380300,538291;210016,657281;374624,770605;601668,577954" o:connectangles="0,0,0,0,0,0,0,0,0,0,0,0,0,0,0,0,0,0,0,0,0,0,0,0,0"/>
                </v:shape>
                <v:shape id="Freeform 288665802" style="position:absolute;left:74641;top:9972;width:2213;height:12997;visibility:visible;mso-wrap-style:square;v-text-anchor:middle" coordsize="221368,1299688" o:spid="_x0000_s1036" stroked="f" strokeweight="1.57669mm" path="m,1280565l,16999c,5666,5676,,17029,l204341,v11352,,17027,5666,17027,16999l221368,1280565v,11333,-5675,16999,-17027,16999l17029,1297564c5676,1303230,,1297564,,1280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">
                  <v:stroke joinstyle="miter"/>
                  <v:path arrowok="t" o:connecttype="custom" o:connectlocs="0,1280565;0,16999;17029,0;204341,0;221368,16999;221368,1280565;204341,1297564;17029,1297564;0,1280565" o:connectangles="0,0,0,0,0,0,0,0,0"/>
                </v:shape>
                <v:shape id="Freeform 1682372593" style="position:absolute;left:8230;top:26177;width:8855;height:13033;visibility:visible;mso-wrap-style:square;v-text-anchor:middle" coordsize="885475,1303229" o:spid="_x0000_s1037" stroked="f" strokeweight="1.57669mm" path="m,1280565l,16999c,5667,5676,,17028,l215693,v11352,,17028,5667,17028,16999l232721,1087914r635726,c879799,1087914,885475,1093580,885475,1104912r,181319c885475,1297564,879799,1303230,868447,1303230r-851419,c5676,1303230,,1297564,,1280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">
                  <v:stroke joinstyle="miter"/>
                  <v:path arrowok="t" o:connecttype="custom" o:connectlocs="0,1280565;0,16999;17028,0;215693,0;232721,16999;232721,1087914;868447,1087914;885475,1104912;885475,1286231;868447,1303230;17028,1303230;0,1280565" o:connectangles="0,0,0,0,0,0,0,0,0,0,0,0"/>
                </v:shape>
                <v:shape id="Freeform 260664058" style="position:absolute;left:18560;top:26177;width:2441;height:12997;visibility:visible;mso-wrap-style:square;v-text-anchor:middle" coordsize="244073,1299688" o:spid="_x0000_s1038" stroked="f" strokeweight="1.57669mm" path="m,226649l,16999c,5667,5676,,17028,l227045,v11352,,17028,5667,17028,16999l244073,226649v,11332,-5676,16998,-17028,16998l17028,243647c5676,249314,,243647,,226649xm11352,1280565r,-895262c11352,373971,17028,368304,28381,368304r187312,c227045,368304,232721,373971,232721,385303r,895262c232721,1291898,227045,1297564,215693,1297564r-187312,c17028,1303230,11352,1297564,11352,1280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">
                  <v:stroke joinstyle="miter"/>
                  <v:path arrowok="t" o:connecttype="custom" o:connectlocs="0,226649;0,16999;17028,0;227045,0;244073,16999;244073,226649;227045,243647;17028,243647;0,226649;11352,1280565;11352,385303;28381,368304;215693,368304;232721,385303;232721,1280565;215693,1297564;28381,1297564;11352,1280565" o:connectangles="0,0,0,0,0,0,0,0,0,0,0,0,0,0,0,0,0,0"/>
                </v:shape>
                <v:shape id="Freeform 1185716510" style="position:absolute;left:22363;top:27027;width:7152;height:12298;visibility:visible;mso-wrap-style:square;v-text-anchor:middle" coordsize="715191,1229781" o:spid="_x0000_s1039" stroked="f" strokeweight="1.57669mm" path="m175960,923593r,-441965l17028,481628c5676,481628,,475962,,464630l,300310c,288977,5676,283311,17028,283311r158932,l175960,16999c175960,5667,181636,,192988,l380300,v11353,,17029,5667,17029,16999l397329,283311r283806,c692487,283311,698163,288977,698163,300310r,164320c698163,475962,692487,481628,681135,481628r-283806,l397329,878264v,101992,34056,152988,130550,152988c584640,1031252,624374,1025586,686811,1002921v5676,,11352,-5667,17028,-5667c715191,997254,715191,1002921,715191,1014253r,152988c715191,1184239,715191,1195572,698163,1201238v-56761,22665,-141903,28331,-215693,28331c312187,1235235,175960,1127577,175960,9235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">
                  <v:stroke joinstyle="miter"/>
                  <v:path arrowok="t" o:connecttype="custom" o:connectlocs="175960,923593;175960,481628;17028,481628;0,464630;0,300310;17028,283311;175960,283311;175960,16999;192988,0;380300,0;397329,16999;397329,283311;681135,283311;698163,300310;698163,464630;681135,481628;397329,481628;397329,878264;527879,1031252;686811,1002921;703839,997254;715191,1014253;715191,1167241;698163,1201238;482470,1229569;175960,923593" o:connectangles="0,0,0,0,0,0,0,0,0,0,0,0,0,0,0,0,0,0,0,0,0,0,0,0,0,0"/>
                </v:shape>
                <v:shape id="Freeform 1830146964" style="position:absolute;left:30537;top:29634;width:9649;height:9690;visibility:visible;mso-wrap-style:square;v-text-anchor:middle" coordsize="964940,969041" o:spid="_x0000_s1040" stroked="f" strokeweight="1.57669mm" path="m,487295c,198318,215692,,482470,,788981,,964941,232315,964941,504293r,33998c964941,549623,959264,555289,947912,555289r-709515,c255426,679946,346243,770605,482470,770605v107846,,181636,-33997,227045,-113324c720867,640282,720867,640282,737896,640282r192988,c942236,640282,942236,645948,942236,651615v,5666,,5666,-5676,16998c857094,872597,703839,968923,476794,968923,210016,974589,,776271,,487295xm726543,373970c692487,271978,613021,203984,482470,203984v-107846,,-198664,62328,-238397,169986l726543,3739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">
                  <v:stroke joinstyle="miter"/>
                  <v:path arrowok="t" o:connecttype="custom" o:connectlocs="0,487295;482470,0;964941,504293;964941,538291;947912,555289;238397,555289;482470,770605;709515,657281;737896,640282;930884,640282;942236,651615;936560,668613;476794,968923;0,487295;726543,373970;482470,203984;244073,373970;726543,373970" o:connectangles="0,0,0,0,0,0,0,0,0,0,0,0,0,0,0,0,0,0"/>
                </v:shape>
                <v:shape id="Freeform 1837888458" style="position:absolute;left:41662;top:29690;width:6414;height:9484;visibility:visible;mso-wrap-style:square;v-text-anchor:middle" coordsize="641401,948382" o:spid="_x0000_s1041" stroked="f" strokeweight="1.57669mm" path="m,929260l,33997c,22665,5676,16998,17028,16998r187312,c215692,16998,221369,22665,221369,33997r,50996c278130,33997,357595,,448414,v62437,,119198,11332,170283,28331c635726,33997,641402,45329,641402,62328r,175653c641402,249314,635726,254980,624374,254980v,,-5677,,-11353,-5666c533556,209650,476794,198318,420033,198318v-119199,,-204341,56662,-204341,249313l215692,929260v,11332,-5676,16998,-17028,16998l11352,946258c5676,951924,,946258,,9292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">
                  <v:stroke joinstyle="miter"/>
                  <v:path arrowok="t" o:connecttype="custom" o:connectlocs="0,929260;0,33997;17028,16998;204340,16998;221369,33997;221369,84993;448414,0;618697,28331;641402,62328;641402,237981;624374,254980;613021,249314;420033,198318;215692,447631;215692,929260;198664,946258;11352,946258;0,929260" o:connectangles="0,0,0,0,0,0,0,0,0,0,0,0,0,0,0,0,0,0"/>
                </v:shape>
                <v:shape id="Freeform 743867450" style="position:absolute;left:48814;top:29634;width:8593;height:9640;visibility:visible;mso-wrap-style:square;v-text-anchor:middle" coordsize="859321,964000" o:spid="_x0000_s1042" stroked="f" strokeweight="1.57669mm" path="m,662947c,458963,170284,351305,374624,351305v79466,,164608,16999,227045,39664l601669,362638v,-90660,-62437,-158654,-175960,-158654c340567,203984,283806,232315,255426,288977v-11353,16998,-17029,16998,-28381,16998l39733,305975v-5676,,-11352,-5666,-11352,-11332c28381,288977,28381,283311,28381,277644,62437,124657,204340,,425709,,664106,,823038,135989,823038,356971r,402302c823038,838600,834390,883930,857094,929259v5676,11333,,16999,-11352,16999l618697,946258v-11352,,-17028,-5666,-17028,-16999l601669,872597v-56761,45330,-130551,90660,-266778,90660c147579,974589,,855599,,662947xm607345,577954c527880,555289,471118,538291,385977,538291v-90819,,-170284,39663,-170284,118990c215693,730942,278130,770605,380300,770605v113522,5666,227045,-73661,227045,-192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">
                  <v:stroke joinstyle="miter"/>
                  <v:path arrowok="t" o:connecttype="custom" o:connectlocs="0,662947;374624,351305;601669,390969;601669,362638;425709,203984;255426,288977;227045,305975;39733,305975;28381,294643;28381,277644;425709,0;823038,356971;823038,759273;857094,929259;845742,946258;618697,946258;601669,929259;601669,872597;334891,963257;0,662947;607345,577954;385977,538291;215693,657281;380300,770605;607345,577954" o:connectangles="0,0,0,0,0,0,0,0,0,0,0,0,0,0,0,0,0,0,0,0,0,0,0,0,0"/>
                </v:shape>
                <v:shape id="Freeform 1472686573" style="position:absolute;left:58407;top:29634;width:9331;height:9637;visibility:visible;mso-wrap-style:square;v-text-anchor:middle" coordsize="933110,963731" o:spid="_x0000_s1043" stroked="f" strokeweight="1.57669mm" path="m,487295c,192651,210017,,488146,,732220,,902504,158654,930884,339973v,16998,,22665,-11352,22665l737896,362638v-11353,,-22705,,-28381,-16999c675459,249313,595992,198318,488146,198318v-147579,,-249749,101991,-249749,283310c238397,662947,340567,764939,488146,764939v107846,,187313,-50996,221369,-147322c715191,600619,720868,600619,737896,600619r181636,c930884,600619,936560,606285,930884,623284,902504,810269,737896,963257,488146,963257,210017,974589,,781938,,4872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">
                  <v:stroke joinstyle="miter"/>
                  <v:path arrowok="t" o:connecttype="custom" o:connectlocs="0,487295;488146,0;930884,339973;919532,362638;737896,362638;709515,345639;488146,198318;238397,481628;488146,764939;709515,617617;737896,600619;919532,600619;930884,623284;488146,963257;0,487295" o:connectangles="0,0,0,0,0,0,0,0,0,0,0,0,0,0,0"/>
                </v:shape>
                <v:shape id="Freeform 1342188136" style="position:absolute;left:68283;top:29917;width:9025;height:13202;visibility:visible;mso-wrap-style:square;v-text-anchor:middle" coordsize="902503,1320228" o:spid="_x0000_s1044" stroked="f" strokeweight="1.57669mm" path="m45409,1286231c28381,1274899,28381,1269232,28381,1257900r,-164320c28381,1082247,34056,1076581,45409,1076581v28381,,79466,39663,147579,39663c289482,1116244,340567,1053916,380300,912261l5676,33997c,22665,,22665,,16998,,5666,5676,,17029,l232721,v17028,,17028,5666,22705,16998l476794,606285,658430,16998c664106,5666,664106,,681135,l885475,v11353,,17028,5666,17028,11332c902503,16998,902503,22665,896828,33997l556260,1025585v-79466,237981,-204341,294643,-329215,294643c147579,1314562,85142,1303230,45409,1286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">
                  <v:stroke joinstyle="miter"/>
                  <v:path arrowok="t" o:connecttype="custom" o:connectlocs="45409,1286231;28381,1257900;28381,1093580;45409,1076581;192988,1116244;380300,912261;5676,33997;0,16998;17029,0;232721,0;255426,16998;476794,606285;658430,16998;681135,0;885475,0;902503,11332;896828,33997;556260,1025585;227045,1320228;45409,1286231" o:connectangles="0,0,0,0,0,0,0,0,0,0,0,0,0,0,0,0,0,0,0,0"/>
                </v:shape>
                <v:shape id="Freeform 1099276822" style="position:absolute;left:7038;top:42383;width:9990;height:13032;visibility:visible;mso-wrap-style:square;v-text-anchor:middle" coordsize="998997,1303229" o:spid="_x0000_s1045" stroked="f" strokeweight="1.57669mm" path="m380300,1286231r,-1070915l17028,215316c5676,215316,,209650,,198318l,16998c,5666,5676,,17028,l981969,v11352,,17028,5666,17028,16998l998997,198318v,11332,-5676,16998,-17028,16998l618697,215316r,1070915c618697,1297563,613021,1303230,601669,1303230r-198664,c385976,1303230,380300,1297563,380300,1286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">
                  <v:stroke joinstyle="miter"/>
                  <v:path arrowok="t" o:connecttype="custom" o:connectlocs="380300,1286231;380300,215316;17028,215316;0,198318;0,16998;17028,0;981969,0;998997,16998;998997,198318;981969,215316;618697,215316;618697,1286231;601669,1303230;403005,1303230;380300,1286231" o:connectangles="0,0,0,0,0,0,0,0,0,0,0,0,0,0,0"/>
                </v:shape>
                <v:shape id="Freeform 856198983" style="position:absolute;left:17652;top:45953;width:6414;height:9462;visibility:visible;mso-wrap-style:square;v-text-anchor:middle" coordsize="641402,946258" o:spid="_x0000_s1046" stroked="f" strokeweight="1.57669mm" path="m,929260l,33997c,22665,5676,16999,17029,16999r187312,c215693,16999,221369,22665,221369,33997r,50996c278130,33997,357596,,448414,v62437,,119198,11333,170283,28331c635726,33997,641402,45330,641402,62328r,175653c641402,249314,635726,254980,624374,254980v,,-5677,,-11353,-5666c533556,209650,476794,198318,420033,198318v-119198,,-204340,56662,-204340,249313l215693,929260v,11332,-5676,16998,-17029,16998l11352,946258c5676,946258,,940592,,9292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">
                  <v:stroke joinstyle="miter"/>
                  <v:path arrowok="t" o:connecttype="custom" o:connectlocs="0,929260;0,33997;17029,16999;204341,16999;221369,33997;221369,84993;448414,0;618697,28331;641402,62328;641402,237981;624374,254980;613021,249314;420033,198318;215693,447631;215693,929260;198664,946258;11352,946258;0,929260" o:connectangles="0,0,0,0,0,0,0,0,0,0,0,0,0,0,0,0,0,0"/>
                </v:shape>
                <v:shape id="Freeform 1244399076" style="position:absolute;left:25372;top:46066;width:8287;height:9464;visibility:visible;mso-wrap-style:square;v-text-anchor:middle" coordsize="828714,946451" o:spid="_x0000_s1047" stroked="f" strokeweight="1.57669mm" path="m,640282l,22665c,11332,5676,5666,17029,5666r187312,c215693,5666,221369,11332,221369,22665r,538290c221369,702610,278130,753607,380300,753607v119199,,221369,-90660,221369,-311642l601669,16998c601669,5666,607345,,618697,l811686,v11352,,17028,5666,17028,16998l828714,912261v,11332,-5676,16998,-17028,16998l624374,929259v-11353,,-17029,-5666,-17029,-16998l607345,844266c533556,906595,442738,946258,323539,946258,119199,951924,,832934,,640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">
                  <v:stroke joinstyle="miter"/>
                  <v:path arrowok="t" o:connecttype="custom" o:connectlocs="0,640282;0,22665;17029,5666;204341,5666;221369,22665;221369,560955;380300,753607;601669,441965;601669,16998;618697,0;811686,0;828714,16998;828714,912261;811686,929259;624374,929259;607345,912261;607345,844266;323539,946258;0,640282" o:connectangles="0,0,0,0,0,0,0,0,0,0,0,0,0,0,0,0,0,0,0"/>
                </v:shape>
                <v:shape id="Freeform 1760162196" style="position:absolute;left:35021;top:45896;width:8004;height:9746;visibility:visible;mso-wrap-style:square;v-text-anchor:middle" coordsize="800333,974589" o:spid="_x0000_s1048" stroked="f" strokeweight="1.57669mm" path="m,640283c,628950,5676,623284,17029,623284r187312,c215693,623284,221369,628950,221369,640283v17028,90659,96494,130322,192988,130322c505175,770605,578965,736608,578965,679946v,-50996,-62437,-90659,-232721,-118990c119199,521292,17029,430632,17029,288977,17029,79327,210017,,385977,,613021,,760601,124657,777629,288977v,11333,-5676,16999,-17028,16999l573289,305976v-11353,,-22705,-5666,-28381,-16999c516528,232315,465442,198318,380300,198318v-73789,,-141903,28331,-141903,90659c238397,334307,278130,373970,465442,402301v204341,33997,334892,101992,334892,277645c800334,855599,635726,974589,403005,974589,175960,968923,17029,844266,,640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">
                  <v:stroke joinstyle="miter"/>
                  <v:path arrowok="t" o:connecttype="custom" o:connectlocs="0,640283;17029,623284;204341,623284;221369,640283;414357,770605;578965,679946;346244,560956;17029,288977;385977,0;777629,288977;760601,305976;573289,305976;544908,288977;380300,198318;238397,288977;465442,402301;800334,679946;403005,974589;0,640283" o:connectangles="0,0,0,0,0,0,0,0,0,0,0,0,0,0,0,0,0,0,0"/>
                </v:shape>
                <v:shape id="Freeform 1669315525" style="position:absolute;left:43819;top:43233;width:7152;height:12298;visibility:visible;mso-wrap-style:square;v-text-anchor:middle" coordsize="715191,1229792" o:spid="_x0000_s1049" stroked="f" strokeweight="1.57669mm" path="m175960,923593r,-441965l17029,481628c5676,481628,,475962,,464630l,300309c,288977,5676,283311,17029,283311r158931,l175960,16998c175960,5666,181636,,192988,l380300,v11353,,17029,5666,17029,16998l397329,283311r283806,c692487,283311,698163,288977,698163,300309r,164321c698163,475962,692487,481628,681135,481628r-283806,l397329,878264v,101991,34057,152987,130551,152987c584641,1031251,624374,1025585,686811,1002920v5676,,11352,-5666,17028,-5666c715192,997254,715192,1002920,715192,1014252r,152989c715192,1184239,715192,1195572,698163,1201238v-56761,22665,-141903,28331,-215693,28331c312187,1235235,175960,1133243,175960,9235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">
                  <v:stroke joinstyle="miter"/>
                  <v:path arrowok="t" o:connecttype="custom" o:connectlocs="175960,923593;175960,481628;17029,481628;0,464630;0,300309;17029,283311;175960,283311;175960,16998;192988,0;380300,0;397329,16998;397329,283311;681135,283311;698163,300309;698163,464630;681135,481628;397329,481628;397329,878264;527880,1031251;686811,1002920;703839,997254;715192,1014252;715192,1167241;698163,1201238;482470,1229569;175960,923593" o:connectangles="0,0,0,0,0,0,0,0,0,0,0,0,0,0,0,0,0,0,0,0,0,0,0,0,0,0"/>
                </v:shape>
              </v:group>
              <v:group id="Graphic 16" style="position:absolute;left:10;top:6743;width:7652;height:804" coordsize="84971,8952" coordorigin=",75190" o:spid="_x0000_s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">
                <v:shape id="Freeform 202064582" style="position:absolute;top:75190;width:6357;height:7026;visibility:visible;mso-wrap-style:square;v-text-anchor:middle" coordsize="635725,702611" o:spid="_x0000_s1051" filled="f" stroked="f" strokeweight="1.57669mm" path="m,351305c,107659,164608,,323539,,488147,,613021,90660,635726,243647v,5667,-5676,11333,-11352,11333l522203,254980v-5676,,-11352,-5666,-11352,-11333c482470,147322,414357,113324,323539,113324v-96494,,-192988,79328,-192988,237981c130551,509959,227045,589287,323539,589287v90818,,158931,-33998,187312,-130323c510851,453297,516527,447632,522203,447632r102171,c630050,447632,635726,453297,635726,458964,613021,606285,488147,702611,323539,702611,164608,702611,,594953,,3513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">
                  <v:stroke joinstyle="miter"/>
                  <v:path arrowok="t" o:connecttype="custom" o:connectlocs="0,351305;323539,0;635726,243647;624374,254980;522203,254980;510851,243647;323539,113324;130551,351305;323539,589287;510851,458964;522203,447632;624374,447632;635726,458964;323539,702611;0,351305" o:connectangles="0,0,0,0,0,0,0,0,0,0,0,0,0,0,0"/>
                </v:shape>
                <v:shape id="Freeform 139476645" style="position:absolute;left:7435;top:75247;width:4484;height:6856;visibility:visible;mso-wrap-style:square;v-text-anchor:middle" coordsize="448413,685611" o:spid="_x0000_s1052" filled="f" stroked="f" strokeweight="1.57669mm" path="m,674279l,11332c,5666,5676,,11352,r96494,c113522,,119199,5666,119199,11332r,232315c158932,209650,210017,186985,272454,186985v107846,,175960,50996,175960,175653l448414,674279v,5667,-5676,11333,-11353,11333l340567,685612v-5676,,-11352,-5666,-11352,-11333l329215,390969v,-67995,-28380,-101992,-90818,-101992c170284,288977,113522,345639,113522,453297r,220982c113522,679946,107846,685612,102170,685612r-96494,c,685612,,679946,,674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">
                  <v:stroke joinstyle="miter"/>
                  <v:path arrowok="t" o:connecttype="custom" o:connectlocs="0,674279;0,11332;11352,0;107846,0;119199,11332;119199,243647;272454,186985;448414,362638;448414,674279;437061,685612;340567,685612;329215,674279;329215,390969;238397,288977;113522,453297;113522,674279;102170,685612;5676,685612;0,674279" o:connectangles="0,0,0,0,0,0,0,0,0,0,0,0,0,0,0,0,0,0,0"/>
                </v:shape>
                <v:shape id="Freeform 490112057" style="position:absolute;left:12941;top:77117;width:4564;height:5046;visibility:visible;mso-wrap-style:square;v-text-anchor:middle" coordsize="456440,504649" o:spid="_x0000_s1053" filled="f" stroked="f" strokeweight="1.57669mm" path="m,345639c,237981,90818,181319,198664,181319v45409,,85142,11332,119199,16999l317863,186984v,-50995,-34057,-84993,-90818,-84993c181636,101991,153255,118990,136227,147321v-5676,5667,-5676,11332,-11352,11332l22705,158653v-5677,,-5677,,-5677,-5665c17028,152988,17028,147321,17028,141655,34057,62328,107846,,227045,,351920,,437061,73660,437061,186984r,209651c437061,436298,442738,464630,454090,487294v5676,5667,,11332,-5676,11332l329215,498626v-5676,,-11352,-5665,-11352,-11332l317863,458963v-28381,22665,-68114,45330,-141903,45330c79466,509959,,447631,,345639xm323539,300309c283806,288977,249749,283311,204341,283311v-51086,,-90819,22664,-90819,62328c113522,385302,147579,407967,198664,407967v68114,-5666,124875,-45329,124875,-107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">
                  <v:stroke joinstyle="miter"/>
                  <v:path arrowok="t" o:connecttype="custom" o:connectlocs="0,345639;198664,181319;317863,198318;317863,186984;227045,101991;136227,147321;124875,158653;22705,158653;17028,152988;17028,141655;227045,0;437061,186984;437061,396635;454090,487294;448414,498626;329215,498626;317863,487294;317863,458963;175960,504293;0,345639;323539,300309;204341,283311;113522,345639;198664,407967;323539,300309" o:connectangles="0,0,0,0,0,0,0,0,0,0,0,0,0,0,0,0,0,0,0,0,0,0,0,0,0"/>
                </v:shape>
                <v:shape id="Freeform 1819473365" style="position:absolute;left:18674;top:77060;width:4371;height:5010;visibility:visible;mso-wrap-style:square;v-text-anchor:middle" coordsize="437061,500973" o:spid="_x0000_s1054" filled="f" stroked="f" strokeweight="1.57669mm" path="m,492961l,22665c,16999,5676,11332,11352,11332r96494,c113522,11332,119198,16999,119198,22665r,33997c158931,22665,204340,,266778,,374624,,437061,62329,437061,164320r,322975c437061,492961,431385,498627,425709,498627r-96494,c323539,498627,317863,492961,317863,487295r,-283311c317863,130323,289482,101992,232721,101992v-62437,,-119199,45330,-119199,164320l113522,487295v,5666,-5676,11332,-11352,11332l5676,498627v,5666,-5676,,-5676,-56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">
                  <v:stroke joinstyle="miter"/>
                  <v:path arrowok="t" o:connecttype="custom" o:connectlocs="0,492961;0,22665;11352,11332;107846,11332;119198,22665;119198,56662;266778,0;437061,164320;437061,487295;425709,498627;329215,498627;317863,487295;317863,203984;232721,101992;113522,266312;113522,487295;102170,498627;5676,498627;0,492961" o:connectangles="0,0,0,0,0,0,0,0,0,0,0,0,0,0,0,0,0,0,0"/>
                </v:shape>
                <v:shape id="Freeform 984664040" style="position:absolute;left:24123;top:77060;width:4825;height:7030;visibility:visible;mso-wrap-style:square;v-text-anchor:middle" coordsize="482470,702966" o:spid="_x0000_s1055" filled="f" stroked="f" strokeweight="1.57669mm" path="m28381,538291v,-5667,5676,-11333,11352,-11333l136227,526958v5676,,11352,5666,11352,11333c158932,583620,204340,600619,249749,600619v79466,,119199,-50996,119199,-130323l368948,453297v-39733,33998,-79466,45330,-136227,45330c96494,498627,,396635,,249313,,101992,90818,,227045,v62437,,102170,16999,136227,50996l363272,22665v,-5666,5676,-11333,11352,-11333l471118,11332v5676,,11352,5667,11352,11333l482470,453297v,169987,-85141,249313,-244073,249313c130551,708277,39733,645948,28381,538291xm374624,254980v,-79327,-45409,-141656,-124875,-141656c175960,113324,124875,175653,124875,254980v,79326,45409,141655,124874,141655c329215,396635,374624,334306,374624,2549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">
                  <v:stroke joinstyle="miter"/>
                  <v:path arrowok="t" o:connecttype="custom" o:connectlocs="28381,538291;39733,526958;136227,526958;147579,538291;249749,600619;368948,470296;368948,453297;232721,498627;0,249313;227045,0;363272,50996;363272,22665;374624,11332;471118,11332;482470,22665;482470,453297;238397,702610;28381,538291;374624,254980;249749,113324;124875,254980;249749,396635;374624,254980" o:connectangles="0,0,0,0,0,0,0,0,0,0,0,0,0,0,0,0,0,0,0,0,0,0,0"/>
                </v:shape>
                <v:shape id="Freeform 1469490083" style="position:absolute;left:30083;top:77117;width:5108;height:5099;visibility:visible;mso-wrap-style:square;v-text-anchor:middle" coordsize="510851,509959" o:spid="_x0000_s1056" filled="f" stroked="f" strokeweight="1.57669mm" path="m,254980c,101991,113522,,255426,,420033,,510851,124657,510851,266312r,16999c510851,288977,505175,294643,499499,294643r-374624,c136227,362638,181636,407967,255426,407967v56761,,96493,-16998,119198,-62328c380300,339973,380300,334306,385977,334306r102169,c493822,334306,493822,339973,493822,339973v,,,5666,,11332c454090,458963,368948,509959,249749,509959,107846,509959,,402301,,254980xm380300,192651c363272,141655,323539,101991,249749,101991v-56761,,-107846,33998,-124874,90660l380300,192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">
                  <v:stroke joinstyle="miter"/>
                  <v:path arrowok="t" o:connecttype="custom" o:connectlocs="0,254980;255426,0;510851,266312;510851,283311;499499,294643;124875,294643;255426,407967;374624,345639;385977,334306;488146,334306;493822,339973;493822,351305;249749,509959;0,254980;380300,192651;249749,101991;124875,192651;380300,192651" o:connectangles="0,0,0,0,0,0,0,0,0,0,0,0,0,0,0,0,0,0"/>
                </v:shape>
                <v:shape id="Freeform 465015015" style="position:absolute;left:37746;top:77230;width:4881;height:6913;visibility:visible;mso-wrap-style:square;v-text-anchor:middle" coordsize="488146,691278" o:spid="_x0000_s1057" filled="f" stroked="f" strokeweight="1.57669mm" path="m34057,674279c22705,668614,22705,662947,22705,657281r,-84994c22705,566622,28381,560955,28381,560955v17028,,45409,22665,79465,22665c158932,583620,187312,555289,204340,475962l5676,16999c5676,11332,,11332,,5666,,,5676,,5676,l119198,v5677,,11353,5666,11353,11332l249749,317308,346243,11332c346243,5666,351919,,357596,l482470,v5676,,5676,,5676,5666c488146,5666,488146,11332,482470,16999l300835,538291c255426,662947,192988,691278,124875,691278v-34057,,-68114,-5666,-90818,-169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">
                  <v:stroke joinstyle="miter"/>
                  <v:path arrowok="t" o:connecttype="custom" o:connectlocs="34057,674279;22705,657281;22705,572287;28381,560955;107846,583620;204340,475962;5676,16999;0,5666;5676,0;119198,0;130551,11332;249749,317308;346243,11332;357596,0;482470,0;488146,5666;482470,16999;300835,538291;124875,691278;34057,674279" o:connectangles="0,0,0,0,0,0,0,0,0,0,0,0,0,0,0,0,0,0,0,0"/>
                </v:shape>
                <v:shape id="Freeform 1552384236" style="position:absolute;left:43025;top:77117;width:5335;height:5099;visibility:visible;mso-wrap-style:square;v-text-anchor:middle" coordsize="533555,509959" o:spid="_x0000_s1058" filled="f" stroked="f" strokeweight="1.57669mm" path="m,254980c,107658,113522,,266778,,420033,,533555,107658,533555,254980v,147321,-113522,254979,-266777,254979c113522,509959,,402301,,254980xm403005,254980v,-90660,-56762,-147322,-136227,-147322c187312,107658,130551,164320,130551,254980v,90659,56761,147321,136227,147321c346243,402301,403005,345639,403005,2549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">
                  <v:stroke joinstyle="miter"/>
                  <v:path arrowok="t" o:connecttype="custom" o:connectlocs="0,254980;266778,0;533555,254980;266778,509959;0,254980;403005,254980;266778,107658;130551,254980;266778,402301;403005,254980" o:connectangles="0,0,0,0,0,0,0,0,0,0"/>
                </v:shape>
                <v:shape id="Freeform 1054180860" style="position:absolute;left:49211;top:77230;width:4428;height:5043;visibility:visible;mso-wrap-style:square;v-text-anchor:middle" coordsize="442737,504292" o:spid="_x0000_s1059" filled="f" stroked="f" strokeweight="1.57669mm" path="m,334306l,11332c,5666,5676,,11353,r96493,c113522,,119199,5666,119199,11332r,283311c119199,368304,147580,396635,204341,396635v62437,,119198,-45330,119198,-164321l323539,11332c323539,5666,329215,,334891,r96495,c437062,,442738,5666,442738,11332r,470296c442738,487294,437062,492961,431386,492961r-96495,c329215,492961,323539,487294,323539,481628r,-33997c283806,481628,238397,504293,175960,504293,68114,498627,,430632,,3343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">
                  <v:stroke joinstyle="miter"/>
                  <v:path arrowok="t" o:connecttype="custom" o:connectlocs="0,334306;0,11332;11353,0;107846,0;119199,11332;119199,294643;204341,396635;323539,232314;323539,11332;334891,0;431386,0;442738,11332;442738,481628;431386,492961;334891,492961;323539,481628;323539,447631;175960,504293;0,334306" o:connectangles="0,0,0,0,0,0,0,0,0,0,0,0,0,0,0,0,0,0,0"/>
                </v:shape>
                <v:shape id="Freeform 86984775" style="position:absolute;left:54888;top:77117;width:3405;height:4986;visibility:visible;mso-wrap-style:square;v-text-anchor:middle" coordsize="340567,498626" o:spid="_x0000_s1060" filled="f" stroked="f" strokeweight="1.57669mm" path="m,487294l,16998c,11332,5676,5666,11353,5666r96493,c113522,5666,119199,11332,119199,16998r,28331c147580,16998,192988,,238397,v34057,,62438,5666,90818,16998c340567,22665,340567,22665,340567,33997r,90660c340567,130322,340567,135989,334891,135989v,,,,-5676,c289483,113324,255426,107658,227045,107658v-62437,,-107846,28331,-107846,130323l119199,487294v,5667,-5677,11332,-11353,11332l11353,498626c,498626,,492961,,487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">
                  <v:stroke joinstyle="miter"/>
                  <v:path arrowok="t" o:connecttype="custom" o:connectlocs="0,487294;0,16998;11353,5666;107846,5666;119199,16998;119199,45329;238397,0;329215,16998;340567,33997;340567,124657;334891,135989;329215,135989;227045,107658;119199,237981;119199,487294;107846,498626;11353,498626;0,487294" o:connectangles="0,0,0,0,0,0,0,0,0,0,0,0,0,0,0,0,0,0"/>
                </v:shape>
                <v:shape id="Freeform 869776608" style="position:absolute;left:61075;top:77117;width:4313;height:4998;visibility:visible;mso-wrap-style:square;v-text-anchor:middle" coordsize="431384,499855" o:spid="_x0000_s1061" filled="f" stroked="f" strokeweight="1.57669mm" path="m,334306v,-5666,5676,-11332,11352,-11332l113522,322974v5676,,11353,5666,11353,11332c136227,379636,175959,402301,227045,402301v51085,,85142,-16999,85142,-45330c312187,328640,278130,311642,187311,294643,68113,271978,17028,226649,17028,152988,17028,45329,119198,,215692,,334891,,414356,62328,425709,147321v,5667,-5676,11332,-11353,11332l306510,158653v-5676,,-11352,-5665,-11352,-11332c283806,118990,255426,96326,210016,96326v-39732,,-73789,16998,-73789,45329c136227,164320,158931,186984,255426,203983v107846,16999,175959,50997,175959,141656c431385,436298,346243,498626,221368,498626,90817,509959,5676,441964,,3343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">
                  <v:stroke joinstyle="miter"/>
                  <v:path arrowok="t" o:connecttype="custom" o:connectlocs="0,334306;11352,322974;113522,322974;124875,334306;227045,402301;312187,356971;187311,294643;17028,152988;215692,0;425709,147321;414356,158653;306510,158653;295158,147321;210016,96326;136227,141655;255426,203983;431385,345639;221368,498626;0,334306" o:connectangles="0,0,0,0,0,0,0,0,0,0,0,0,0,0,0,0,0,0,0"/>
                </v:shape>
                <v:shape id="Freeform 1421723255" style="position:absolute;left:65786;top:75643;width:3860;height:6630;visibility:visible;mso-wrap-style:square;v-text-anchor:middle" coordsize="385976,662947" o:spid="_x0000_s1062" filled="f" stroked="f" strokeweight="1.57669mm" path="m96495,492961r,-232315l11353,260646c5676,260646,,254980,,249313l,164320v,-5666,5676,-11332,11353,-11332l96495,152988r,-141656c96495,5667,102170,,107847,r96494,c210017,,215693,5667,215693,11332r,141656l363272,152988v5676,,11352,5666,11352,11332l374624,249313v,5667,-5676,11333,-11352,11333l215693,260646r,209650c215693,521292,232721,549623,283806,549623v28381,,51086,,85142,-11332c374624,538291,374624,538291,380301,538291v5676,,5676,5666,5676,11332l385977,628950v,11333,,11333,-5676,16998c351920,657281,306511,662947,266778,662947,164608,657281,96495,600619,96495,4929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">
                  <v:stroke joinstyle="miter"/>
                  <v:path arrowok="t" o:connecttype="custom" o:connectlocs="96495,492961;96495,260646;11353,260646;0,249313;0,164320;11353,152988;96495,152988;96495,11332;107847,0;204341,0;215693,11332;215693,152988;363272,152988;374624,164320;374624,249313;363272,260646;215693,260646;215693,470296;283806,549623;368948,538291;380301,538291;385977,549623;385977,628950;380301,645948;266778,662947;96495,492961" o:connectangles="0,0,0,0,0,0,0,0,0,0,0,0,0,0,0,0,0,0,0,0,0,0,0,0,0,0"/>
                </v:shape>
                <v:shape id="Freeform 1753886671" style="position:absolute;left:70213;top:77117;width:5336;height:5099;visibility:visible;mso-wrap-style:square;v-text-anchor:middle" coordsize="533556,509959" o:spid="_x0000_s1063" filled="f" stroked="f" strokeweight="1.57669mm" path="m,254980c,107658,113522,,266778,,420034,,533556,107658,533556,254980v,147321,-113522,254979,-266778,254979c113522,509959,,402301,,254980xm403005,254980v,-90660,-56761,-147322,-136227,-147322c187312,107658,130551,164320,130551,254980v,90659,56761,147321,136227,147321c346244,402301,403005,345639,403005,2549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">
                  <v:stroke joinstyle="miter"/>
                  <v:path arrowok="t" o:connecttype="custom" o:connectlocs="0,254980;266778,0;533556,254980;266778,509959;0,254980;403005,254980;266778,107658;130551,254980;266778,402301;403005,254980" o:connectangles="0,0,0,0,0,0,0,0,0,0"/>
                </v:shape>
                <v:shape id="Freeform 260092841" style="position:absolute;left:76343;top:77117;width:3406;height:4986;visibility:visible;mso-wrap-style:square;v-text-anchor:middle" coordsize="340567,498626" o:spid="_x0000_s1064" filled="f" stroked="f" strokeweight="1.57669mm" path="m,487294l,16998c,11332,5676,5666,11352,5666r96494,c113522,5666,119199,11332,119199,16998r,28331c147580,16998,192988,,238397,v34057,,62438,5666,90818,16998c340567,22665,340567,22665,340567,33997r,90660c340567,130322,340567,135989,334891,135989v,,,,-5676,c289483,113324,255426,107658,227045,107658v-62438,,-107846,28331,-107846,130323l119199,487294v,5667,-5677,11332,-11353,11332l11352,498626c,498626,,492961,,487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">
                  <v:stroke joinstyle="miter"/>
                  <v:path arrowok="t" o:connecttype="custom" o:connectlocs="0,487294;0,16998;11352,5666;107846,5666;119199,16998;119199,45329;238397,0;329215,16998;340567,33997;340567,124657;334891,135989;329215,135989;227045,107658;119199,237981;119199,487294;107846,498626;11352,498626;0,487294" o:connectangles="0,0,0,0,0,0,0,0,0,0,0,0,0,0,0,0,0,0"/>
                </v:shape>
                <v:shape id="Freeform 157546517" style="position:absolute;left:80260;top:77230;width:4711;height:6913;visibility:visible;mso-wrap-style:square;v-text-anchor:middle" coordsize="471118,691278" o:spid="_x0000_s1065" filled="f" stroked="f" strokeweight="1.57669mm" path="m34057,674279c22705,668614,22705,662947,22705,657281r,-84994c22705,566622,28381,560955,28381,560955v17028,,45409,22665,79466,22665c158932,583620,187312,555289,204341,475962l5676,16999c5676,11332,,11332,,5666,,,5676,,5676,l119199,v5676,,11352,5666,11352,11332l249750,317308,346244,11332c346244,5666,351920,,357596,l465443,v5675,,5675,,5675,5666c471118,5666,471118,11332,465443,16999l283806,538291c238398,662947,175960,691278,107847,691278v-22705,,-51086,-5666,-73790,-169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">
                  <v:stroke joinstyle="miter"/>
                  <v:path arrowok="t" o:connecttype="custom" o:connectlocs="34057,674279;22705,657281;22705,572287;28381,560955;107847,583620;204341,475962;5676,16999;0,5666;5676,0;119199,0;130551,11332;249750,317308;346244,11332;357596,0;465443,0;471118,5666;465443,16999;283806,538291;107847,691278;34057,674279" o:connectangles="0,0,0,0,0,0,0,0,0,0,0,0,0,0,0,0,0,0,0,0"/>
                </v:shape>
              </v:group>
              <w10:wrap xmlns:w10="urn:schemas-microsoft-com:office:word" anchorx="page" anchory="page"/>
            </v:group>
          </w:pict>
        </mc:Fallback>
      </mc:AlternateContent>
    </w:r>
    <w:r w:rsidR="15E745D3" w:rsidRPr="15E745D3">
      <w:rPr>
        <w:rFonts w:ascii="Segoe UI" w:eastAsia="Times New Roman" w:hAnsi="Segoe UI" w:cs="Segoe UI"/>
        <w:noProof/>
        <w:color w:val="auto"/>
        <w:sz w:val="18"/>
        <w:szCs w:val="18"/>
        <w:lang w:eastAsia="en-GB"/>
        <w14:ligatures w14:val="none"/>
      </w:rPr>
      <w:t xml:space="preserve">                                   </w:t>
    </w:r>
    <w:r w:rsidR="00C5453F">
      <w:rPr>
        <w:rFonts w:ascii="Segoe UI" w:eastAsia="Times New Roman" w:hAnsi="Segoe UI" w:cs="Segoe UI"/>
        <w:noProof/>
        <w:color w:val="auto"/>
        <w:sz w:val="18"/>
        <w:szCs w:val="18"/>
        <w:lang w:eastAsia="en-GB"/>
      </w:rPr>
      <w:drawing>
        <wp:inline distT="0" distB="0" distL="0" distR="0" wp14:anchorId="69A21E90" wp14:editId="2E858773">
          <wp:extent cx="1516380" cy="1330306"/>
          <wp:effectExtent l="0" t="0" r="7620" b="3810"/>
          <wp:docPr id="592011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20519" name="Picture 2001120519"/>
                  <pic:cNvPicPr/>
                </pic:nvPicPr>
                <pic:blipFill>
                  <a:blip r:embed="rId1">
                    <a:extLst>
                      <a:ext uri="{28A0092B-C50C-407E-A947-70E740481C1C}">
                        <a14:useLocalDpi xmlns:a14="http://schemas.microsoft.com/office/drawing/2010/main" val="0"/>
                      </a:ext>
                    </a:extLst>
                  </a:blip>
                  <a:stretch>
                    <a:fillRect/>
                  </a:stretch>
                </pic:blipFill>
                <pic:spPr>
                  <a:xfrm>
                    <a:off x="0" y="0"/>
                    <a:ext cx="1545691" cy="1356020"/>
                  </a:xfrm>
                  <a:prstGeom prst="rect">
                    <a:avLst/>
                  </a:prstGeom>
                </pic:spPr>
              </pic:pic>
            </a:graphicData>
          </a:graphic>
        </wp:inline>
      </w:drawing>
    </w:r>
    <w:r w:rsidR="15E745D3" w:rsidRPr="15E745D3">
      <w:rPr>
        <w:rFonts w:ascii="Segoe UI" w:eastAsia="Times New Roman" w:hAnsi="Segoe UI" w:cs="Segoe UI"/>
        <w:color w:val="auto"/>
        <w:sz w:val="18"/>
        <w:szCs w:val="18"/>
      </w:rPr>
      <w:t xml:space="preserve">                                      </w:t>
    </w:r>
    <w:r w:rsidR="15E745D3">
      <w:rPr>
        <w:noProof/>
      </w:rPr>
      <w:drawing>
        <wp:inline distT="0" distB="0" distL="0" distR="0" wp14:anchorId="4549CF74" wp14:editId="4B119DDE">
          <wp:extent cx="991765" cy="659647"/>
          <wp:effectExtent l="0" t="0" r="0" b="7620"/>
          <wp:docPr id="5260926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3370" name="Picture 1218193370"/>
                  <pic:cNvPicPr/>
                </pic:nvPicPr>
                <pic:blipFill>
                  <a:blip r:embed="rId2">
                    <a:extLst>
                      <a:ext uri="{28A0092B-C50C-407E-A947-70E740481C1C}">
                        <a14:useLocalDpi xmlns:a14="http://schemas.microsoft.com/office/drawing/2010/main" val="0"/>
                      </a:ext>
                    </a:extLst>
                  </a:blip>
                  <a:stretch>
                    <a:fillRect/>
                  </a:stretch>
                </pic:blipFill>
                <pic:spPr>
                  <a:xfrm>
                    <a:off x="0" y="0"/>
                    <a:ext cx="1003942" cy="667746"/>
                  </a:xfrm>
                  <a:prstGeom prst="rect">
                    <a:avLst/>
                  </a:prstGeom>
                </pic:spPr>
              </pic:pic>
            </a:graphicData>
          </a:graphic>
        </wp:inline>
      </w:drawing>
    </w:r>
    <w:r w:rsidR="15E745D3" w:rsidRPr="15E745D3">
      <w:rPr>
        <w:rFonts w:ascii="Segoe UI" w:eastAsia="Times New Roman" w:hAnsi="Segoe UI" w:cs="Segoe UI"/>
        <w:noProof/>
        <w:color w:val="auto"/>
        <w:sz w:val="18"/>
        <w:szCs w:val="18"/>
        <w:lang w:eastAsia="en-GB"/>
        <w14:ligatures w14:val="none"/>
      </w:rPr>
      <w:t xml:space="preserve">                                        </w:t>
    </w:r>
    <w:r w:rsidR="15E745D3" w:rsidRPr="15E745D3">
      <w:rPr>
        <w:rFonts w:ascii="Segoe UI" w:eastAsia="Times New Roman" w:hAnsi="Segoe UI" w:cs="Segoe UI"/>
        <w:color w:val="auto"/>
        <w:sz w:val="18"/>
        <w:szCs w:val="18"/>
      </w:rPr>
      <w:t xml:space="preserve">    </w:t>
    </w:r>
    <w:r w:rsidR="15E745D3" w:rsidRPr="15E745D3">
      <w:rPr>
        <w:rFonts w:ascii="Segoe UI" w:eastAsia="Times New Roman" w:hAnsi="Segoe UI" w:cs="Segoe UI"/>
        <w:noProof/>
        <w:color w:val="auto"/>
        <w:sz w:val="18"/>
        <w:szCs w:val="18"/>
        <w:lang w:eastAsia="en-GB"/>
        <w14:ligatures w14:val="non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EAE64" w14:textId="5502CFD7" w:rsidR="002D59F5" w:rsidRDefault="0071356A" w:rsidP="15E745D3">
    <w:pPr>
      <w:pStyle w:val="Header"/>
    </w:pPr>
    <w:r>
      <w:rPr>
        <w:noProof/>
      </w:rPr>
      <mc:AlternateContent>
        <mc:Choice Requires="wpg">
          <w:drawing>
            <wp:anchor distT="0" distB="0" distL="114300" distR="114300" simplePos="0" relativeHeight="251658242" behindDoc="0" locked="0" layoutInCell="1" allowOverlap="1" wp14:anchorId="0BE5813D" wp14:editId="7E9BC052">
              <wp:simplePos x="0" y="0"/>
              <wp:positionH relativeFrom="column">
                <wp:posOffset>-396240</wp:posOffset>
              </wp:positionH>
              <wp:positionV relativeFrom="paragraph">
                <wp:posOffset>-18415</wp:posOffset>
              </wp:positionV>
              <wp:extent cx="1512000" cy="1489535"/>
              <wp:effectExtent l="12700" t="0" r="37465" b="0"/>
              <wp:wrapNone/>
              <wp:docPr id="1964535474" name="Group 7"/>
              <wp:cNvGraphicFramePr/>
              <a:graphic xmlns:a="http://schemas.openxmlformats.org/drawingml/2006/main">
                <a:graphicData uri="http://schemas.microsoft.com/office/word/2010/wordprocessingGroup">
                  <wpg:wgp>
                    <wpg:cNvGrpSpPr/>
                    <wpg:grpSpPr>
                      <a:xfrm>
                        <a:off x="0" y="0"/>
                        <a:ext cx="1512000" cy="1489535"/>
                        <a:chOff x="0" y="0"/>
                        <a:chExt cx="1512000" cy="1489535"/>
                      </a:xfrm>
                    </wpg:grpSpPr>
                    <wps:wsp>
                      <wps:cNvPr id="1506165191" name="Freeform 6"/>
                      <wps:cNvSpPr/>
                      <wps:spPr>
                        <a:xfrm>
                          <a:off x="0" y="0"/>
                          <a:ext cx="1512000" cy="1226444"/>
                        </a:xfrm>
                        <a:custGeom>
                          <a:avLst/>
                          <a:gdLst>
                            <a:gd name="connsiteX0" fmla="*/ 4257092 w 8514183"/>
                            <a:gd name="connsiteY0" fmla="*/ 345639 h 6924116"/>
                            <a:gd name="connsiteX1" fmla="*/ 3303503 w 8514183"/>
                            <a:gd name="connsiteY1" fmla="*/ 0 h 6924116"/>
                            <a:gd name="connsiteX2" fmla="*/ 0 w 8514183"/>
                            <a:gd name="connsiteY2" fmla="*/ 0 h 6924116"/>
                            <a:gd name="connsiteX3" fmla="*/ 0 w 8514183"/>
                            <a:gd name="connsiteY3" fmla="*/ 6533148 h 6924116"/>
                            <a:gd name="connsiteX4" fmla="*/ 3172953 w 8514183"/>
                            <a:gd name="connsiteY4" fmla="*/ 6533148 h 6924116"/>
                            <a:gd name="connsiteX5" fmla="*/ 4257092 w 8514183"/>
                            <a:gd name="connsiteY5" fmla="*/ 6924116 h 6924116"/>
                            <a:gd name="connsiteX6" fmla="*/ 5341231 w 8514183"/>
                            <a:gd name="connsiteY6" fmla="*/ 6533148 h 6924116"/>
                            <a:gd name="connsiteX7" fmla="*/ 8514184 w 8514183"/>
                            <a:gd name="connsiteY7" fmla="*/ 6533148 h 6924116"/>
                            <a:gd name="connsiteX8" fmla="*/ 8514184 w 8514183"/>
                            <a:gd name="connsiteY8" fmla="*/ 0 h 6924116"/>
                            <a:gd name="connsiteX9" fmla="*/ 5210681 w 8514183"/>
                            <a:gd name="connsiteY9" fmla="*/ 0 h 6924116"/>
                            <a:gd name="connsiteX10" fmla="*/ 4257092 w 8514183"/>
                            <a:gd name="connsiteY10" fmla="*/ 345639 h 6924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514183" h="6924116">
                              <a:moveTo>
                                <a:pt x="4257092" y="345639"/>
                              </a:moveTo>
                              <a:lnTo>
                                <a:pt x="3303503" y="0"/>
                              </a:lnTo>
                              <a:lnTo>
                                <a:pt x="0" y="0"/>
                              </a:lnTo>
                              <a:lnTo>
                                <a:pt x="0" y="6533148"/>
                              </a:lnTo>
                              <a:lnTo>
                                <a:pt x="3172953" y="6533148"/>
                              </a:lnTo>
                              <a:lnTo>
                                <a:pt x="4257092" y="6924116"/>
                              </a:lnTo>
                              <a:lnTo>
                                <a:pt x="5341231" y="6533148"/>
                              </a:lnTo>
                              <a:lnTo>
                                <a:pt x="8514184" y="6533148"/>
                              </a:lnTo>
                              <a:lnTo>
                                <a:pt x="8514184" y="0"/>
                              </a:lnTo>
                              <a:lnTo>
                                <a:pt x="5210681" y="0"/>
                              </a:lnTo>
                              <a:lnTo>
                                <a:pt x="4257092" y="345639"/>
                              </a:lnTo>
                              <a:close/>
                            </a:path>
                          </a:pathLst>
                        </a:custGeom>
                        <a:solidFill>
                          <a:srgbClr val="325BE7"/>
                        </a:solidFill>
                        <a:ln w="56761" cap="flat">
                          <a:noFill/>
                          <a:prstDash val="solid"/>
                          <a:miter/>
                        </a:ln>
                      </wps:spPr>
                      <wps:bodyPr rtlCol="0" anchor="ctr"/>
                    </wps:wsp>
                    <wpg:grpSp>
                      <wpg:cNvPr id="200924542" name="Graphic 16"/>
                      <wpg:cNvGrpSpPr/>
                      <wpg:grpSpPr>
                        <a:xfrm>
                          <a:off x="124460" y="175260"/>
                          <a:ext cx="1247904" cy="808931"/>
                          <a:chOff x="703839" y="997253"/>
                          <a:chExt cx="7027039" cy="4566970"/>
                        </a:xfrm>
                        <a:solidFill>
                          <a:srgbClr val="FFFFFF"/>
                        </a:solidFill>
                      </wpg:grpSpPr>
                      <wps:wsp>
                        <wps:cNvPr id="1768699899" name="Freeform 1768699899"/>
                        <wps:cNvSpPr/>
                        <wps:spPr>
                          <a:xfrm>
                            <a:off x="823037" y="997253"/>
                            <a:ext cx="1038730" cy="1299688"/>
                          </a:xfrm>
                          <a:custGeom>
                            <a:avLst/>
                            <a:gdLst>
                              <a:gd name="connsiteX0" fmla="*/ 0 w 1038730"/>
                              <a:gd name="connsiteY0" fmla="*/ 1280565 h 1299688"/>
                              <a:gd name="connsiteX1" fmla="*/ 0 w 1038730"/>
                              <a:gd name="connsiteY1" fmla="*/ 16999 h 1299688"/>
                              <a:gd name="connsiteX2" fmla="*/ 17028 w 1038730"/>
                              <a:gd name="connsiteY2" fmla="*/ 0 h 1299688"/>
                              <a:gd name="connsiteX3" fmla="*/ 210017 w 1038730"/>
                              <a:gd name="connsiteY3" fmla="*/ 0 h 1299688"/>
                              <a:gd name="connsiteX4" fmla="*/ 238397 w 1038730"/>
                              <a:gd name="connsiteY4" fmla="*/ 16999 h 1299688"/>
                              <a:gd name="connsiteX5" fmla="*/ 806009 w 1038730"/>
                              <a:gd name="connsiteY5" fmla="*/ 906595 h 1299688"/>
                              <a:gd name="connsiteX6" fmla="*/ 806009 w 1038730"/>
                              <a:gd name="connsiteY6" fmla="*/ 16999 h 1299688"/>
                              <a:gd name="connsiteX7" fmla="*/ 823038 w 1038730"/>
                              <a:gd name="connsiteY7" fmla="*/ 0 h 1299688"/>
                              <a:gd name="connsiteX8" fmla="*/ 1021702 w 1038730"/>
                              <a:gd name="connsiteY8" fmla="*/ 0 h 1299688"/>
                              <a:gd name="connsiteX9" fmla="*/ 1038730 w 1038730"/>
                              <a:gd name="connsiteY9" fmla="*/ 16999 h 1299688"/>
                              <a:gd name="connsiteX10" fmla="*/ 1038730 w 1038730"/>
                              <a:gd name="connsiteY10" fmla="*/ 1280565 h 1299688"/>
                              <a:gd name="connsiteX11" fmla="*/ 1021702 w 1038730"/>
                              <a:gd name="connsiteY11" fmla="*/ 1297564 h 1299688"/>
                              <a:gd name="connsiteX12" fmla="*/ 828714 w 1038730"/>
                              <a:gd name="connsiteY12" fmla="*/ 1297564 h 1299688"/>
                              <a:gd name="connsiteX13" fmla="*/ 800333 w 1038730"/>
                              <a:gd name="connsiteY13" fmla="*/ 1280565 h 1299688"/>
                              <a:gd name="connsiteX14" fmla="*/ 232721 w 1038730"/>
                              <a:gd name="connsiteY14" fmla="*/ 390969 h 1299688"/>
                              <a:gd name="connsiteX15" fmla="*/ 232721 w 1038730"/>
                              <a:gd name="connsiteY15" fmla="*/ 1280565 h 1299688"/>
                              <a:gd name="connsiteX16" fmla="*/ 215693 w 1038730"/>
                              <a:gd name="connsiteY16" fmla="*/ 1297564 h 1299688"/>
                              <a:gd name="connsiteX17" fmla="*/ 17028 w 1038730"/>
                              <a:gd name="connsiteY17" fmla="*/ 1297564 h 1299688"/>
                              <a:gd name="connsiteX18" fmla="*/ 0 w 1038730"/>
                              <a:gd name="connsiteY18"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8730" h="1299688">
                                <a:moveTo>
                                  <a:pt x="0" y="1280565"/>
                                </a:moveTo>
                                <a:lnTo>
                                  <a:pt x="0" y="16999"/>
                                </a:lnTo>
                                <a:cubicBezTo>
                                  <a:pt x="0" y="5666"/>
                                  <a:pt x="5676" y="0"/>
                                  <a:pt x="17028" y="0"/>
                                </a:cubicBezTo>
                                <a:lnTo>
                                  <a:pt x="210017" y="0"/>
                                </a:lnTo>
                                <a:cubicBezTo>
                                  <a:pt x="221369" y="0"/>
                                  <a:pt x="232721" y="5666"/>
                                  <a:pt x="238397" y="16999"/>
                                </a:cubicBezTo>
                                <a:lnTo>
                                  <a:pt x="806009" y="906595"/>
                                </a:lnTo>
                                <a:lnTo>
                                  <a:pt x="806009" y="16999"/>
                                </a:lnTo>
                                <a:cubicBezTo>
                                  <a:pt x="806009" y="5666"/>
                                  <a:pt x="811685" y="0"/>
                                  <a:pt x="823038" y="0"/>
                                </a:cubicBezTo>
                                <a:lnTo>
                                  <a:pt x="1021702" y="0"/>
                                </a:lnTo>
                                <a:cubicBezTo>
                                  <a:pt x="1033054" y="0"/>
                                  <a:pt x="1038730" y="5666"/>
                                  <a:pt x="1038730" y="16999"/>
                                </a:cubicBezTo>
                                <a:lnTo>
                                  <a:pt x="1038730" y="1280565"/>
                                </a:lnTo>
                                <a:cubicBezTo>
                                  <a:pt x="1038730" y="1291898"/>
                                  <a:pt x="1033054" y="1297564"/>
                                  <a:pt x="1021702" y="1297564"/>
                                </a:cubicBezTo>
                                <a:lnTo>
                                  <a:pt x="828714" y="1297564"/>
                                </a:lnTo>
                                <a:cubicBezTo>
                                  <a:pt x="817362" y="1297564"/>
                                  <a:pt x="806009" y="1291898"/>
                                  <a:pt x="800333" y="1280565"/>
                                </a:cubicBezTo>
                                <a:lnTo>
                                  <a:pt x="232721" y="390969"/>
                                </a:lnTo>
                                <a:lnTo>
                                  <a:pt x="232721" y="1280565"/>
                                </a:lnTo>
                                <a:cubicBezTo>
                                  <a:pt x="232721" y="1291898"/>
                                  <a:pt x="227045" y="1297564"/>
                                  <a:pt x="215693" y="1297564"/>
                                </a:cubicBezTo>
                                <a:lnTo>
                                  <a:pt x="17028" y="1297564"/>
                                </a:lnTo>
                                <a:cubicBezTo>
                                  <a:pt x="5676" y="1303230"/>
                                  <a:pt x="0" y="1297564"/>
                                  <a:pt x="0" y="1280565"/>
                                </a:cubicBezTo>
                                <a:close/>
                              </a:path>
                            </a:pathLst>
                          </a:custGeom>
                          <a:solidFill>
                            <a:srgbClr val="FFFFFF"/>
                          </a:solidFill>
                          <a:ln w="56761" cap="flat">
                            <a:noFill/>
                            <a:prstDash val="solid"/>
                            <a:miter/>
                          </a:ln>
                        </wps:spPr>
                        <wps:bodyPr rtlCol="0" anchor="ctr"/>
                      </wps:wsp>
                      <wps:wsp>
                        <wps:cNvPr id="473153667" name="Freeform 473153667"/>
                        <wps:cNvSpPr/>
                        <wps:spPr>
                          <a:xfrm>
                            <a:off x="2049080" y="1342893"/>
                            <a:ext cx="859321" cy="964000"/>
                          </a:xfrm>
                          <a:custGeom>
                            <a:avLst/>
                            <a:gdLst>
                              <a:gd name="connsiteX0" fmla="*/ 0 w 859321"/>
                              <a:gd name="connsiteY0" fmla="*/ 662947 h 964000"/>
                              <a:gd name="connsiteX1" fmla="*/ 374624 w 859321"/>
                              <a:gd name="connsiteY1" fmla="*/ 351305 h 964000"/>
                              <a:gd name="connsiteX2" fmla="*/ 601669 w 859321"/>
                              <a:gd name="connsiteY2" fmla="*/ 390969 h 964000"/>
                              <a:gd name="connsiteX3" fmla="*/ 601669 w 859321"/>
                              <a:gd name="connsiteY3" fmla="*/ 362638 h 964000"/>
                              <a:gd name="connsiteX4" fmla="*/ 425709 w 859321"/>
                              <a:gd name="connsiteY4" fmla="*/ 203984 h 964000"/>
                              <a:gd name="connsiteX5" fmla="*/ 255426 w 859321"/>
                              <a:gd name="connsiteY5" fmla="*/ 288977 h 964000"/>
                              <a:gd name="connsiteX6" fmla="*/ 227045 w 859321"/>
                              <a:gd name="connsiteY6" fmla="*/ 305976 h 964000"/>
                              <a:gd name="connsiteX7" fmla="*/ 39733 w 859321"/>
                              <a:gd name="connsiteY7" fmla="*/ 305976 h 964000"/>
                              <a:gd name="connsiteX8" fmla="*/ 28381 w 859321"/>
                              <a:gd name="connsiteY8" fmla="*/ 294643 h 964000"/>
                              <a:gd name="connsiteX9" fmla="*/ 28381 w 859321"/>
                              <a:gd name="connsiteY9" fmla="*/ 277644 h 964000"/>
                              <a:gd name="connsiteX10" fmla="*/ 425709 w 859321"/>
                              <a:gd name="connsiteY10" fmla="*/ 0 h 964000"/>
                              <a:gd name="connsiteX11" fmla="*/ 823038 w 859321"/>
                              <a:gd name="connsiteY11" fmla="*/ 356972 h 964000"/>
                              <a:gd name="connsiteX12" fmla="*/ 823038 w 859321"/>
                              <a:gd name="connsiteY12" fmla="*/ 759273 h 964000"/>
                              <a:gd name="connsiteX13" fmla="*/ 857094 w 859321"/>
                              <a:gd name="connsiteY13" fmla="*/ 929259 h 964000"/>
                              <a:gd name="connsiteX14" fmla="*/ 845742 w 859321"/>
                              <a:gd name="connsiteY14" fmla="*/ 946258 h 964000"/>
                              <a:gd name="connsiteX15" fmla="*/ 618697 w 859321"/>
                              <a:gd name="connsiteY15" fmla="*/ 946258 h 964000"/>
                              <a:gd name="connsiteX16" fmla="*/ 601669 w 859321"/>
                              <a:gd name="connsiteY16" fmla="*/ 929259 h 964000"/>
                              <a:gd name="connsiteX17" fmla="*/ 601669 w 859321"/>
                              <a:gd name="connsiteY17" fmla="*/ 872597 h 964000"/>
                              <a:gd name="connsiteX18" fmla="*/ 334891 w 859321"/>
                              <a:gd name="connsiteY18" fmla="*/ 963257 h 964000"/>
                              <a:gd name="connsiteX19" fmla="*/ 0 w 859321"/>
                              <a:gd name="connsiteY19" fmla="*/ 662947 h 964000"/>
                              <a:gd name="connsiteX20" fmla="*/ 601669 w 859321"/>
                              <a:gd name="connsiteY20" fmla="*/ 577954 h 964000"/>
                              <a:gd name="connsiteX21" fmla="*/ 380300 w 859321"/>
                              <a:gd name="connsiteY21" fmla="*/ 538291 h 964000"/>
                              <a:gd name="connsiteX22" fmla="*/ 210017 w 859321"/>
                              <a:gd name="connsiteY22" fmla="*/ 657281 h 964000"/>
                              <a:gd name="connsiteX23" fmla="*/ 374624 w 859321"/>
                              <a:gd name="connsiteY23" fmla="*/ 770605 h 964000"/>
                              <a:gd name="connsiteX24" fmla="*/ 601669 w 859321"/>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1" h="964000">
                                <a:moveTo>
                                  <a:pt x="0" y="662947"/>
                                </a:moveTo>
                                <a:cubicBezTo>
                                  <a:pt x="0" y="458963"/>
                                  <a:pt x="170284" y="351305"/>
                                  <a:pt x="374624" y="351305"/>
                                </a:cubicBezTo>
                                <a:cubicBezTo>
                                  <a:pt x="454090" y="351305"/>
                                  <a:pt x="539232" y="368304"/>
                                  <a:pt x="601669" y="390969"/>
                                </a:cubicBezTo>
                                <a:lnTo>
                                  <a:pt x="601669" y="362638"/>
                                </a:lnTo>
                                <a:cubicBezTo>
                                  <a:pt x="601669" y="271978"/>
                                  <a:pt x="539232" y="203984"/>
                                  <a:pt x="425709" y="203984"/>
                                </a:cubicBezTo>
                                <a:cubicBezTo>
                                  <a:pt x="340567" y="203984"/>
                                  <a:pt x="283806" y="232315"/>
                                  <a:pt x="255426" y="288977"/>
                                </a:cubicBezTo>
                                <a:cubicBezTo>
                                  <a:pt x="244073" y="305976"/>
                                  <a:pt x="238397" y="305976"/>
                                  <a:pt x="227045" y="305976"/>
                                </a:cubicBezTo>
                                <a:lnTo>
                                  <a:pt x="39733" y="305976"/>
                                </a:lnTo>
                                <a:cubicBezTo>
                                  <a:pt x="34057" y="305976"/>
                                  <a:pt x="28381" y="300309"/>
                                  <a:pt x="28381" y="294643"/>
                                </a:cubicBezTo>
                                <a:cubicBezTo>
                                  <a:pt x="28381" y="288977"/>
                                  <a:pt x="28381" y="283311"/>
                                  <a:pt x="28381" y="277644"/>
                                </a:cubicBezTo>
                                <a:cubicBezTo>
                                  <a:pt x="62437" y="124657"/>
                                  <a:pt x="204341" y="0"/>
                                  <a:pt x="425709" y="0"/>
                                </a:cubicBezTo>
                                <a:cubicBezTo>
                                  <a:pt x="664107" y="0"/>
                                  <a:pt x="823038" y="135989"/>
                                  <a:pt x="823038" y="356972"/>
                                </a:cubicBezTo>
                                <a:lnTo>
                                  <a:pt x="823038" y="759273"/>
                                </a:lnTo>
                                <a:cubicBezTo>
                                  <a:pt x="823038" y="838600"/>
                                  <a:pt x="834390" y="883930"/>
                                  <a:pt x="857094" y="929259"/>
                                </a:cubicBezTo>
                                <a:cubicBezTo>
                                  <a:pt x="862771" y="940592"/>
                                  <a:pt x="857094" y="946258"/>
                                  <a:pt x="845742" y="946258"/>
                                </a:cubicBezTo>
                                <a:lnTo>
                                  <a:pt x="618697" y="946258"/>
                                </a:lnTo>
                                <a:cubicBezTo>
                                  <a:pt x="607345" y="946258"/>
                                  <a:pt x="601669" y="940592"/>
                                  <a:pt x="601669" y="929259"/>
                                </a:cubicBezTo>
                                <a:lnTo>
                                  <a:pt x="601669" y="872597"/>
                                </a:lnTo>
                                <a:cubicBezTo>
                                  <a:pt x="544908" y="917927"/>
                                  <a:pt x="471118" y="963257"/>
                                  <a:pt x="334891" y="963257"/>
                                </a:cubicBezTo>
                                <a:cubicBezTo>
                                  <a:pt x="147579" y="974589"/>
                                  <a:pt x="0" y="855599"/>
                                  <a:pt x="0" y="662947"/>
                                </a:cubicBezTo>
                                <a:close/>
                                <a:moveTo>
                                  <a:pt x="601669" y="577954"/>
                                </a:moveTo>
                                <a:cubicBezTo>
                                  <a:pt x="522204" y="555289"/>
                                  <a:pt x="465442" y="538291"/>
                                  <a:pt x="380300" y="538291"/>
                                </a:cubicBezTo>
                                <a:cubicBezTo>
                                  <a:pt x="289482" y="538291"/>
                                  <a:pt x="210017" y="577954"/>
                                  <a:pt x="210017" y="657281"/>
                                </a:cubicBezTo>
                                <a:cubicBezTo>
                                  <a:pt x="210017" y="730942"/>
                                  <a:pt x="272454" y="770605"/>
                                  <a:pt x="374624" y="770605"/>
                                </a:cubicBezTo>
                                <a:cubicBezTo>
                                  <a:pt x="493823" y="770605"/>
                                  <a:pt x="601669" y="696945"/>
                                  <a:pt x="601669" y="577954"/>
                                </a:cubicBezTo>
                                <a:close/>
                              </a:path>
                            </a:pathLst>
                          </a:custGeom>
                          <a:solidFill>
                            <a:srgbClr val="FFFFFF"/>
                          </a:solidFill>
                          <a:ln w="56761" cap="flat">
                            <a:noFill/>
                            <a:prstDash val="solid"/>
                            <a:miter/>
                          </a:ln>
                        </wps:spPr>
                        <wps:bodyPr rtlCol="0" anchor="ctr"/>
                      </wps:wsp>
                      <wps:wsp>
                        <wps:cNvPr id="2014596220" name="Freeform 2014596220"/>
                        <wps:cNvSpPr/>
                        <wps:spPr>
                          <a:xfrm>
                            <a:off x="2991316" y="1082246"/>
                            <a:ext cx="715191" cy="1229781"/>
                          </a:xfrm>
                          <a:custGeom>
                            <a:avLst/>
                            <a:gdLst>
                              <a:gd name="connsiteX0" fmla="*/ 175960 w 715191"/>
                              <a:gd name="connsiteY0" fmla="*/ 923593 h 1229781"/>
                              <a:gd name="connsiteX1" fmla="*/ 175960 w 715191"/>
                              <a:gd name="connsiteY1" fmla="*/ 481628 h 1229781"/>
                              <a:gd name="connsiteX2" fmla="*/ 17029 w 715191"/>
                              <a:gd name="connsiteY2" fmla="*/ 481628 h 1229781"/>
                              <a:gd name="connsiteX3" fmla="*/ 0 w 715191"/>
                              <a:gd name="connsiteY3" fmla="*/ 464630 h 1229781"/>
                              <a:gd name="connsiteX4" fmla="*/ 0 w 715191"/>
                              <a:gd name="connsiteY4" fmla="*/ 300310 h 1229781"/>
                              <a:gd name="connsiteX5" fmla="*/ 17029 w 715191"/>
                              <a:gd name="connsiteY5" fmla="*/ 283311 h 1229781"/>
                              <a:gd name="connsiteX6" fmla="*/ 175960 w 715191"/>
                              <a:gd name="connsiteY6" fmla="*/ 283311 h 1229781"/>
                              <a:gd name="connsiteX7" fmla="*/ 175960 w 715191"/>
                              <a:gd name="connsiteY7" fmla="*/ 16999 h 1229781"/>
                              <a:gd name="connsiteX8" fmla="*/ 192988 w 715191"/>
                              <a:gd name="connsiteY8" fmla="*/ 0 h 1229781"/>
                              <a:gd name="connsiteX9" fmla="*/ 380300 w 715191"/>
                              <a:gd name="connsiteY9" fmla="*/ 0 h 1229781"/>
                              <a:gd name="connsiteX10" fmla="*/ 397329 w 715191"/>
                              <a:gd name="connsiteY10" fmla="*/ 16999 h 1229781"/>
                              <a:gd name="connsiteX11" fmla="*/ 397329 w 715191"/>
                              <a:gd name="connsiteY11" fmla="*/ 283311 h 1229781"/>
                              <a:gd name="connsiteX12" fmla="*/ 681135 w 715191"/>
                              <a:gd name="connsiteY12" fmla="*/ 283311 h 1229781"/>
                              <a:gd name="connsiteX13" fmla="*/ 698163 w 715191"/>
                              <a:gd name="connsiteY13" fmla="*/ 300310 h 1229781"/>
                              <a:gd name="connsiteX14" fmla="*/ 698163 w 715191"/>
                              <a:gd name="connsiteY14" fmla="*/ 464630 h 1229781"/>
                              <a:gd name="connsiteX15" fmla="*/ 681135 w 715191"/>
                              <a:gd name="connsiteY15" fmla="*/ 481628 h 1229781"/>
                              <a:gd name="connsiteX16" fmla="*/ 397329 w 715191"/>
                              <a:gd name="connsiteY16" fmla="*/ 481628 h 1229781"/>
                              <a:gd name="connsiteX17" fmla="*/ 397329 w 715191"/>
                              <a:gd name="connsiteY17" fmla="*/ 878264 h 1229781"/>
                              <a:gd name="connsiteX18" fmla="*/ 527880 w 715191"/>
                              <a:gd name="connsiteY18" fmla="*/ 1031251 h 1229781"/>
                              <a:gd name="connsiteX19" fmla="*/ 686811 w 715191"/>
                              <a:gd name="connsiteY19" fmla="*/ 1002920 h 1229781"/>
                              <a:gd name="connsiteX20" fmla="*/ 703839 w 715191"/>
                              <a:gd name="connsiteY20" fmla="*/ 997254 h 1229781"/>
                              <a:gd name="connsiteX21" fmla="*/ 715192 w 715191"/>
                              <a:gd name="connsiteY21" fmla="*/ 1014253 h 1229781"/>
                              <a:gd name="connsiteX22" fmla="*/ 715192 w 715191"/>
                              <a:gd name="connsiteY22" fmla="*/ 1167241 h 1229781"/>
                              <a:gd name="connsiteX23" fmla="*/ 698163 w 715191"/>
                              <a:gd name="connsiteY23" fmla="*/ 1201238 h 1229781"/>
                              <a:gd name="connsiteX24" fmla="*/ 482470 w 715191"/>
                              <a:gd name="connsiteY24" fmla="*/ 1229569 h 1229781"/>
                              <a:gd name="connsiteX25" fmla="*/ 175960 w 715191"/>
                              <a:gd name="connsiteY25" fmla="*/ 923593 h 1229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81">
                                <a:moveTo>
                                  <a:pt x="175960" y="923593"/>
                                </a:moveTo>
                                <a:lnTo>
                                  <a:pt x="175960" y="481628"/>
                                </a:lnTo>
                                <a:lnTo>
                                  <a:pt x="17029" y="481628"/>
                                </a:lnTo>
                                <a:cubicBezTo>
                                  <a:pt x="5676" y="481628"/>
                                  <a:pt x="0" y="475962"/>
                                  <a:pt x="0" y="464630"/>
                                </a:cubicBezTo>
                                <a:lnTo>
                                  <a:pt x="0" y="300310"/>
                                </a:lnTo>
                                <a:cubicBezTo>
                                  <a:pt x="0" y="288977"/>
                                  <a:pt x="5676" y="283311"/>
                                  <a:pt x="17029" y="283311"/>
                                </a:cubicBezTo>
                                <a:lnTo>
                                  <a:pt x="175960" y="283311"/>
                                </a:lnTo>
                                <a:lnTo>
                                  <a:pt x="175960" y="16999"/>
                                </a:lnTo>
                                <a:cubicBezTo>
                                  <a:pt x="175960" y="5666"/>
                                  <a:pt x="181636" y="0"/>
                                  <a:pt x="192988" y="0"/>
                                </a:cubicBezTo>
                                <a:lnTo>
                                  <a:pt x="380300" y="0"/>
                                </a:lnTo>
                                <a:cubicBezTo>
                                  <a:pt x="391653" y="0"/>
                                  <a:pt x="397329" y="5666"/>
                                  <a:pt x="397329" y="16999"/>
                                </a:cubicBezTo>
                                <a:lnTo>
                                  <a:pt x="397329" y="283311"/>
                                </a:lnTo>
                                <a:lnTo>
                                  <a:pt x="681135" y="283311"/>
                                </a:lnTo>
                                <a:cubicBezTo>
                                  <a:pt x="692487" y="283311"/>
                                  <a:pt x="698163" y="288977"/>
                                  <a:pt x="698163" y="300310"/>
                                </a:cubicBezTo>
                                <a:lnTo>
                                  <a:pt x="698163" y="464630"/>
                                </a:lnTo>
                                <a:cubicBezTo>
                                  <a:pt x="698163" y="475962"/>
                                  <a:pt x="692487" y="481628"/>
                                  <a:pt x="681135" y="481628"/>
                                </a:cubicBezTo>
                                <a:lnTo>
                                  <a:pt x="397329" y="481628"/>
                                </a:lnTo>
                                <a:lnTo>
                                  <a:pt x="397329" y="878264"/>
                                </a:lnTo>
                                <a:cubicBezTo>
                                  <a:pt x="397329" y="980256"/>
                                  <a:pt x="431386" y="1031251"/>
                                  <a:pt x="527880" y="1031251"/>
                                </a:cubicBezTo>
                                <a:cubicBezTo>
                                  <a:pt x="584641" y="1031251"/>
                                  <a:pt x="624374" y="1025585"/>
                                  <a:pt x="686811" y="1002920"/>
                                </a:cubicBezTo>
                                <a:cubicBezTo>
                                  <a:pt x="692487" y="1002920"/>
                                  <a:pt x="698163" y="997254"/>
                                  <a:pt x="703839" y="997254"/>
                                </a:cubicBezTo>
                                <a:cubicBezTo>
                                  <a:pt x="715192" y="997254"/>
                                  <a:pt x="715192" y="1002920"/>
                                  <a:pt x="715192" y="1014253"/>
                                </a:cubicBezTo>
                                <a:lnTo>
                                  <a:pt x="715192" y="1167241"/>
                                </a:lnTo>
                                <a:cubicBezTo>
                                  <a:pt x="715192" y="1184239"/>
                                  <a:pt x="715192" y="1195572"/>
                                  <a:pt x="698163" y="1201238"/>
                                </a:cubicBezTo>
                                <a:cubicBezTo>
                                  <a:pt x="641402" y="1223903"/>
                                  <a:pt x="556260" y="1229569"/>
                                  <a:pt x="482470" y="1229569"/>
                                </a:cubicBezTo>
                                <a:cubicBezTo>
                                  <a:pt x="306511" y="1235235"/>
                                  <a:pt x="175960" y="1127577"/>
                                  <a:pt x="175960" y="923593"/>
                                </a:cubicBezTo>
                                <a:close/>
                              </a:path>
                            </a:pathLst>
                          </a:custGeom>
                          <a:solidFill>
                            <a:srgbClr val="FFFFFF"/>
                          </a:solidFill>
                          <a:ln w="56761" cap="flat">
                            <a:noFill/>
                            <a:prstDash val="solid"/>
                            <a:miter/>
                          </a:ln>
                        </wps:spPr>
                        <wps:bodyPr rtlCol="0" anchor="ctr"/>
                      </wps:wsp>
                      <wps:wsp>
                        <wps:cNvPr id="270679641" name="Freeform 270679641"/>
                        <wps:cNvSpPr/>
                        <wps:spPr>
                          <a:xfrm>
                            <a:off x="3899496" y="997253"/>
                            <a:ext cx="244073" cy="1299688"/>
                          </a:xfrm>
                          <a:custGeom>
                            <a:avLst/>
                            <a:gdLst>
                              <a:gd name="connsiteX0" fmla="*/ 0 w 244073"/>
                              <a:gd name="connsiteY0" fmla="*/ 226649 h 1299688"/>
                              <a:gd name="connsiteX1" fmla="*/ 0 w 244073"/>
                              <a:gd name="connsiteY1" fmla="*/ 16999 h 1299688"/>
                              <a:gd name="connsiteX2" fmla="*/ 17029 w 244073"/>
                              <a:gd name="connsiteY2" fmla="*/ 0 h 1299688"/>
                              <a:gd name="connsiteX3" fmla="*/ 227045 w 244073"/>
                              <a:gd name="connsiteY3" fmla="*/ 0 h 1299688"/>
                              <a:gd name="connsiteX4" fmla="*/ 244073 w 244073"/>
                              <a:gd name="connsiteY4" fmla="*/ 16999 h 1299688"/>
                              <a:gd name="connsiteX5" fmla="*/ 244073 w 244073"/>
                              <a:gd name="connsiteY5" fmla="*/ 226649 h 1299688"/>
                              <a:gd name="connsiteX6" fmla="*/ 227045 w 244073"/>
                              <a:gd name="connsiteY6" fmla="*/ 243647 h 1299688"/>
                              <a:gd name="connsiteX7" fmla="*/ 17029 w 244073"/>
                              <a:gd name="connsiteY7" fmla="*/ 243647 h 1299688"/>
                              <a:gd name="connsiteX8" fmla="*/ 0 w 244073"/>
                              <a:gd name="connsiteY8" fmla="*/ 226649 h 1299688"/>
                              <a:gd name="connsiteX9" fmla="*/ 11353 w 244073"/>
                              <a:gd name="connsiteY9" fmla="*/ 1280565 h 1299688"/>
                              <a:gd name="connsiteX10" fmla="*/ 11353 w 244073"/>
                              <a:gd name="connsiteY10" fmla="*/ 385303 h 1299688"/>
                              <a:gd name="connsiteX11" fmla="*/ 28381 w 244073"/>
                              <a:gd name="connsiteY11" fmla="*/ 368304 h 1299688"/>
                              <a:gd name="connsiteX12" fmla="*/ 215693 w 244073"/>
                              <a:gd name="connsiteY12" fmla="*/ 368304 h 1299688"/>
                              <a:gd name="connsiteX13" fmla="*/ 232721 w 244073"/>
                              <a:gd name="connsiteY13" fmla="*/ 385303 h 1299688"/>
                              <a:gd name="connsiteX14" fmla="*/ 232721 w 244073"/>
                              <a:gd name="connsiteY14" fmla="*/ 1280565 h 1299688"/>
                              <a:gd name="connsiteX15" fmla="*/ 215693 w 244073"/>
                              <a:gd name="connsiteY15" fmla="*/ 1297564 h 1299688"/>
                              <a:gd name="connsiteX16" fmla="*/ 28381 w 244073"/>
                              <a:gd name="connsiteY16" fmla="*/ 1297564 h 1299688"/>
                              <a:gd name="connsiteX17" fmla="*/ 11353 w 244073"/>
                              <a:gd name="connsiteY17"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4073" h="1299688">
                                <a:moveTo>
                                  <a:pt x="0" y="226649"/>
                                </a:moveTo>
                                <a:lnTo>
                                  <a:pt x="0" y="16999"/>
                                </a:lnTo>
                                <a:cubicBezTo>
                                  <a:pt x="0" y="5666"/>
                                  <a:pt x="5676" y="0"/>
                                  <a:pt x="17029" y="0"/>
                                </a:cubicBezTo>
                                <a:lnTo>
                                  <a:pt x="227045" y="0"/>
                                </a:lnTo>
                                <a:cubicBezTo>
                                  <a:pt x="238397" y="0"/>
                                  <a:pt x="244073" y="5666"/>
                                  <a:pt x="244073" y="16999"/>
                                </a:cubicBezTo>
                                <a:lnTo>
                                  <a:pt x="244073" y="226649"/>
                                </a:lnTo>
                                <a:cubicBezTo>
                                  <a:pt x="244073" y="237981"/>
                                  <a:pt x="238397" y="243647"/>
                                  <a:pt x="227045" y="243647"/>
                                </a:cubicBezTo>
                                <a:lnTo>
                                  <a:pt x="17029" y="243647"/>
                                </a:lnTo>
                                <a:cubicBezTo>
                                  <a:pt x="5676" y="243647"/>
                                  <a:pt x="0" y="243647"/>
                                  <a:pt x="0" y="226649"/>
                                </a:cubicBezTo>
                                <a:close/>
                                <a:moveTo>
                                  <a:pt x="11353" y="1280565"/>
                                </a:moveTo>
                                <a:lnTo>
                                  <a:pt x="11353" y="385303"/>
                                </a:lnTo>
                                <a:cubicBezTo>
                                  <a:pt x="11353" y="373970"/>
                                  <a:pt x="17029" y="368304"/>
                                  <a:pt x="28381" y="368304"/>
                                </a:cubicBezTo>
                                <a:lnTo>
                                  <a:pt x="215693" y="368304"/>
                                </a:lnTo>
                                <a:cubicBezTo>
                                  <a:pt x="227045" y="368304"/>
                                  <a:pt x="232721" y="373970"/>
                                  <a:pt x="232721" y="385303"/>
                                </a:cubicBezTo>
                                <a:lnTo>
                                  <a:pt x="232721" y="1280565"/>
                                </a:lnTo>
                                <a:cubicBezTo>
                                  <a:pt x="232721" y="1291898"/>
                                  <a:pt x="227045" y="1297564"/>
                                  <a:pt x="215693" y="1297564"/>
                                </a:cubicBezTo>
                                <a:lnTo>
                                  <a:pt x="28381" y="1297564"/>
                                </a:lnTo>
                                <a:cubicBezTo>
                                  <a:pt x="17029" y="1303230"/>
                                  <a:pt x="11353" y="1297564"/>
                                  <a:pt x="11353" y="1280565"/>
                                </a:cubicBezTo>
                                <a:close/>
                              </a:path>
                            </a:pathLst>
                          </a:custGeom>
                          <a:solidFill>
                            <a:srgbClr val="FFFFFF"/>
                          </a:solidFill>
                          <a:ln w="56761" cap="flat">
                            <a:noFill/>
                            <a:prstDash val="solid"/>
                            <a:miter/>
                          </a:ln>
                        </wps:spPr>
                        <wps:bodyPr rtlCol="0" anchor="ctr"/>
                      </wps:wsp>
                      <wps:wsp>
                        <wps:cNvPr id="1596218913" name="Freeform 1596218913"/>
                        <wps:cNvSpPr/>
                        <wps:spPr>
                          <a:xfrm>
                            <a:off x="4285472" y="1342893"/>
                            <a:ext cx="998997" cy="974589"/>
                          </a:xfrm>
                          <a:custGeom>
                            <a:avLst/>
                            <a:gdLst>
                              <a:gd name="connsiteX0" fmla="*/ 0 w 998997"/>
                              <a:gd name="connsiteY0" fmla="*/ 487295 h 974589"/>
                              <a:gd name="connsiteX1" fmla="*/ 499499 w 998997"/>
                              <a:gd name="connsiteY1" fmla="*/ 0 h 974589"/>
                              <a:gd name="connsiteX2" fmla="*/ 998997 w 998997"/>
                              <a:gd name="connsiteY2" fmla="*/ 487295 h 974589"/>
                              <a:gd name="connsiteX3" fmla="*/ 499499 w 998997"/>
                              <a:gd name="connsiteY3" fmla="*/ 974589 h 974589"/>
                              <a:gd name="connsiteX4" fmla="*/ 0 w 998997"/>
                              <a:gd name="connsiteY4" fmla="*/ 487295 h 974589"/>
                              <a:gd name="connsiteX5" fmla="*/ 760601 w 998997"/>
                              <a:gd name="connsiteY5" fmla="*/ 487295 h 974589"/>
                              <a:gd name="connsiteX6" fmla="*/ 499499 w 998997"/>
                              <a:gd name="connsiteY6" fmla="*/ 203984 h 974589"/>
                              <a:gd name="connsiteX7" fmla="*/ 238397 w 998997"/>
                              <a:gd name="connsiteY7" fmla="*/ 487295 h 974589"/>
                              <a:gd name="connsiteX8" fmla="*/ 499499 w 998997"/>
                              <a:gd name="connsiteY8" fmla="*/ 770605 h 974589"/>
                              <a:gd name="connsiteX9" fmla="*/ 760601 w 998997"/>
                              <a:gd name="connsiteY9" fmla="*/ 487295 h 97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98997" h="974589">
                                <a:moveTo>
                                  <a:pt x="0" y="487295"/>
                                </a:moveTo>
                                <a:cubicBezTo>
                                  <a:pt x="0" y="203984"/>
                                  <a:pt x="215693" y="0"/>
                                  <a:pt x="499499" y="0"/>
                                </a:cubicBezTo>
                                <a:cubicBezTo>
                                  <a:pt x="783305" y="0"/>
                                  <a:pt x="998997" y="203984"/>
                                  <a:pt x="998997" y="487295"/>
                                </a:cubicBezTo>
                                <a:cubicBezTo>
                                  <a:pt x="998997" y="770605"/>
                                  <a:pt x="783305" y="974589"/>
                                  <a:pt x="499499" y="974589"/>
                                </a:cubicBezTo>
                                <a:cubicBezTo>
                                  <a:pt x="215693" y="974589"/>
                                  <a:pt x="0" y="770605"/>
                                  <a:pt x="0" y="487295"/>
                                </a:cubicBezTo>
                                <a:close/>
                                <a:moveTo>
                                  <a:pt x="760601" y="487295"/>
                                </a:moveTo>
                                <a:cubicBezTo>
                                  <a:pt x="760601" y="317308"/>
                                  <a:pt x="652754" y="203984"/>
                                  <a:pt x="499499" y="203984"/>
                                </a:cubicBezTo>
                                <a:cubicBezTo>
                                  <a:pt x="346243" y="203984"/>
                                  <a:pt x="238397" y="317308"/>
                                  <a:pt x="238397" y="487295"/>
                                </a:cubicBezTo>
                                <a:cubicBezTo>
                                  <a:pt x="238397" y="657281"/>
                                  <a:pt x="346243" y="770605"/>
                                  <a:pt x="499499" y="770605"/>
                                </a:cubicBezTo>
                                <a:cubicBezTo>
                                  <a:pt x="658430" y="770605"/>
                                  <a:pt x="760601" y="657281"/>
                                  <a:pt x="760601" y="487295"/>
                                </a:cubicBezTo>
                                <a:close/>
                              </a:path>
                            </a:pathLst>
                          </a:custGeom>
                          <a:solidFill>
                            <a:srgbClr val="FFFFFF"/>
                          </a:solidFill>
                          <a:ln w="56761" cap="flat">
                            <a:noFill/>
                            <a:prstDash val="solid"/>
                            <a:miter/>
                          </a:ln>
                        </wps:spPr>
                        <wps:bodyPr rtlCol="0" anchor="ctr"/>
                      </wps:wsp>
                      <wps:wsp>
                        <wps:cNvPr id="248231323" name="Freeform 248231323"/>
                        <wps:cNvSpPr/>
                        <wps:spPr>
                          <a:xfrm>
                            <a:off x="5426373" y="1348559"/>
                            <a:ext cx="834390" cy="957590"/>
                          </a:xfrm>
                          <a:custGeom>
                            <a:avLst/>
                            <a:gdLst>
                              <a:gd name="connsiteX0" fmla="*/ 0 w 834390"/>
                              <a:gd name="connsiteY0" fmla="*/ 929260 h 957590"/>
                              <a:gd name="connsiteX1" fmla="*/ 0 w 834390"/>
                              <a:gd name="connsiteY1" fmla="*/ 33997 h 957590"/>
                              <a:gd name="connsiteX2" fmla="*/ 17029 w 834390"/>
                              <a:gd name="connsiteY2" fmla="*/ 16999 h 957590"/>
                              <a:gd name="connsiteX3" fmla="*/ 204340 w 834390"/>
                              <a:gd name="connsiteY3" fmla="*/ 16999 h 957590"/>
                              <a:gd name="connsiteX4" fmla="*/ 221369 w 834390"/>
                              <a:gd name="connsiteY4" fmla="*/ 33997 h 957590"/>
                              <a:gd name="connsiteX5" fmla="*/ 221369 w 834390"/>
                              <a:gd name="connsiteY5" fmla="*/ 101992 h 957590"/>
                              <a:gd name="connsiteX6" fmla="*/ 505175 w 834390"/>
                              <a:gd name="connsiteY6" fmla="*/ 0 h 957590"/>
                              <a:gd name="connsiteX7" fmla="*/ 834390 w 834390"/>
                              <a:gd name="connsiteY7" fmla="*/ 317308 h 957590"/>
                              <a:gd name="connsiteX8" fmla="*/ 834390 w 834390"/>
                              <a:gd name="connsiteY8" fmla="*/ 934926 h 957590"/>
                              <a:gd name="connsiteX9" fmla="*/ 817362 w 834390"/>
                              <a:gd name="connsiteY9" fmla="*/ 951924 h 957590"/>
                              <a:gd name="connsiteX10" fmla="*/ 630050 w 834390"/>
                              <a:gd name="connsiteY10" fmla="*/ 951924 h 957590"/>
                              <a:gd name="connsiteX11" fmla="*/ 613021 w 834390"/>
                              <a:gd name="connsiteY11" fmla="*/ 934926 h 957590"/>
                              <a:gd name="connsiteX12" fmla="*/ 613021 w 834390"/>
                              <a:gd name="connsiteY12" fmla="*/ 396635 h 957590"/>
                              <a:gd name="connsiteX13" fmla="*/ 454090 w 834390"/>
                              <a:gd name="connsiteY13" fmla="*/ 203984 h 957590"/>
                              <a:gd name="connsiteX14" fmla="*/ 232721 w 834390"/>
                              <a:gd name="connsiteY14" fmla="*/ 515626 h 957590"/>
                              <a:gd name="connsiteX15" fmla="*/ 232721 w 834390"/>
                              <a:gd name="connsiteY15" fmla="*/ 940592 h 957590"/>
                              <a:gd name="connsiteX16" fmla="*/ 215693 w 834390"/>
                              <a:gd name="connsiteY16" fmla="*/ 957591 h 957590"/>
                              <a:gd name="connsiteX17" fmla="*/ 28381 w 834390"/>
                              <a:gd name="connsiteY17" fmla="*/ 957591 h 957590"/>
                              <a:gd name="connsiteX18" fmla="*/ 0 w 834390"/>
                              <a:gd name="connsiteY18" fmla="*/ 929260 h 957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34390" h="957590">
                                <a:moveTo>
                                  <a:pt x="0" y="929260"/>
                                </a:moveTo>
                                <a:lnTo>
                                  <a:pt x="0" y="33997"/>
                                </a:lnTo>
                                <a:cubicBezTo>
                                  <a:pt x="0" y="22665"/>
                                  <a:pt x="5676" y="16999"/>
                                  <a:pt x="17029" y="16999"/>
                                </a:cubicBezTo>
                                <a:lnTo>
                                  <a:pt x="204340" y="16999"/>
                                </a:lnTo>
                                <a:cubicBezTo>
                                  <a:pt x="215693" y="16999"/>
                                  <a:pt x="221369" y="22665"/>
                                  <a:pt x="221369" y="33997"/>
                                </a:cubicBezTo>
                                <a:lnTo>
                                  <a:pt x="221369" y="101992"/>
                                </a:lnTo>
                                <a:cubicBezTo>
                                  <a:pt x="295159" y="39664"/>
                                  <a:pt x="385977" y="0"/>
                                  <a:pt x="505175" y="0"/>
                                </a:cubicBezTo>
                                <a:cubicBezTo>
                                  <a:pt x="709516" y="0"/>
                                  <a:pt x="834390" y="118991"/>
                                  <a:pt x="834390" y="317308"/>
                                </a:cubicBezTo>
                                <a:lnTo>
                                  <a:pt x="834390" y="934926"/>
                                </a:lnTo>
                                <a:cubicBezTo>
                                  <a:pt x="834390" y="946258"/>
                                  <a:pt x="828714" y="951924"/>
                                  <a:pt x="817362" y="951924"/>
                                </a:cubicBezTo>
                                <a:lnTo>
                                  <a:pt x="630050" y="951924"/>
                                </a:lnTo>
                                <a:cubicBezTo>
                                  <a:pt x="618697" y="951924"/>
                                  <a:pt x="613021" y="946258"/>
                                  <a:pt x="613021" y="934926"/>
                                </a:cubicBezTo>
                                <a:lnTo>
                                  <a:pt x="613021" y="396635"/>
                                </a:lnTo>
                                <a:cubicBezTo>
                                  <a:pt x="613021" y="254980"/>
                                  <a:pt x="556260" y="203984"/>
                                  <a:pt x="454090" y="203984"/>
                                </a:cubicBezTo>
                                <a:cubicBezTo>
                                  <a:pt x="334891" y="203984"/>
                                  <a:pt x="232721" y="294643"/>
                                  <a:pt x="232721" y="515626"/>
                                </a:cubicBezTo>
                                <a:lnTo>
                                  <a:pt x="232721" y="940592"/>
                                </a:lnTo>
                                <a:cubicBezTo>
                                  <a:pt x="232721" y="951924"/>
                                  <a:pt x="227045" y="957591"/>
                                  <a:pt x="215693" y="957591"/>
                                </a:cubicBezTo>
                                <a:lnTo>
                                  <a:pt x="28381" y="957591"/>
                                </a:lnTo>
                                <a:cubicBezTo>
                                  <a:pt x="5676" y="951924"/>
                                  <a:pt x="0" y="946258"/>
                                  <a:pt x="0" y="929260"/>
                                </a:cubicBezTo>
                                <a:close/>
                              </a:path>
                            </a:pathLst>
                          </a:custGeom>
                          <a:solidFill>
                            <a:srgbClr val="FFFFFF"/>
                          </a:solidFill>
                          <a:ln w="56761" cap="flat">
                            <a:noFill/>
                            <a:prstDash val="solid"/>
                            <a:miter/>
                          </a:ln>
                        </wps:spPr>
                        <wps:bodyPr rtlCol="0" anchor="ctr"/>
                      </wps:wsp>
                      <wps:wsp>
                        <wps:cNvPr id="1262828977" name="Freeform 1262828977"/>
                        <wps:cNvSpPr/>
                        <wps:spPr>
                          <a:xfrm>
                            <a:off x="6419694" y="1342893"/>
                            <a:ext cx="859320" cy="964000"/>
                          </a:xfrm>
                          <a:custGeom>
                            <a:avLst/>
                            <a:gdLst>
                              <a:gd name="connsiteX0" fmla="*/ 0 w 859320"/>
                              <a:gd name="connsiteY0" fmla="*/ 662947 h 964000"/>
                              <a:gd name="connsiteX1" fmla="*/ 374624 w 859320"/>
                              <a:gd name="connsiteY1" fmla="*/ 351305 h 964000"/>
                              <a:gd name="connsiteX2" fmla="*/ 601668 w 859320"/>
                              <a:gd name="connsiteY2" fmla="*/ 390969 h 964000"/>
                              <a:gd name="connsiteX3" fmla="*/ 601668 w 859320"/>
                              <a:gd name="connsiteY3" fmla="*/ 362638 h 964000"/>
                              <a:gd name="connsiteX4" fmla="*/ 425709 w 859320"/>
                              <a:gd name="connsiteY4" fmla="*/ 203984 h 964000"/>
                              <a:gd name="connsiteX5" fmla="*/ 255426 w 859320"/>
                              <a:gd name="connsiteY5" fmla="*/ 288977 h 964000"/>
                              <a:gd name="connsiteX6" fmla="*/ 227045 w 859320"/>
                              <a:gd name="connsiteY6" fmla="*/ 305976 h 964000"/>
                              <a:gd name="connsiteX7" fmla="*/ 39733 w 859320"/>
                              <a:gd name="connsiteY7" fmla="*/ 305976 h 964000"/>
                              <a:gd name="connsiteX8" fmla="*/ 28381 w 859320"/>
                              <a:gd name="connsiteY8" fmla="*/ 294643 h 964000"/>
                              <a:gd name="connsiteX9" fmla="*/ 28381 w 859320"/>
                              <a:gd name="connsiteY9" fmla="*/ 277644 h 964000"/>
                              <a:gd name="connsiteX10" fmla="*/ 425709 w 859320"/>
                              <a:gd name="connsiteY10" fmla="*/ 0 h 964000"/>
                              <a:gd name="connsiteX11" fmla="*/ 823038 w 859320"/>
                              <a:gd name="connsiteY11" fmla="*/ 356972 h 964000"/>
                              <a:gd name="connsiteX12" fmla="*/ 823038 w 859320"/>
                              <a:gd name="connsiteY12" fmla="*/ 759273 h 964000"/>
                              <a:gd name="connsiteX13" fmla="*/ 857094 w 859320"/>
                              <a:gd name="connsiteY13" fmla="*/ 929259 h 964000"/>
                              <a:gd name="connsiteX14" fmla="*/ 845742 w 859320"/>
                              <a:gd name="connsiteY14" fmla="*/ 946258 h 964000"/>
                              <a:gd name="connsiteX15" fmla="*/ 618697 w 859320"/>
                              <a:gd name="connsiteY15" fmla="*/ 946258 h 964000"/>
                              <a:gd name="connsiteX16" fmla="*/ 601668 w 859320"/>
                              <a:gd name="connsiteY16" fmla="*/ 929259 h 964000"/>
                              <a:gd name="connsiteX17" fmla="*/ 601668 w 859320"/>
                              <a:gd name="connsiteY17" fmla="*/ 872597 h 964000"/>
                              <a:gd name="connsiteX18" fmla="*/ 334891 w 859320"/>
                              <a:gd name="connsiteY18" fmla="*/ 963257 h 964000"/>
                              <a:gd name="connsiteX19" fmla="*/ 0 w 859320"/>
                              <a:gd name="connsiteY19" fmla="*/ 662947 h 964000"/>
                              <a:gd name="connsiteX20" fmla="*/ 601668 w 859320"/>
                              <a:gd name="connsiteY20" fmla="*/ 577954 h 964000"/>
                              <a:gd name="connsiteX21" fmla="*/ 380300 w 859320"/>
                              <a:gd name="connsiteY21" fmla="*/ 538291 h 964000"/>
                              <a:gd name="connsiteX22" fmla="*/ 210016 w 859320"/>
                              <a:gd name="connsiteY22" fmla="*/ 657281 h 964000"/>
                              <a:gd name="connsiteX23" fmla="*/ 374624 w 859320"/>
                              <a:gd name="connsiteY23" fmla="*/ 770605 h 964000"/>
                              <a:gd name="connsiteX24" fmla="*/ 601668 w 859320"/>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0" h="964000">
                                <a:moveTo>
                                  <a:pt x="0" y="662947"/>
                                </a:moveTo>
                                <a:cubicBezTo>
                                  <a:pt x="0" y="458963"/>
                                  <a:pt x="170284" y="351305"/>
                                  <a:pt x="374624" y="351305"/>
                                </a:cubicBezTo>
                                <a:cubicBezTo>
                                  <a:pt x="454090" y="351305"/>
                                  <a:pt x="539232" y="368304"/>
                                  <a:pt x="601668" y="390969"/>
                                </a:cubicBezTo>
                                <a:lnTo>
                                  <a:pt x="601668" y="362638"/>
                                </a:lnTo>
                                <a:cubicBezTo>
                                  <a:pt x="601668" y="271978"/>
                                  <a:pt x="539232" y="203984"/>
                                  <a:pt x="425709" y="203984"/>
                                </a:cubicBezTo>
                                <a:cubicBezTo>
                                  <a:pt x="340567" y="203984"/>
                                  <a:pt x="283806" y="232315"/>
                                  <a:pt x="255426" y="288977"/>
                                </a:cubicBezTo>
                                <a:cubicBezTo>
                                  <a:pt x="244073" y="305976"/>
                                  <a:pt x="238397" y="305976"/>
                                  <a:pt x="227045" y="305976"/>
                                </a:cubicBezTo>
                                <a:lnTo>
                                  <a:pt x="39733" y="305976"/>
                                </a:lnTo>
                                <a:cubicBezTo>
                                  <a:pt x="34056" y="305976"/>
                                  <a:pt x="28381" y="300309"/>
                                  <a:pt x="28381" y="294643"/>
                                </a:cubicBezTo>
                                <a:cubicBezTo>
                                  <a:pt x="28381" y="288977"/>
                                  <a:pt x="28381" y="283311"/>
                                  <a:pt x="28381" y="277644"/>
                                </a:cubicBezTo>
                                <a:cubicBezTo>
                                  <a:pt x="62437" y="124657"/>
                                  <a:pt x="204340" y="0"/>
                                  <a:pt x="425709" y="0"/>
                                </a:cubicBezTo>
                                <a:cubicBezTo>
                                  <a:pt x="664106" y="0"/>
                                  <a:pt x="823038" y="135989"/>
                                  <a:pt x="823038" y="356972"/>
                                </a:cubicBezTo>
                                <a:lnTo>
                                  <a:pt x="823038" y="759273"/>
                                </a:lnTo>
                                <a:cubicBezTo>
                                  <a:pt x="823038" y="838600"/>
                                  <a:pt x="834390" y="883930"/>
                                  <a:pt x="857094" y="929259"/>
                                </a:cubicBezTo>
                                <a:cubicBezTo>
                                  <a:pt x="862770" y="940592"/>
                                  <a:pt x="857094" y="946258"/>
                                  <a:pt x="845742" y="946258"/>
                                </a:cubicBezTo>
                                <a:lnTo>
                                  <a:pt x="618697" y="946258"/>
                                </a:lnTo>
                                <a:cubicBezTo>
                                  <a:pt x="607345" y="946258"/>
                                  <a:pt x="601668" y="940592"/>
                                  <a:pt x="601668" y="929259"/>
                                </a:cubicBezTo>
                                <a:lnTo>
                                  <a:pt x="601668" y="872597"/>
                                </a:lnTo>
                                <a:cubicBezTo>
                                  <a:pt x="544907" y="917927"/>
                                  <a:pt x="471117" y="963257"/>
                                  <a:pt x="334891" y="963257"/>
                                </a:cubicBezTo>
                                <a:cubicBezTo>
                                  <a:pt x="147579" y="974589"/>
                                  <a:pt x="0" y="855599"/>
                                  <a:pt x="0" y="662947"/>
                                </a:cubicBezTo>
                                <a:close/>
                                <a:moveTo>
                                  <a:pt x="601668" y="577954"/>
                                </a:moveTo>
                                <a:cubicBezTo>
                                  <a:pt x="522203" y="555289"/>
                                  <a:pt x="465442" y="538291"/>
                                  <a:pt x="380300" y="538291"/>
                                </a:cubicBezTo>
                                <a:cubicBezTo>
                                  <a:pt x="289482" y="538291"/>
                                  <a:pt x="210016" y="577954"/>
                                  <a:pt x="210016" y="657281"/>
                                </a:cubicBezTo>
                                <a:cubicBezTo>
                                  <a:pt x="210016" y="730942"/>
                                  <a:pt x="272453" y="770605"/>
                                  <a:pt x="374624" y="770605"/>
                                </a:cubicBezTo>
                                <a:cubicBezTo>
                                  <a:pt x="493822" y="770605"/>
                                  <a:pt x="601668" y="696945"/>
                                  <a:pt x="601668" y="577954"/>
                                </a:cubicBezTo>
                                <a:close/>
                              </a:path>
                            </a:pathLst>
                          </a:custGeom>
                          <a:solidFill>
                            <a:srgbClr val="FFFFFF"/>
                          </a:solidFill>
                          <a:ln w="56761" cap="flat">
                            <a:noFill/>
                            <a:prstDash val="solid"/>
                            <a:miter/>
                          </a:ln>
                        </wps:spPr>
                        <wps:bodyPr rtlCol="0" anchor="ctr"/>
                      </wps:wsp>
                      <wps:wsp>
                        <wps:cNvPr id="11328935" name="Freeform 11328935"/>
                        <wps:cNvSpPr/>
                        <wps:spPr>
                          <a:xfrm>
                            <a:off x="7464101" y="997253"/>
                            <a:ext cx="221368" cy="1299688"/>
                          </a:xfrm>
                          <a:custGeom>
                            <a:avLst/>
                            <a:gdLst>
                              <a:gd name="connsiteX0" fmla="*/ 0 w 221368"/>
                              <a:gd name="connsiteY0" fmla="*/ 1280565 h 1299688"/>
                              <a:gd name="connsiteX1" fmla="*/ 0 w 221368"/>
                              <a:gd name="connsiteY1" fmla="*/ 16999 h 1299688"/>
                              <a:gd name="connsiteX2" fmla="*/ 17029 w 221368"/>
                              <a:gd name="connsiteY2" fmla="*/ 0 h 1299688"/>
                              <a:gd name="connsiteX3" fmla="*/ 204341 w 221368"/>
                              <a:gd name="connsiteY3" fmla="*/ 0 h 1299688"/>
                              <a:gd name="connsiteX4" fmla="*/ 221368 w 221368"/>
                              <a:gd name="connsiteY4" fmla="*/ 16999 h 1299688"/>
                              <a:gd name="connsiteX5" fmla="*/ 221368 w 221368"/>
                              <a:gd name="connsiteY5" fmla="*/ 1280565 h 1299688"/>
                              <a:gd name="connsiteX6" fmla="*/ 204341 w 221368"/>
                              <a:gd name="connsiteY6" fmla="*/ 1297564 h 1299688"/>
                              <a:gd name="connsiteX7" fmla="*/ 17029 w 221368"/>
                              <a:gd name="connsiteY7" fmla="*/ 1297564 h 1299688"/>
                              <a:gd name="connsiteX8" fmla="*/ 0 w 221368"/>
                              <a:gd name="connsiteY8"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1368" h="1299688">
                                <a:moveTo>
                                  <a:pt x="0" y="1280565"/>
                                </a:moveTo>
                                <a:lnTo>
                                  <a:pt x="0" y="16999"/>
                                </a:lnTo>
                                <a:cubicBezTo>
                                  <a:pt x="0" y="5666"/>
                                  <a:pt x="5676" y="0"/>
                                  <a:pt x="17029" y="0"/>
                                </a:cubicBezTo>
                                <a:lnTo>
                                  <a:pt x="204341" y="0"/>
                                </a:lnTo>
                                <a:cubicBezTo>
                                  <a:pt x="215693" y="0"/>
                                  <a:pt x="221368" y="5666"/>
                                  <a:pt x="221368" y="16999"/>
                                </a:cubicBezTo>
                                <a:lnTo>
                                  <a:pt x="221368" y="1280565"/>
                                </a:lnTo>
                                <a:cubicBezTo>
                                  <a:pt x="221368" y="1291898"/>
                                  <a:pt x="215693" y="1297564"/>
                                  <a:pt x="204341" y="1297564"/>
                                </a:cubicBezTo>
                                <a:lnTo>
                                  <a:pt x="17029" y="1297564"/>
                                </a:lnTo>
                                <a:cubicBezTo>
                                  <a:pt x="5676" y="1303230"/>
                                  <a:pt x="0" y="1297564"/>
                                  <a:pt x="0" y="1280565"/>
                                </a:cubicBezTo>
                                <a:close/>
                              </a:path>
                            </a:pathLst>
                          </a:custGeom>
                          <a:solidFill>
                            <a:srgbClr val="FFFFFF"/>
                          </a:solidFill>
                          <a:ln w="56761" cap="flat">
                            <a:noFill/>
                            <a:prstDash val="solid"/>
                            <a:miter/>
                          </a:ln>
                        </wps:spPr>
                        <wps:bodyPr rtlCol="0" anchor="ctr"/>
                      </wps:wsp>
                      <wps:wsp>
                        <wps:cNvPr id="1972239961" name="Freeform 1972239961"/>
                        <wps:cNvSpPr/>
                        <wps:spPr>
                          <a:xfrm>
                            <a:off x="823037" y="2617791"/>
                            <a:ext cx="885475" cy="1303229"/>
                          </a:xfrm>
                          <a:custGeom>
                            <a:avLst/>
                            <a:gdLst>
                              <a:gd name="connsiteX0" fmla="*/ 0 w 885475"/>
                              <a:gd name="connsiteY0" fmla="*/ 1280565 h 1303229"/>
                              <a:gd name="connsiteX1" fmla="*/ 0 w 885475"/>
                              <a:gd name="connsiteY1" fmla="*/ 16999 h 1303229"/>
                              <a:gd name="connsiteX2" fmla="*/ 17028 w 885475"/>
                              <a:gd name="connsiteY2" fmla="*/ 0 h 1303229"/>
                              <a:gd name="connsiteX3" fmla="*/ 215693 w 885475"/>
                              <a:gd name="connsiteY3" fmla="*/ 0 h 1303229"/>
                              <a:gd name="connsiteX4" fmla="*/ 232721 w 885475"/>
                              <a:gd name="connsiteY4" fmla="*/ 16999 h 1303229"/>
                              <a:gd name="connsiteX5" fmla="*/ 232721 w 885475"/>
                              <a:gd name="connsiteY5" fmla="*/ 1087914 h 1303229"/>
                              <a:gd name="connsiteX6" fmla="*/ 868447 w 885475"/>
                              <a:gd name="connsiteY6" fmla="*/ 1087914 h 1303229"/>
                              <a:gd name="connsiteX7" fmla="*/ 885475 w 885475"/>
                              <a:gd name="connsiteY7" fmla="*/ 1104912 h 1303229"/>
                              <a:gd name="connsiteX8" fmla="*/ 885475 w 885475"/>
                              <a:gd name="connsiteY8" fmla="*/ 1286231 h 1303229"/>
                              <a:gd name="connsiteX9" fmla="*/ 868447 w 885475"/>
                              <a:gd name="connsiteY9" fmla="*/ 1303230 h 1303229"/>
                              <a:gd name="connsiteX10" fmla="*/ 17028 w 885475"/>
                              <a:gd name="connsiteY10" fmla="*/ 1303230 h 1303229"/>
                              <a:gd name="connsiteX11" fmla="*/ 0 w 885475"/>
                              <a:gd name="connsiteY11" fmla="*/ 1280565 h 130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85475" h="1303229">
                                <a:moveTo>
                                  <a:pt x="0" y="1280565"/>
                                </a:moveTo>
                                <a:lnTo>
                                  <a:pt x="0" y="16999"/>
                                </a:lnTo>
                                <a:cubicBezTo>
                                  <a:pt x="0" y="5667"/>
                                  <a:pt x="5676" y="0"/>
                                  <a:pt x="17028" y="0"/>
                                </a:cubicBezTo>
                                <a:lnTo>
                                  <a:pt x="215693" y="0"/>
                                </a:lnTo>
                                <a:cubicBezTo>
                                  <a:pt x="227045" y="0"/>
                                  <a:pt x="232721" y="5667"/>
                                  <a:pt x="232721" y="16999"/>
                                </a:cubicBezTo>
                                <a:lnTo>
                                  <a:pt x="232721" y="1087914"/>
                                </a:lnTo>
                                <a:lnTo>
                                  <a:pt x="868447" y="1087914"/>
                                </a:lnTo>
                                <a:cubicBezTo>
                                  <a:pt x="879799" y="1087914"/>
                                  <a:pt x="885475" y="1093580"/>
                                  <a:pt x="885475" y="1104912"/>
                                </a:cubicBezTo>
                                <a:lnTo>
                                  <a:pt x="885475" y="1286231"/>
                                </a:lnTo>
                                <a:cubicBezTo>
                                  <a:pt x="885475" y="1297564"/>
                                  <a:pt x="879799" y="1303230"/>
                                  <a:pt x="868447" y="1303230"/>
                                </a:cubicBezTo>
                                <a:lnTo>
                                  <a:pt x="17028" y="1303230"/>
                                </a:lnTo>
                                <a:cubicBezTo>
                                  <a:pt x="5676" y="1303230"/>
                                  <a:pt x="0" y="1297564"/>
                                  <a:pt x="0" y="1280565"/>
                                </a:cubicBezTo>
                                <a:close/>
                              </a:path>
                            </a:pathLst>
                          </a:custGeom>
                          <a:solidFill>
                            <a:srgbClr val="FFFFFF"/>
                          </a:solidFill>
                          <a:ln w="56761" cap="flat">
                            <a:noFill/>
                            <a:prstDash val="solid"/>
                            <a:miter/>
                          </a:ln>
                        </wps:spPr>
                        <wps:bodyPr rtlCol="0" anchor="ctr"/>
                      </wps:wsp>
                      <wps:wsp>
                        <wps:cNvPr id="674377629" name="Freeform 674377629"/>
                        <wps:cNvSpPr/>
                        <wps:spPr>
                          <a:xfrm>
                            <a:off x="1856092" y="2617791"/>
                            <a:ext cx="244073" cy="1299688"/>
                          </a:xfrm>
                          <a:custGeom>
                            <a:avLst/>
                            <a:gdLst>
                              <a:gd name="connsiteX0" fmla="*/ 0 w 244073"/>
                              <a:gd name="connsiteY0" fmla="*/ 226649 h 1299688"/>
                              <a:gd name="connsiteX1" fmla="*/ 0 w 244073"/>
                              <a:gd name="connsiteY1" fmla="*/ 16999 h 1299688"/>
                              <a:gd name="connsiteX2" fmla="*/ 17028 w 244073"/>
                              <a:gd name="connsiteY2" fmla="*/ 0 h 1299688"/>
                              <a:gd name="connsiteX3" fmla="*/ 227045 w 244073"/>
                              <a:gd name="connsiteY3" fmla="*/ 0 h 1299688"/>
                              <a:gd name="connsiteX4" fmla="*/ 244073 w 244073"/>
                              <a:gd name="connsiteY4" fmla="*/ 16999 h 1299688"/>
                              <a:gd name="connsiteX5" fmla="*/ 244073 w 244073"/>
                              <a:gd name="connsiteY5" fmla="*/ 226649 h 1299688"/>
                              <a:gd name="connsiteX6" fmla="*/ 227045 w 244073"/>
                              <a:gd name="connsiteY6" fmla="*/ 243647 h 1299688"/>
                              <a:gd name="connsiteX7" fmla="*/ 17028 w 244073"/>
                              <a:gd name="connsiteY7" fmla="*/ 243647 h 1299688"/>
                              <a:gd name="connsiteX8" fmla="*/ 0 w 244073"/>
                              <a:gd name="connsiteY8" fmla="*/ 226649 h 1299688"/>
                              <a:gd name="connsiteX9" fmla="*/ 11352 w 244073"/>
                              <a:gd name="connsiteY9" fmla="*/ 1280565 h 1299688"/>
                              <a:gd name="connsiteX10" fmla="*/ 11352 w 244073"/>
                              <a:gd name="connsiteY10" fmla="*/ 385303 h 1299688"/>
                              <a:gd name="connsiteX11" fmla="*/ 28381 w 244073"/>
                              <a:gd name="connsiteY11" fmla="*/ 368304 h 1299688"/>
                              <a:gd name="connsiteX12" fmla="*/ 215693 w 244073"/>
                              <a:gd name="connsiteY12" fmla="*/ 368304 h 1299688"/>
                              <a:gd name="connsiteX13" fmla="*/ 232721 w 244073"/>
                              <a:gd name="connsiteY13" fmla="*/ 385303 h 1299688"/>
                              <a:gd name="connsiteX14" fmla="*/ 232721 w 244073"/>
                              <a:gd name="connsiteY14" fmla="*/ 1280565 h 1299688"/>
                              <a:gd name="connsiteX15" fmla="*/ 215693 w 244073"/>
                              <a:gd name="connsiteY15" fmla="*/ 1297564 h 1299688"/>
                              <a:gd name="connsiteX16" fmla="*/ 28381 w 244073"/>
                              <a:gd name="connsiteY16" fmla="*/ 1297564 h 1299688"/>
                              <a:gd name="connsiteX17" fmla="*/ 11352 w 244073"/>
                              <a:gd name="connsiteY17"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4073" h="1299688">
                                <a:moveTo>
                                  <a:pt x="0" y="226649"/>
                                </a:moveTo>
                                <a:lnTo>
                                  <a:pt x="0" y="16999"/>
                                </a:lnTo>
                                <a:cubicBezTo>
                                  <a:pt x="0" y="5667"/>
                                  <a:pt x="5676" y="0"/>
                                  <a:pt x="17028" y="0"/>
                                </a:cubicBezTo>
                                <a:lnTo>
                                  <a:pt x="227045" y="0"/>
                                </a:lnTo>
                                <a:cubicBezTo>
                                  <a:pt x="238397" y="0"/>
                                  <a:pt x="244073" y="5667"/>
                                  <a:pt x="244073" y="16999"/>
                                </a:cubicBezTo>
                                <a:lnTo>
                                  <a:pt x="244073" y="226649"/>
                                </a:lnTo>
                                <a:cubicBezTo>
                                  <a:pt x="244073" y="237981"/>
                                  <a:pt x="238397" y="243647"/>
                                  <a:pt x="227045" y="243647"/>
                                </a:cubicBezTo>
                                <a:lnTo>
                                  <a:pt x="17028" y="243647"/>
                                </a:lnTo>
                                <a:cubicBezTo>
                                  <a:pt x="5676" y="249314"/>
                                  <a:pt x="0" y="243647"/>
                                  <a:pt x="0" y="226649"/>
                                </a:cubicBezTo>
                                <a:close/>
                                <a:moveTo>
                                  <a:pt x="11352" y="1280565"/>
                                </a:moveTo>
                                <a:lnTo>
                                  <a:pt x="11352" y="385303"/>
                                </a:lnTo>
                                <a:cubicBezTo>
                                  <a:pt x="11352" y="373971"/>
                                  <a:pt x="17028" y="368304"/>
                                  <a:pt x="28381" y="368304"/>
                                </a:cubicBezTo>
                                <a:lnTo>
                                  <a:pt x="215693" y="368304"/>
                                </a:lnTo>
                                <a:cubicBezTo>
                                  <a:pt x="227045" y="368304"/>
                                  <a:pt x="232721" y="373971"/>
                                  <a:pt x="232721" y="385303"/>
                                </a:cubicBezTo>
                                <a:lnTo>
                                  <a:pt x="232721" y="1280565"/>
                                </a:lnTo>
                                <a:cubicBezTo>
                                  <a:pt x="232721" y="1291898"/>
                                  <a:pt x="227045" y="1297564"/>
                                  <a:pt x="215693" y="1297564"/>
                                </a:cubicBezTo>
                                <a:lnTo>
                                  <a:pt x="28381" y="1297564"/>
                                </a:lnTo>
                                <a:cubicBezTo>
                                  <a:pt x="17028" y="1303230"/>
                                  <a:pt x="11352" y="1297564"/>
                                  <a:pt x="11352" y="1280565"/>
                                </a:cubicBezTo>
                                <a:close/>
                              </a:path>
                            </a:pathLst>
                          </a:custGeom>
                          <a:solidFill>
                            <a:srgbClr val="FFFFFF"/>
                          </a:solidFill>
                          <a:ln w="56761" cap="flat">
                            <a:noFill/>
                            <a:prstDash val="solid"/>
                            <a:miter/>
                          </a:ln>
                        </wps:spPr>
                        <wps:bodyPr rtlCol="0" anchor="ctr"/>
                      </wps:wsp>
                      <wps:wsp>
                        <wps:cNvPr id="799566311" name="Freeform 799566311"/>
                        <wps:cNvSpPr/>
                        <wps:spPr>
                          <a:xfrm>
                            <a:off x="2236392" y="2702784"/>
                            <a:ext cx="715191" cy="1229781"/>
                          </a:xfrm>
                          <a:custGeom>
                            <a:avLst/>
                            <a:gdLst>
                              <a:gd name="connsiteX0" fmla="*/ 175960 w 715191"/>
                              <a:gd name="connsiteY0" fmla="*/ 923593 h 1229781"/>
                              <a:gd name="connsiteX1" fmla="*/ 175960 w 715191"/>
                              <a:gd name="connsiteY1" fmla="*/ 481628 h 1229781"/>
                              <a:gd name="connsiteX2" fmla="*/ 17028 w 715191"/>
                              <a:gd name="connsiteY2" fmla="*/ 481628 h 1229781"/>
                              <a:gd name="connsiteX3" fmla="*/ 0 w 715191"/>
                              <a:gd name="connsiteY3" fmla="*/ 464630 h 1229781"/>
                              <a:gd name="connsiteX4" fmla="*/ 0 w 715191"/>
                              <a:gd name="connsiteY4" fmla="*/ 300310 h 1229781"/>
                              <a:gd name="connsiteX5" fmla="*/ 17028 w 715191"/>
                              <a:gd name="connsiteY5" fmla="*/ 283311 h 1229781"/>
                              <a:gd name="connsiteX6" fmla="*/ 175960 w 715191"/>
                              <a:gd name="connsiteY6" fmla="*/ 283311 h 1229781"/>
                              <a:gd name="connsiteX7" fmla="*/ 175960 w 715191"/>
                              <a:gd name="connsiteY7" fmla="*/ 16999 h 1229781"/>
                              <a:gd name="connsiteX8" fmla="*/ 192988 w 715191"/>
                              <a:gd name="connsiteY8" fmla="*/ 0 h 1229781"/>
                              <a:gd name="connsiteX9" fmla="*/ 380300 w 715191"/>
                              <a:gd name="connsiteY9" fmla="*/ 0 h 1229781"/>
                              <a:gd name="connsiteX10" fmla="*/ 397329 w 715191"/>
                              <a:gd name="connsiteY10" fmla="*/ 16999 h 1229781"/>
                              <a:gd name="connsiteX11" fmla="*/ 397329 w 715191"/>
                              <a:gd name="connsiteY11" fmla="*/ 283311 h 1229781"/>
                              <a:gd name="connsiteX12" fmla="*/ 681135 w 715191"/>
                              <a:gd name="connsiteY12" fmla="*/ 283311 h 1229781"/>
                              <a:gd name="connsiteX13" fmla="*/ 698163 w 715191"/>
                              <a:gd name="connsiteY13" fmla="*/ 300310 h 1229781"/>
                              <a:gd name="connsiteX14" fmla="*/ 698163 w 715191"/>
                              <a:gd name="connsiteY14" fmla="*/ 464630 h 1229781"/>
                              <a:gd name="connsiteX15" fmla="*/ 681135 w 715191"/>
                              <a:gd name="connsiteY15" fmla="*/ 481628 h 1229781"/>
                              <a:gd name="connsiteX16" fmla="*/ 397329 w 715191"/>
                              <a:gd name="connsiteY16" fmla="*/ 481628 h 1229781"/>
                              <a:gd name="connsiteX17" fmla="*/ 397329 w 715191"/>
                              <a:gd name="connsiteY17" fmla="*/ 878264 h 1229781"/>
                              <a:gd name="connsiteX18" fmla="*/ 527879 w 715191"/>
                              <a:gd name="connsiteY18" fmla="*/ 1031252 h 1229781"/>
                              <a:gd name="connsiteX19" fmla="*/ 686811 w 715191"/>
                              <a:gd name="connsiteY19" fmla="*/ 1002921 h 1229781"/>
                              <a:gd name="connsiteX20" fmla="*/ 703839 w 715191"/>
                              <a:gd name="connsiteY20" fmla="*/ 997254 h 1229781"/>
                              <a:gd name="connsiteX21" fmla="*/ 715191 w 715191"/>
                              <a:gd name="connsiteY21" fmla="*/ 1014253 h 1229781"/>
                              <a:gd name="connsiteX22" fmla="*/ 715191 w 715191"/>
                              <a:gd name="connsiteY22" fmla="*/ 1167241 h 1229781"/>
                              <a:gd name="connsiteX23" fmla="*/ 698163 w 715191"/>
                              <a:gd name="connsiteY23" fmla="*/ 1201238 h 1229781"/>
                              <a:gd name="connsiteX24" fmla="*/ 482470 w 715191"/>
                              <a:gd name="connsiteY24" fmla="*/ 1229569 h 1229781"/>
                              <a:gd name="connsiteX25" fmla="*/ 175960 w 715191"/>
                              <a:gd name="connsiteY25" fmla="*/ 923593 h 1229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81">
                                <a:moveTo>
                                  <a:pt x="175960" y="923593"/>
                                </a:moveTo>
                                <a:lnTo>
                                  <a:pt x="175960" y="481628"/>
                                </a:lnTo>
                                <a:lnTo>
                                  <a:pt x="17028" y="481628"/>
                                </a:lnTo>
                                <a:cubicBezTo>
                                  <a:pt x="5676" y="481628"/>
                                  <a:pt x="0" y="475962"/>
                                  <a:pt x="0" y="464630"/>
                                </a:cubicBezTo>
                                <a:lnTo>
                                  <a:pt x="0" y="300310"/>
                                </a:lnTo>
                                <a:cubicBezTo>
                                  <a:pt x="0" y="288977"/>
                                  <a:pt x="5676" y="283311"/>
                                  <a:pt x="17028" y="283311"/>
                                </a:cubicBezTo>
                                <a:lnTo>
                                  <a:pt x="175960" y="283311"/>
                                </a:lnTo>
                                <a:lnTo>
                                  <a:pt x="175960" y="16999"/>
                                </a:lnTo>
                                <a:cubicBezTo>
                                  <a:pt x="175960" y="5667"/>
                                  <a:pt x="181636" y="0"/>
                                  <a:pt x="192988" y="0"/>
                                </a:cubicBezTo>
                                <a:lnTo>
                                  <a:pt x="380300" y="0"/>
                                </a:lnTo>
                                <a:cubicBezTo>
                                  <a:pt x="391653" y="0"/>
                                  <a:pt x="397329" y="5667"/>
                                  <a:pt x="397329" y="16999"/>
                                </a:cubicBezTo>
                                <a:lnTo>
                                  <a:pt x="397329" y="283311"/>
                                </a:lnTo>
                                <a:lnTo>
                                  <a:pt x="681135" y="283311"/>
                                </a:lnTo>
                                <a:cubicBezTo>
                                  <a:pt x="692487" y="283311"/>
                                  <a:pt x="698163" y="288977"/>
                                  <a:pt x="698163" y="300310"/>
                                </a:cubicBezTo>
                                <a:lnTo>
                                  <a:pt x="698163" y="464630"/>
                                </a:lnTo>
                                <a:cubicBezTo>
                                  <a:pt x="698163" y="475962"/>
                                  <a:pt x="692487" y="481628"/>
                                  <a:pt x="681135" y="481628"/>
                                </a:cubicBezTo>
                                <a:lnTo>
                                  <a:pt x="397329" y="481628"/>
                                </a:lnTo>
                                <a:lnTo>
                                  <a:pt x="397329" y="878264"/>
                                </a:lnTo>
                                <a:cubicBezTo>
                                  <a:pt x="397329" y="980256"/>
                                  <a:pt x="431385" y="1031252"/>
                                  <a:pt x="527879" y="1031252"/>
                                </a:cubicBezTo>
                                <a:cubicBezTo>
                                  <a:pt x="584640" y="1031252"/>
                                  <a:pt x="624374" y="1025586"/>
                                  <a:pt x="686811" y="1002921"/>
                                </a:cubicBezTo>
                                <a:cubicBezTo>
                                  <a:pt x="692487" y="1002921"/>
                                  <a:pt x="698163" y="997254"/>
                                  <a:pt x="703839" y="997254"/>
                                </a:cubicBezTo>
                                <a:cubicBezTo>
                                  <a:pt x="715191" y="997254"/>
                                  <a:pt x="715191" y="1002921"/>
                                  <a:pt x="715191" y="1014253"/>
                                </a:cubicBezTo>
                                <a:lnTo>
                                  <a:pt x="715191" y="1167241"/>
                                </a:lnTo>
                                <a:cubicBezTo>
                                  <a:pt x="715191" y="1184239"/>
                                  <a:pt x="715191" y="1195572"/>
                                  <a:pt x="698163" y="1201238"/>
                                </a:cubicBezTo>
                                <a:cubicBezTo>
                                  <a:pt x="641402" y="1223903"/>
                                  <a:pt x="556260" y="1229569"/>
                                  <a:pt x="482470" y="1229569"/>
                                </a:cubicBezTo>
                                <a:cubicBezTo>
                                  <a:pt x="312187" y="1235235"/>
                                  <a:pt x="175960" y="1127577"/>
                                  <a:pt x="175960" y="923593"/>
                                </a:cubicBezTo>
                                <a:close/>
                              </a:path>
                            </a:pathLst>
                          </a:custGeom>
                          <a:solidFill>
                            <a:srgbClr val="FFFFFF"/>
                          </a:solidFill>
                          <a:ln w="56761" cap="flat">
                            <a:noFill/>
                            <a:prstDash val="solid"/>
                            <a:miter/>
                          </a:ln>
                        </wps:spPr>
                        <wps:bodyPr rtlCol="0" anchor="ctr"/>
                      </wps:wsp>
                      <wps:wsp>
                        <wps:cNvPr id="1331432965" name="Freeform 1331432965"/>
                        <wps:cNvSpPr/>
                        <wps:spPr>
                          <a:xfrm>
                            <a:off x="3053754" y="2963430"/>
                            <a:ext cx="964940" cy="969041"/>
                          </a:xfrm>
                          <a:custGeom>
                            <a:avLst/>
                            <a:gdLst>
                              <a:gd name="connsiteX0" fmla="*/ 0 w 964940"/>
                              <a:gd name="connsiteY0" fmla="*/ 487295 h 969041"/>
                              <a:gd name="connsiteX1" fmla="*/ 482470 w 964940"/>
                              <a:gd name="connsiteY1" fmla="*/ 0 h 969041"/>
                              <a:gd name="connsiteX2" fmla="*/ 964941 w 964940"/>
                              <a:gd name="connsiteY2" fmla="*/ 504293 h 969041"/>
                              <a:gd name="connsiteX3" fmla="*/ 964941 w 964940"/>
                              <a:gd name="connsiteY3" fmla="*/ 538291 h 969041"/>
                              <a:gd name="connsiteX4" fmla="*/ 947912 w 964940"/>
                              <a:gd name="connsiteY4" fmla="*/ 555289 h 969041"/>
                              <a:gd name="connsiteX5" fmla="*/ 238397 w 964940"/>
                              <a:gd name="connsiteY5" fmla="*/ 555289 h 969041"/>
                              <a:gd name="connsiteX6" fmla="*/ 482470 w 964940"/>
                              <a:gd name="connsiteY6" fmla="*/ 770605 h 969041"/>
                              <a:gd name="connsiteX7" fmla="*/ 709515 w 964940"/>
                              <a:gd name="connsiteY7" fmla="*/ 657281 h 969041"/>
                              <a:gd name="connsiteX8" fmla="*/ 737896 w 964940"/>
                              <a:gd name="connsiteY8" fmla="*/ 640282 h 969041"/>
                              <a:gd name="connsiteX9" fmla="*/ 930884 w 964940"/>
                              <a:gd name="connsiteY9" fmla="*/ 640282 h 969041"/>
                              <a:gd name="connsiteX10" fmla="*/ 942236 w 964940"/>
                              <a:gd name="connsiteY10" fmla="*/ 651615 h 969041"/>
                              <a:gd name="connsiteX11" fmla="*/ 936560 w 964940"/>
                              <a:gd name="connsiteY11" fmla="*/ 668613 h 969041"/>
                              <a:gd name="connsiteX12" fmla="*/ 476794 w 964940"/>
                              <a:gd name="connsiteY12" fmla="*/ 968923 h 969041"/>
                              <a:gd name="connsiteX13" fmla="*/ 0 w 964940"/>
                              <a:gd name="connsiteY13" fmla="*/ 487295 h 969041"/>
                              <a:gd name="connsiteX14" fmla="*/ 726543 w 964940"/>
                              <a:gd name="connsiteY14" fmla="*/ 373970 h 969041"/>
                              <a:gd name="connsiteX15" fmla="*/ 482470 w 964940"/>
                              <a:gd name="connsiteY15" fmla="*/ 203984 h 969041"/>
                              <a:gd name="connsiteX16" fmla="*/ 244073 w 964940"/>
                              <a:gd name="connsiteY16" fmla="*/ 373970 h 969041"/>
                              <a:gd name="connsiteX17" fmla="*/ 726543 w 964940"/>
                              <a:gd name="connsiteY17" fmla="*/ 373970 h 969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64940" h="969041">
                                <a:moveTo>
                                  <a:pt x="0" y="487295"/>
                                </a:moveTo>
                                <a:cubicBezTo>
                                  <a:pt x="0" y="198318"/>
                                  <a:pt x="215692" y="0"/>
                                  <a:pt x="482470" y="0"/>
                                </a:cubicBezTo>
                                <a:cubicBezTo>
                                  <a:pt x="788981" y="0"/>
                                  <a:pt x="964941" y="232315"/>
                                  <a:pt x="964941" y="504293"/>
                                </a:cubicBezTo>
                                <a:lnTo>
                                  <a:pt x="964941" y="538291"/>
                                </a:lnTo>
                                <a:cubicBezTo>
                                  <a:pt x="964941" y="549623"/>
                                  <a:pt x="959264" y="555289"/>
                                  <a:pt x="947912" y="555289"/>
                                </a:cubicBezTo>
                                <a:lnTo>
                                  <a:pt x="238397" y="555289"/>
                                </a:lnTo>
                                <a:cubicBezTo>
                                  <a:pt x="255426" y="679946"/>
                                  <a:pt x="346243" y="770605"/>
                                  <a:pt x="482470" y="770605"/>
                                </a:cubicBezTo>
                                <a:cubicBezTo>
                                  <a:pt x="590316" y="770605"/>
                                  <a:pt x="664106" y="736608"/>
                                  <a:pt x="709515" y="657281"/>
                                </a:cubicBezTo>
                                <a:cubicBezTo>
                                  <a:pt x="720867" y="640282"/>
                                  <a:pt x="720867" y="640282"/>
                                  <a:pt x="737896" y="640282"/>
                                </a:cubicBezTo>
                                <a:lnTo>
                                  <a:pt x="930884" y="640282"/>
                                </a:lnTo>
                                <a:cubicBezTo>
                                  <a:pt x="942236" y="640282"/>
                                  <a:pt x="942236" y="645948"/>
                                  <a:pt x="942236" y="651615"/>
                                </a:cubicBezTo>
                                <a:cubicBezTo>
                                  <a:pt x="942236" y="657281"/>
                                  <a:pt x="942236" y="657281"/>
                                  <a:pt x="936560" y="668613"/>
                                </a:cubicBezTo>
                                <a:cubicBezTo>
                                  <a:pt x="857094" y="872597"/>
                                  <a:pt x="703839" y="968923"/>
                                  <a:pt x="476794" y="968923"/>
                                </a:cubicBezTo>
                                <a:cubicBezTo>
                                  <a:pt x="210016" y="974589"/>
                                  <a:pt x="0" y="776271"/>
                                  <a:pt x="0" y="487295"/>
                                </a:cubicBezTo>
                                <a:close/>
                                <a:moveTo>
                                  <a:pt x="726543" y="373970"/>
                                </a:moveTo>
                                <a:cubicBezTo>
                                  <a:pt x="692487" y="271978"/>
                                  <a:pt x="613021" y="203984"/>
                                  <a:pt x="482470" y="203984"/>
                                </a:cubicBezTo>
                                <a:cubicBezTo>
                                  <a:pt x="374624" y="203984"/>
                                  <a:pt x="283806" y="266312"/>
                                  <a:pt x="244073" y="373970"/>
                                </a:cubicBezTo>
                                <a:lnTo>
                                  <a:pt x="726543" y="373970"/>
                                </a:lnTo>
                                <a:close/>
                              </a:path>
                            </a:pathLst>
                          </a:custGeom>
                          <a:solidFill>
                            <a:srgbClr val="FFFFFF"/>
                          </a:solidFill>
                          <a:ln w="56761" cap="flat">
                            <a:noFill/>
                            <a:prstDash val="solid"/>
                            <a:miter/>
                          </a:ln>
                        </wps:spPr>
                        <wps:bodyPr rtlCol="0" anchor="ctr"/>
                      </wps:wsp>
                      <wps:wsp>
                        <wps:cNvPr id="984890912" name="Freeform 984890912"/>
                        <wps:cNvSpPr/>
                        <wps:spPr>
                          <a:xfrm>
                            <a:off x="4166274" y="2969097"/>
                            <a:ext cx="641401" cy="948382"/>
                          </a:xfrm>
                          <a:custGeom>
                            <a:avLst/>
                            <a:gdLst>
                              <a:gd name="connsiteX0" fmla="*/ 0 w 641401"/>
                              <a:gd name="connsiteY0" fmla="*/ 929260 h 948382"/>
                              <a:gd name="connsiteX1" fmla="*/ 0 w 641401"/>
                              <a:gd name="connsiteY1" fmla="*/ 33997 h 948382"/>
                              <a:gd name="connsiteX2" fmla="*/ 17028 w 641401"/>
                              <a:gd name="connsiteY2" fmla="*/ 16998 h 948382"/>
                              <a:gd name="connsiteX3" fmla="*/ 204340 w 641401"/>
                              <a:gd name="connsiteY3" fmla="*/ 16998 h 948382"/>
                              <a:gd name="connsiteX4" fmla="*/ 221369 w 641401"/>
                              <a:gd name="connsiteY4" fmla="*/ 33997 h 948382"/>
                              <a:gd name="connsiteX5" fmla="*/ 221369 w 641401"/>
                              <a:gd name="connsiteY5" fmla="*/ 84993 h 948382"/>
                              <a:gd name="connsiteX6" fmla="*/ 448414 w 641401"/>
                              <a:gd name="connsiteY6" fmla="*/ 0 h 948382"/>
                              <a:gd name="connsiteX7" fmla="*/ 618697 w 641401"/>
                              <a:gd name="connsiteY7" fmla="*/ 28331 h 948382"/>
                              <a:gd name="connsiteX8" fmla="*/ 641402 w 641401"/>
                              <a:gd name="connsiteY8" fmla="*/ 62328 h 948382"/>
                              <a:gd name="connsiteX9" fmla="*/ 641402 w 641401"/>
                              <a:gd name="connsiteY9" fmla="*/ 237981 h 948382"/>
                              <a:gd name="connsiteX10" fmla="*/ 624374 w 641401"/>
                              <a:gd name="connsiteY10" fmla="*/ 254980 h 948382"/>
                              <a:gd name="connsiteX11" fmla="*/ 613021 w 641401"/>
                              <a:gd name="connsiteY11" fmla="*/ 249314 h 948382"/>
                              <a:gd name="connsiteX12" fmla="*/ 420033 w 641401"/>
                              <a:gd name="connsiteY12" fmla="*/ 198318 h 948382"/>
                              <a:gd name="connsiteX13" fmla="*/ 215692 w 641401"/>
                              <a:gd name="connsiteY13" fmla="*/ 447631 h 948382"/>
                              <a:gd name="connsiteX14" fmla="*/ 215692 w 641401"/>
                              <a:gd name="connsiteY14" fmla="*/ 929260 h 948382"/>
                              <a:gd name="connsiteX15" fmla="*/ 198664 w 641401"/>
                              <a:gd name="connsiteY15" fmla="*/ 946258 h 948382"/>
                              <a:gd name="connsiteX16" fmla="*/ 11352 w 641401"/>
                              <a:gd name="connsiteY16" fmla="*/ 946258 h 948382"/>
                              <a:gd name="connsiteX17" fmla="*/ 0 w 641401"/>
                              <a:gd name="connsiteY17" fmla="*/ 929260 h 948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1401" h="948382">
                                <a:moveTo>
                                  <a:pt x="0" y="929260"/>
                                </a:moveTo>
                                <a:lnTo>
                                  <a:pt x="0" y="33997"/>
                                </a:lnTo>
                                <a:cubicBezTo>
                                  <a:pt x="0" y="22665"/>
                                  <a:pt x="5676" y="16998"/>
                                  <a:pt x="17028" y="16998"/>
                                </a:cubicBezTo>
                                <a:lnTo>
                                  <a:pt x="204340" y="16998"/>
                                </a:lnTo>
                                <a:cubicBezTo>
                                  <a:pt x="215692" y="16998"/>
                                  <a:pt x="221369" y="22665"/>
                                  <a:pt x="221369" y="33997"/>
                                </a:cubicBezTo>
                                <a:lnTo>
                                  <a:pt x="221369" y="84993"/>
                                </a:lnTo>
                                <a:cubicBezTo>
                                  <a:pt x="278130" y="33997"/>
                                  <a:pt x="357595" y="0"/>
                                  <a:pt x="448414" y="0"/>
                                </a:cubicBezTo>
                                <a:cubicBezTo>
                                  <a:pt x="510851" y="0"/>
                                  <a:pt x="567612" y="11332"/>
                                  <a:pt x="618697" y="28331"/>
                                </a:cubicBezTo>
                                <a:cubicBezTo>
                                  <a:pt x="635726" y="33997"/>
                                  <a:pt x="641402" y="45329"/>
                                  <a:pt x="641402" y="62328"/>
                                </a:cubicBezTo>
                                <a:lnTo>
                                  <a:pt x="641402" y="237981"/>
                                </a:lnTo>
                                <a:cubicBezTo>
                                  <a:pt x="641402" y="249314"/>
                                  <a:pt x="635726" y="254980"/>
                                  <a:pt x="624374" y="254980"/>
                                </a:cubicBezTo>
                                <a:cubicBezTo>
                                  <a:pt x="624374" y="254980"/>
                                  <a:pt x="618697" y="254980"/>
                                  <a:pt x="613021" y="249314"/>
                                </a:cubicBezTo>
                                <a:cubicBezTo>
                                  <a:pt x="533556" y="209650"/>
                                  <a:pt x="476794" y="198318"/>
                                  <a:pt x="420033" y="198318"/>
                                </a:cubicBezTo>
                                <a:cubicBezTo>
                                  <a:pt x="300834" y="198318"/>
                                  <a:pt x="215692" y="254980"/>
                                  <a:pt x="215692" y="447631"/>
                                </a:cubicBezTo>
                                <a:lnTo>
                                  <a:pt x="215692" y="929260"/>
                                </a:lnTo>
                                <a:cubicBezTo>
                                  <a:pt x="215692" y="940592"/>
                                  <a:pt x="210016" y="946258"/>
                                  <a:pt x="198664" y="946258"/>
                                </a:cubicBezTo>
                                <a:lnTo>
                                  <a:pt x="11352" y="946258"/>
                                </a:lnTo>
                                <a:cubicBezTo>
                                  <a:pt x="5676" y="951924"/>
                                  <a:pt x="0" y="946258"/>
                                  <a:pt x="0" y="929260"/>
                                </a:cubicBezTo>
                                <a:close/>
                              </a:path>
                            </a:pathLst>
                          </a:custGeom>
                          <a:solidFill>
                            <a:srgbClr val="FFFFFF"/>
                          </a:solidFill>
                          <a:ln w="56761" cap="flat">
                            <a:noFill/>
                            <a:prstDash val="solid"/>
                            <a:miter/>
                          </a:ln>
                        </wps:spPr>
                        <wps:bodyPr rtlCol="0" anchor="ctr"/>
                      </wps:wsp>
                      <wps:wsp>
                        <wps:cNvPr id="494463810" name="Freeform 494463810"/>
                        <wps:cNvSpPr/>
                        <wps:spPr>
                          <a:xfrm>
                            <a:off x="4881465" y="2963430"/>
                            <a:ext cx="859321" cy="964000"/>
                          </a:xfrm>
                          <a:custGeom>
                            <a:avLst/>
                            <a:gdLst>
                              <a:gd name="connsiteX0" fmla="*/ 0 w 859321"/>
                              <a:gd name="connsiteY0" fmla="*/ 662947 h 964000"/>
                              <a:gd name="connsiteX1" fmla="*/ 374624 w 859321"/>
                              <a:gd name="connsiteY1" fmla="*/ 351305 h 964000"/>
                              <a:gd name="connsiteX2" fmla="*/ 601669 w 859321"/>
                              <a:gd name="connsiteY2" fmla="*/ 390969 h 964000"/>
                              <a:gd name="connsiteX3" fmla="*/ 601669 w 859321"/>
                              <a:gd name="connsiteY3" fmla="*/ 362638 h 964000"/>
                              <a:gd name="connsiteX4" fmla="*/ 425709 w 859321"/>
                              <a:gd name="connsiteY4" fmla="*/ 203984 h 964000"/>
                              <a:gd name="connsiteX5" fmla="*/ 255426 w 859321"/>
                              <a:gd name="connsiteY5" fmla="*/ 288977 h 964000"/>
                              <a:gd name="connsiteX6" fmla="*/ 227045 w 859321"/>
                              <a:gd name="connsiteY6" fmla="*/ 305975 h 964000"/>
                              <a:gd name="connsiteX7" fmla="*/ 39733 w 859321"/>
                              <a:gd name="connsiteY7" fmla="*/ 305975 h 964000"/>
                              <a:gd name="connsiteX8" fmla="*/ 28381 w 859321"/>
                              <a:gd name="connsiteY8" fmla="*/ 294643 h 964000"/>
                              <a:gd name="connsiteX9" fmla="*/ 28381 w 859321"/>
                              <a:gd name="connsiteY9" fmla="*/ 277644 h 964000"/>
                              <a:gd name="connsiteX10" fmla="*/ 425709 w 859321"/>
                              <a:gd name="connsiteY10" fmla="*/ 0 h 964000"/>
                              <a:gd name="connsiteX11" fmla="*/ 823038 w 859321"/>
                              <a:gd name="connsiteY11" fmla="*/ 356971 h 964000"/>
                              <a:gd name="connsiteX12" fmla="*/ 823038 w 859321"/>
                              <a:gd name="connsiteY12" fmla="*/ 759273 h 964000"/>
                              <a:gd name="connsiteX13" fmla="*/ 857094 w 859321"/>
                              <a:gd name="connsiteY13" fmla="*/ 929259 h 964000"/>
                              <a:gd name="connsiteX14" fmla="*/ 845742 w 859321"/>
                              <a:gd name="connsiteY14" fmla="*/ 946258 h 964000"/>
                              <a:gd name="connsiteX15" fmla="*/ 618697 w 859321"/>
                              <a:gd name="connsiteY15" fmla="*/ 946258 h 964000"/>
                              <a:gd name="connsiteX16" fmla="*/ 601669 w 859321"/>
                              <a:gd name="connsiteY16" fmla="*/ 929259 h 964000"/>
                              <a:gd name="connsiteX17" fmla="*/ 601669 w 859321"/>
                              <a:gd name="connsiteY17" fmla="*/ 872597 h 964000"/>
                              <a:gd name="connsiteX18" fmla="*/ 334891 w 859321"/>
                              <a:gd name="connsiteY18" fmla="*/ 963257 h 964000"/>
                              <a:gd name="connsiteX19" fmla="*/ 0 w 859321"/>
                              <a:gd name="connsiteY19" fmla="*/ 662947 h 964000"/>
                              <a:gd name="connsiteX20" fmla="*/ 607345 w 859321"/>
                              <a:gd name="connsiteY20" fmla="*/ 577954 h 964000"/>
                              <a:gd name="connsiteX21" fmla="*/ 385977 w 859321"/>
                              <a:gd name="connsiteY21" fmla="*/ 538291 h 964000"/>
                              <a:gd name="connsiteX22" fmla="*/ 215693 w 859321"/>
                              <a:gd name="connsiteY22" fmla="*/ 657281 h 964000"/>
                              <a:gd name="connsiteX23" fmla="*/ 380300 w 859321"/>
                              <a:gd name="connsiteY23" fmla="*/ 770605 h 964000"/>
                              <a:gd name="connsiteX24" fmla="*/ 607345 w 859321"/>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1" h="964000">
                                <a:moveTo>
                                  <a:pt x="0" y="662947"/>
                                </a:moveTo>
                                <a:cubicBezTo>
                                  <a:pt x="0" y="458963"/>
                                  <a:pt x="170284" y="351305"/>
                                  <a:pt x="374624" y="351305"/>
                                </a:cubicBezTo>
                                <a:cubicBezTo>
                                  <a:pt x="454090" y="351305"/>
                                  <a:pt x="539232" y="368304"/>
                                  <a:pt x="601669" y="390969"/>
                                </a:cubicBezTo>
                                <a:lnTo>
                                  <a:pt x="601669" y="362638"/>
                                </a:lnTo>
                                <a:cubicBezTo>
                                  <a:pt x="601669" y="271978"/>
                                  <a:pt x="539232" y="203984"/>
                                  <a:pt x="425709" y="203984"/>
                                </a:cubicBezTo>
                                <a:cubicBezTo>
                                  <a:pt x="340567" y="203984"/>
                                  <a:pt x="283806" y="232315"/>
                                  <a:pt x="255426" y="288977"/>
                                </a:cubicBezTo>
                                <a:cubicBezTo>
                                  <a:pt x="244073" y="305975"/>
                                  <a:pt x="238397" y="305975"/>
                                  <a:pt x="227045" y="305975"/>
                                </a:cubicBezTo>
                                <a:lnTo>
                                  <a:pt x="39733" y="305975"/>
                                </a:lnTo>
                                <a:cubicBezTo>
                                  <a:pt x="34057" y="305975"/>
                                  <a:pt x="28381" y="300309"/>
                                  <a:pt x="28381" y="294643"/>
                                </a:cubicBezTo>
                                <a:cubicBezTo>
                                  <a:pt x="28381" y="288977"/>
                                  <a:pt x="28381" y="283311"/>
                                  <a:pt x="28381" y="277644"/>
                                </a:cubicBezTo>
                                <a:cubicBezTo>
                                  <a:pt x="62437" y="124657"/>
                                  <a:pt x="204340" y="0"/>
                                  <a:pt x="425709" y="0"/>
                                </a:cubicBezTo>
                                <a:cubicBezTo>
                                  <a:pt x="664106" y="0"/>
                                  <a:pt x="823038" y="135989"/>
                                  <a:pt x="823038" y="356971"/>
                                </a:cubicBezTo>
                                <a:lnTo>
                                  <a:pt x="823038" y="759273"/>
                                </a:lnTo>
                                <a:cubicBezTo>
                                  <a:pt x="823038" y="838600"/>
                                  <a:pt x="834390" y="883930"/>
                                  <a:pt x="857094" y="929259"/>
                                </a:cubicBezTo>
                                <a:cubicBezTo>
                                  <a:pt x="862770" y="940592"/>
                                  <a:pt x="857094" y="946258"/>
                                  <a:pt x="845742" y="946258"/>
                                </a:cubicBezTo>
                                <a:lnTo>
                                  <a:pt x="618697" y="946258"/>
                                </a:lnTo>
                                <a:cubicBezTo>
                                  <a:pt x="607345" y="946258"/>
                                  <a:pt x="601669" y="940592"/>
                                  <a:pt x="601669" y="929259"/>
                                </a:cubicBezTo>
                                <a:lnTo>
                                  <a:pt x="601669" y="872597"/>
                                </a:lnTo>
                                <a:cubicBezTo>
                                  <a:pt x="544908" y="917927"/>
                                  <a:pt x="471118" y="963257"/>
                                  <a:pt x="334891" y="963257"/>
                                </a:cubicBezTo>
                                <a:cubicBezTo>
                                  <a:pt x="147579" y="974589"/>
                                  <a:pt x="0" y="855599"/>
                                  <a:pt x="0" y="662947"/>
                                </a:cubicBezTo>
                                <a:close/>
                                <a:moveTo>
                                  <a:pt x="607345" y="577954"/>
                                </a:moveTo>
                                <a:cubicBezTo>
                                  <a:pt x="527880" y="555289"/>
                                  <a:pt x="471118" y="538291"/>
                                  <a:pt x="385977" y="538291"/>
                                </a:cubicBezTo>
                                <a:cubicBezTo>
                                  <a:pt x="295158" y="538291"/>
                                  <a:pt x="215693" y="577954"/>
                                  <a:pt x="215693" y="657281"/>
                                </a:cubicBezTo>
                                <a:cubicBezTo>
                                  <a:pt x="215693" y="730942"/>
                                  <a:pt x="278130" y="770605"/>
                                  <a:pt x="380300" y="770605"/>
                                </a:cubicBezTo>
                                <a:cubicBezTo>
                                  <a:pt x="493822" y="776271"/>
                                  <a:pt x="607345" y="696944"/>
                                  <a:pt x="607345" y="577954"/>
                                </a:cubicBezTo>
                                <a:close/>
                              </a:path>
                            </a:pathLst>
                          </a:custGeom>
                          <a:solidFill>
                            <a:srgbClr val="FFFFFF"/>
                          </a:solidFill>
                          <a:ln w="56761" cap="flat">
                            <a:noFill/>
                            <a:prstDash val="solid"/>
                            <a:miter/>
                          </a:ln>
                        </wps:spPr>
                        <wps:bodyPr rtlCol="0" anchor="ctr"/>
                      </wps:wsp>
                      <wps:wsp>
                        <wps:cNvPr id="1059723954" name="Freeform 1059723954"/>
                        <wps:cNvSpPr/>
                        <wps:spPr>
                          <a:xfrm>
                            <a:off x="5840730" y="2963430"/>
                            <a:ext cx="933110" cy="963731"/>
                          </a:xfrm>
                          <a:custGeom>
                            <a:avLst/>
                            <a:gdLst>
                              <a:gd name="connsiteX0" fmla="*/ 0 w 933110"/>
                              <a:gd name="connsiteY0" fmla="*/ 487295 h 963731"/>
                              <a:gd name="connsiteX1" fmla="*/ 488146 w 933110"/>
                              <a:gd name="connsiteY1" fmla="*/ 0 h 963731"/>
                              <a:gd name="connsiteX2" fmla="*/ 930884 w 933110"/>
                              <a:gd name="connsiteY2" fmla="*/ 339973 h 963731"/>
                              <a:gd name="connsiteX3" fmla="*/ 919532 w 933110"/>
                              <a:gd name="connsiteY3" fmla="*/ 362638 h 963731"/>
                              <a:gd name="connsiteX4" fmla="*/ 737896 w 933110"/>
                              <a:gd name="connsiteY4" fmla="*/ 362638 h 963731"/>
                              <a:gd name="connsiteX5" fmla="*/ 709515 w 933110"/>
                              <a:gd name="connsiteY5" fmla="*/ 345639 h 963731"/>
                              <a:gd name="connsiteX6" fmla="*/ 488146 w 933110"/>
                              <a:gd name="connsiteY6" fmla="*/ 198318 h 963731"/>
                              <a:gd name="connsiteX7" fmla="*/ 238397 w 933110"/>
                              <a:gd name="connsiteY7" fmla="*/ 481628 h 963731"/>
                              <a:gd name="connsiteX8" fmla="*/ 488146 w 933110"/>
                              <a:gd name="connsiteY8" fmla="*/ 764939 h 963731"/>
                              <a:gd name="connsiteX9" fmla="*/ 709515 w 933110"/>
                              <a:gd name="connsiteY9" fmla="*/ 617617 h 963731"/>
                              <a:gd name="connsiteX10" fmla="*/ 737896 w 933110"/>
                              <a:gd name="connsiteY10" fmla="*/ 600619 h 963731"/>
                              <a:gd name="connsiteX11" fmla="*/ 919532 w 933110"/>
                              <a:gd name="connsiteY11" fmla="*/ 600619 h 963731"/>
                              <a:gd name="connsiteX12" fmla="*/ 930884 w 933110"/>
                              <a:gd name="connsiteY12" fmla="*/ 623284 h 963731"/>
                              <a:gd name="connsiteX13" fmla="*/ 488146 w 933110"/>
                              <a:gd name="connsiteY13" fmla="*/ 963257 h 963731"/>
                              <a:gd name="connsiteX14" fmla="*/ 0 w 933110"/>
                              <a:gd name="connsiteY14" fmla="*/ 487295 h 963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33110" h="963731">
                                <a:moveTo>
                                  <a:pt x="0" y="487295"/>
                                </a:moveTo>
                                <a:cubicBezTo>
                                  <a:pt x="0" y="192651"/>
                                  <a:pt x="210017" y="0"/>
                                  <a:pt x="488146" y="0"/>
                                </a:cubicBezTo>
                                <a:cubicBezTo>
                                  <a:pt x="732220" y="0"/>
                                  <a:pt x="902504" y="158654"/>
                                  <a:pt x="930884" y="339973"/>
                                </a:cubicBezTo>
                                <a:cubicBezTo>
                                  <a:pt x="930884" y="356971"/>
                                  <a:pt x="930884" y="362638"/>
                                  <a:pt x="919532" y="362638"/>
                                </a:cubicBezTo>
                                <a:lnTo>
                                  <a:pt x="737896" y="362638"/>
                                </a:lnTo>
                                <a:cubicBezTo>
                                  <a:pt x="726543" y="362638"/>
                                  <a:pt x="715191" y="362638"/>
                                  <a:pt x="709515" y="345639"/>
                                </a:cubicBezTo>
                                <a:cubicBezTo>
                                  <a:pt x="675459" y="249313"/>
                                  <a:pt x="595992" y="198318"/>
                                  <a:pt x="488146" y="198318"/>
                                </a:cubicBezTo>
                                <a:cubicBezTo>
                                  <a:pt x="340567" y="198318"/>
                                  <a:pt x="238397" y="300309"/>
                                  <a:pt x="238397" y="481628"/>
                                </a:cubicBezTo>
                                <a:cubicBezTo>
                                  <a:pt x="238397" y="662947"/>
                                  <a:pt x="340567" y="764939"/>
                                  <a:pt x="488146" y="764939"/>
                                </a:cubicBezTo>
                                <a:cubicBezTo>
                                  <a:pt x="595992" y="764939"/>
                                  <a:pt x="675459" y="713943"/>
                                  <a:pt x="709515" y="617617"/>
                                </a:cubicBezTo>
                                <a:cubicBezTo>
                                  <a:pt x="715191" y="600619"/>
                                  <a:pt x="720868" y="600619"/>
                                  <a:pt x="737896" y="600619"/>
                                </a:cubicBezTo>
                                <a:lnTo>
                                  <a:pt x="919532" y="600619"/>
                                </a:lnTo>
                                <a:cubicBezTo>
                                  <a:pt x="930884" y="600619"/>
                                  <a:pt x="936560" y="606285"/>
                                  <a:pt x="930884" y="623284"/>
                                </a:cubicBezTo>
                                <a:cubicBezTo>
                                  <a:pt x="902504" y="810269"/>
                                  <a:pt x="737896" y="963257"/>
                                  <a:pt x="488146" y="963257"/>
                                </a:cubicBezTo>
                                <a:cubicBezTo>
                                  <a:pt x="210017" y="974589"/>
                                  <a:pt x="0" y="781938"/>
                                  <a:pt x="0" y="487295"/>
                                </a:cubicBezTo>
                                <a:close/>
                              </a:path>
                            </a:pathLst>
                          </a:custGeom>
                          <a:solidFill>
                            <a:srgbClr val="FFFFFF"/>
                          </a:solidFill>
                          <a:ln w="56761" cap="flat">
                            <a:noFill/>
                            <a:prstDash val="solid"/>
                            <a:miter/>
                          </a:ln>
                        </wps:spPr>
                        <wps:bodyPr rtlCol="0" anchor="ctr"/>
                      </wps:wsp>
                      <wps:wsp>
                        <wps:cNvPr id="1607947646" name="Freeform 1607947646"/>
                        <wps:cNvSpPr/>
                        <wps:spPr>
                          <a:xfrm>
                            <a:off x="6828375" y="2991762"/>
                            <a:ext cx="902503" cy="1320228"/>
                          </a:xfrm>
                          <a:custGeom>
                            <a:avLst/>
                            <a:gdLst>
                              <a:gd name="connsiteX0" fmla="*/ 45409 w 902503"/>
                              <a:gd name="connsiteY0" fmla="*/ 1286231 h 1320228"/>
                              <a:gd name="connsiteX1" fmla="*/ 28381 w 902503"/>
                              <a:gd name="connsiteY1" fmla="*/ 1257900 h 1320228"/>
                              <a:gd name="connsiteX2" fmla="*/ 28381 w 902503"/>
                              <a:gd name="connsiteY2" fmla="*/ 1093580 h 1320228"/>
                              <a:gd name="connsiteX3" fmla="*/ 45409 w 902503"/>
                              <a:gd name="connsiteY3" fmla="*/ 1076581 h 1320228"/>
                              <a:gd name="connsiteX4" fmla="*/ 192988 w 902503"/>
                              <a:gd name="connsiteY4" fmla="*/ 1116244 h 1320228"/>
                              <a:gd name="connsiteX5" fmla="*/ 380300 w 902503"/>
                              <a:gd name="connsiteY5" fmla="*/ 912261 h 1320228"/>
                              <a:gd name="connsiteX6" fmla="*/ 5676 w 902503"/>
                              <a:gd name="connsiteY6" fmla="*/ 33997 h 1320228"/>
                              <a:gd name="connsiteX7" fmla="*/ 0 w 902503"/>
                              <a:gd name="connsiteY7" fmla="*/ 16998 h 1320228"/>
                              <a:gd name="connsiteX8" fmla="*/ 17029 w 902503"/>
                              <a:gd name="connsiteY8" fmla="*/ 0 h 1320228"/>
                              <a:gd name="connsiteX9" fmla="*/ 232721 w 902503"/>
                              <a:gd name="connsiteY9" fmla="*/ 0 h 1320228"/>
                              <a:gd name="connsiteX10" fmla="*/ 255426 w 902503"/>
                              <a:gd name="connsiteY10" fmla="*/ 16998 h 1320228"/>
                              <a:gd name="connsiteX11" fmla="*/ 476794 w 902503"/>
                              <a:gd name="connsiteY11" fmla="*/ 606285 h 1320228"/>
                              <a:gd name="connsiteX12" fmla="*/ 658430 w 902503"/>
                              <a:gd name="connsiteY12" fmla="*/ 16998 h 1320228"/>
                              <a:gd name="connsiteX13" fmla="*/ 681135 w 902503"/>
                              <a:gd name="connsiteY13" fmla="*/ 0 h 1320228"/>
                              <a:gd name="connsiteX14" fmla="*/ 885475 w 902503"/>
                              <a:gd name="connsiteY14" fmla="*/ 0 h 1320228"/>
                              <a:gd name="connsiteX15" fmla="*/ 902503 w 902503"/>
                              <a:gd name="connsiteY15" fmla="*/ 11332 h 1320228"/>
                              <a:gd name="connsiteX16" fmla="*/ 896828 w 902503"/>
                              <a:gd name="connsiteY16" fmla="*/ 33997 h 1320228"/>
                              <a:gd name="connsiteX17" fmla="*/ 556260 w 902503"/>
                              <a:gd name="connsiteY17" fmla="*/ 1025585 h 1320228"/>
                              <a:gd name="connsiteX18" fmla="*/ 227045 w 902503"/>
                              <a:gd name="connsiteY18" fmla="*/ 1320228 h 1320228"/>
                              <a:gd name="connsiteX19" fmla="*/ 45409 w 902503"/>
                              <a:gd name="connsiteY19" fmla="*/ 1286231 h 1320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02503" h="1320228">
                                <a:moveTo>
                                  <a:pt x="45409" y="1286231"/>
                                </a:moveTo>
                                <a:cubicBezTo>
                                  <a:pt x="28381" y="1274899"/>
                                  <a:pt x="28381" y="1269232"/>
                                  <a:pt x="28381" y="1257900"/>
                                </a:cubicBezTo>
                                <a:lnTo>
                                  <a:pt x="28381" y="1093580"/>
                                </a:lnTo>
                                <a:cubicBezTo>
                                  <a:pt x="28381" y="1082247"/>
                                  <a:pt x="34056" y="1076581"/>
                                  <a:pt x="45409" y="1076581"/>
                                </a:cubicBezTo>
                                <a:cubicBezTo>
                                  <a:pt x="73790" y="1076581"/>
                                  <a:pt x="124875" y="1116244"/>
                                  <a:pt x="192988" y="1116244"/>
                                </a:cubicBezTo>
                                <a:cubicBezTo>
                                  <a:pt x="289482" y="1116244"/>
                                  <a:pt x="340567" y="1053916"/>
                                  <a:pt x="380300" y="912261"/>
                                </a:cubicBezTo>
                                <a:lnTo>
                                  <a:pt x="5676" y="33997"/>
                                </a:lnTo>
                                <a:cubicBezTo>
                                  <a:pt x="0" y="22665"/>
                                  <a:pt x="0" y="22665"/>
                                  <a:pt x="0" y="16998"/>
                                </a:cubicBezTo>
                                <a:cubicBezTo>
                                  <a:pt x="0" y="5666"/>
                                  <a:pt x="5676" y="0"/>
                                  <a:pt x="17029" y="0"/>
                                </a:cubicBezTo>
                                <a:lnTo>
                                  <a:pt x="232721" y="0"/>
                                </a:lnTo>
                                <a:cubicBezTo>
                                  <a:pt x="249749" y="0"/>
                                  <a:pt x="249749" y="5666"/>
                                  <a:pt x="255426" y="16998"/>
                                </a:cubicBezTo>
                                <a:lnTo>
                                  <a:pt x="476794" y="606285"/>
                                </a:lnTo>
                                <a:lnTo>
                                  <a:pt x="658430" y="16998"/>
                                </a:lnTo>
                                <a:cubicBezTo>
                                  <a:pt x="664106" y="5666"/>
                                  <a:pt x="664106" y="0"/>
                                  <a:pt x="681135" y="0"/>
                                </a:cubicBezTo>
                                <a:lnTo>
                                  <a:pt x="885475" y="0"/>
                                </a:lnTo>
                                <a:cubicBezTo>
                                  <a:pt x="896828" y="0"/>
                                  <a:pt x="902503" y="5666"/>
                                  <a:pt x="902503" y="11332"/>
                                </a:cubicBezTo>
                                <a:cubicBezTo>
                                  <a:pt x="902503" y="16998"/>
                                  <a:pt x="902503" y="22665"/>
                                  <a:pt x="896828" y="33997"/>
                                </a:cubicBezTo>
                                <a:lnTo>
                                  <a:pt x="556260" y="1025585"/>
                                </a:lnTo>
                                <a:cubicBezTo>
                                  <a:pt x="476794" y="1263566"/>
                                  <a:pt x="351919" y="1320228"/>
                                  <a:pt x="227045" y="1320228"/>
                                </a:cubicBezTo>
                                <a:cubicBezTo>
                                  <a:pt x="147579" y="1314562"/>
                                  <a:pt x="85142" y="1303230"/>
                                  <a:pt x="45409" y="1286231"/>
                                </a:cubicBezTo>
                                <a:close/>
                              </a:path>
                            </a:pathLst>
                          </a:custGeom>
                          <a:solidFill>
                            <a:srgbClr val="FFFFFF"/>
                          </a:solidFill>
                          <a:ln w="56761" cap="flat">
                            <a:noFill/>
                            <a:prstDash val="solid"/>
                            <a:miter/>
                          </a:ln>
                        </wps:spPr>
                        <wps:bodyPr rtlCol="0" anchor="ctr"/>
                      </wps:wsp>
                      <wps:wsp>
                        <wps:cNvPr id="324137178" name="Freeform 324137178"/>
                        <wps:cNvSpPr/>
                        <wps:spPr>
                          <a:xfrm>
                            <a:off x="703839" y="4238329"/>
                            <a:ext cx="998997" cy="1303229"/>
                          </a:xfrm>
                          <a:custGeom>
                            <a:avLst/>
                            <a:gdLst>
                              <a:gd name="connsiteX0" fmla="*/ 380300 w 998997"/>
                              <a:gd name="connsiteY0" fmla="*/ 1286231 h 1303229"/>
                              <a:gd name="connsiteX1" fmla="*/ 380300 w 998997"/>
                              <a:gd name="connsiteY1" fmla="*/ 215316 h 1303229"/>
                              <a:gd name="connsiteX2" fmla="*/ 17028 w 998997"/>
                              <a:gd name="connsiteY2" fmla="*/ 215316 h 1303229"/>
                              <a:gd name="connsiteX3" fmla="*/ 0 w 998997"/>
                              <a:gd name="connsiteY3" fmla="*/ 198318 h 1303229"/>
                              <a:gd name="connsiteX4" fmla="*/ 0 w 998997"/>
                              <a:gd name="connsiteY4" fmla="*/ 16998 h 1303229"/>
                              <a:gd name="connsiteX5" fmla="*/ 17028 w 998997"/>
                              <a:gd name="connsiteY5" fmla="*/ 0 h 1303229"/>
                              <a:gd name="connsiteX6" fmla="*/ 981969 w 998997"/>
                              <a:gd name="connsiteY6" fmla="*/ 0 h 1303229"/>
                              <a:gd name="connsiteX7" fmla="*/ 998997 w 998997"/>
                              <a:gd name="connsiteY7" fmla="*/ 16998 h 1303229"/>
                              <a:gd name="connsiteX8" fmla="*/ 998997 w 998997"/>
                              <a:gd name="connsiteY8" fmla="*/ 198318 h 1303229"/>
                              <a:gd name="connsiteX9" fmla="*/ 981969 w 998997"/>
                              <a:gd name="connsiteY9" fmla="*/ 215316 h 1303229"/>
                              <a:gd name="connsiteX10" fmla="*/ 618697 w 998997"/>
                              <a:gd name="connsiteY10" fmla="*/ 215316 h 1303229"/>
                              <a:gd name="connsiteX11" fmla="*/ 618697 w 998997"/>
                              <a:gd name="connsiteY11" fmla="*/ 1286231 h 1303229"/>
                              <a:gd name="connsiteX12" fmla="*/ 601669 w 998997"/>
                              <a:gd name="connsiteY12" fmla="*/ 1303230 h 1303229"/>
                              <a:gd name="connsiteX13" fmla="*/ 403005 w 998997"/>
                              <a:gd name="connsiteY13" fmla="*/ 1303230 h 1303229"/>
                              <a:gd name="connsiteX14" fmla="*/ 380300 w 998997"/>
                              <a:gd name="connsiteY14" fmla="*/ 1286231 h 130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98997" h="1303229">
                                <a:moveTo>
                                  <a:pt x="380300" y="1286231"/>
                                </a:moveTo>
                                <a:lnTo>
                                  <a:pt x="380300" y="215316"/>
                                </a:lnTo>
                                <a:lnTo>
                                  <a:pt x="17028" y="215316"/>
                                </a:lnTo>
                                <a:cubicBezTo>
                                  <a:pt x="5676" y="215316"/>
                                  <a:pt x="0" y="209650"/>
                                  <a:pt x="0" y="198318"/>
                                </a:cubicBezTo>
                                <a:lnTo>
                                  <a:pt x="0" y="16998"/>
                                </a:lnTo>
                                <a:cubicBezTo>
                                  <a:pt x="0" y="5666"/>
                                  <a:pt x="5676" y="0"/>
                                  <a:pt x="17028" y="0"/>
                                </a:cubicBezTo>
                                <a:lnTo>
                                  <a:pt x="981969" y="0"/>
                                </a:lnTo>
                                <a:cubicBezTo>
                                  <a:pt x="993321" y="0"/>
                                  <a:pt x="998997" y="5666"/>
                                  <a:pt x="998997" y="16998"/>
                                </a:cubicBezTo>
                                <a:lnTo>
                                  <a:pt x="998997" y="198318"/>
                                </a:lnTo>
                                <a:cubicBezTo>
                                  <a:pt x="998997" y="209650"/>
                                  <a:pt x="993321" y="215316"/>
                                  <a:pt x="981969" y="215316"/>
                                </a:cubicBezTo>
                                <a:lnTo>
                                  <a:pt x="618697" y="215316"/>
                                </a:lnTo>
                                <a:lnTo>
                                  <a:pt x="618697" y="1286231"/>
                                </a:lnTo>
                                <a:cubicBezTo>
                                  <a:pt x="618697" y="1297563"/>
                                  <a:pt x="613021" y="1303230"/>
                                  <a:pt x="601669" y="1303230"/>
                                </a:cubicBezTo>
                                <a:lnTo>
                                  <a:pt x="403005" y="1303230"/>
                                </a:lnTo>
                                <a:cubicBezTo>
                                  <a:pt x="385976" y="1303230"/>
                                  <a:pt x="380300" y="1297563"/>
                                  <a:pt x="380300" y="1286231"/>
                                </a:cubicBezTo>
                                <a:close/>
                              </a:path>
                            </a:pathLst>
                          </a:custGeom>
                          <a:solidFill>
                            <a:srgbClr val="FFFFFF"/>
                          </a:solidFill>
                          <a:ln w="56761" cap="flat">
                            <a:noFill/>
                            <a:prstDash val="solid"/>
                            <a:miter/>
                          </a:ln>
                        </wps:spPr>
                        <wps:bodyPr rtlCol="0" anchor="ctr"/>
                      </wps:wsp>
                      <wps:wsp>
                        <wps:cNvPr id="1593308855" name="Freeform 1593308855"/>
                        <wps:cNvSpPr/>
                        <wps:spPr>
                          <a:xfrm>
                            <a:off x="1765274" y="4595301"/>
                            <a:ext cx="641402" cy="946258"/>
                          </a:xfrm>
                          <a:custGeom>
                            <a:avLst/>
                            <a:gdLst>
                              <a:gd name="connsiteX0" fmla="*/ 0 w 641402"/>
                              <a:gd name="connsiteY0" fmla="*/ 929260 h 946258"/>
                              <a:gd name="connsiteX1" fmla="*/ 0 w 641402"/>
                              <a:gd name="connsiteY1" fmla="*/ 33997 h 946258"/>
                              <a:gd name="connsiteX2" fmla="*/ 17029 w 641402"/>
                              <a:gd name="connsiteY2" fmla="*/ 16999 h 946258"/>
                              <a:gd name="connsiteX3" fmla="*/ 204341 w 641402"/>
                              <a:gd name="connsiteY3" fmla="*/ 16999 h 946258"/>
                              <a:gd name="connsiteX4" fmla="*/ 221369 w 641402"/>
                              <a:gd name="connsiteY4" fmla="*/ 33997 h 946258"/>
                              <a:gd name="connsiteX5" fmla="*/ 221369 w 641402"/>
                              <a:gd name="connsiteY5" fmla="*/ 84993 h 946258"/>
                              <a:gd name="connsiteX6" fmla="*/ 448414 w 641402"/>
                              <a:gd name="connsiteY6" fmla="*/ 0 h 946258"/>
                              <a:gd name="connsiteX7" fmla="*/ 618697 w 641402"/>
                              <a:gd name="connsiteY7" fmla="*/ 28331 h 946258"/>
                              <a:gd name="connsiteX8" fmla="*/ 641402 w 641402"/>
                              <a:gd name="connsiteY8" fmla="*/ 62328 h 946258"/>
                              <a:gd name="connsiteX9" fmla="*/ 641402 w 641402"/>
                              <a:gd name="connsiteY9" fmla="*/ 237981 h 946258"/>
                              <a:gd name="connsiteX10" fmla="*/ 624374 w 641402"/>
                              <a:gd name="connsiteY10" fmla="*/ 254980 h 946258"/>
                              <a:gd name="connsiteX11" fmla="*/ 613021 w 641402"/>
                              <a:gd name="connsiteY11" fmla="*/ 249314 h 946258"/>
                              <a:gd name="connsiteX12" fmla="*/ 420033 w 641402"/>
                              <a:gd name="connsiteY12" fmla="*/ 198318 h 946258"/>
                              <a:gd name="connsiteX13" fmla="*/ 215693 w 641402"/>
                              <a:gd name="connsiteY13" fmla="*/ 447631 h 946258"/>
                              <a:gd name="connsiteX14" fmla="*/ 215693 w 641402"/>
                              <a:gd name="connsiteY14" fmla="*/ 929260 h 946258"/>
                              <a:gd name="connsiteX15" fmla="*/ 198664 w 641402"/>
                              <a:gd name="connsiteY15" fmla="*/ 946258 h 946258"/>
                              <a:gd name="connsiteX16" fmla="*/ 11352 w 641402"/>
                              <a:gd name="connsiteY16" fmla="*/ 946258 h 946258"/>
                              <a:gd name="connsiteX17" fmla="*/ 0 w 641402"/>
                              <a:gd name="connsiteY17" fmla="*/ 929260 h 94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1402" h="946258">
                                <a:moveTo>
                                  <a:pt x="0" y="929260"/>
                                </a:moveTo>
                                <a:lnTo>
                                  <a:pt x="0" y="33997"/>
                                </a:lnTo>
                                <a:cubicBezTo>
                                  <a:pt x="0" y="22665"/>
                                  <a:pt x="5676" y="16999"/>
                                  <a:pt x="17029" y="16999"/>
                                </a:cubicBezTo>
                                <a:lnTo>
                                  <a:pt x="204341" y="16999"/>
                                </a:lnTo>
                                <a:cubicBezTo>
                                  <a:pt x="215693" y="16999"/>
                                  <a:pt x="221369" y="22665"/>
                                  <a:pt x="221369" y="33997"/>
                                </a:cubicBezTo>
                                <a:lnTo>
                                  <a:pt x="221369" y="84993"/>
                                </a:lnTo>
                                <a:cubicBezTo>
                                  <a:pt x="278130" y="33997"/>
                                  <a:pt x="357596" y="0"/>
                                  <a:pt x="448414" y="0"/>
                                </a:cubicBezTo>
                                <a:cubicBezTo>
                                  <a:pt x="510851" y="0"/>
                                  <a:pt x="567612" y="11333"/>
                                  <a:pt x="618697" y="28331"/>
                                </a:cubicBezTo>
                                <a:cubicBezTo>
                                  <a:pt x="635726" y="33997"/>
                                  <a:pt x="641402" y="45330"/>
                                  <a:pt x="641402" y="62328"/>
                                </a:cubicBezTo>
                                <a:lnTo>
                                  <a:pt x="641402" y="237981"/>
                                </a:lnTo>
                                <a:cubicBezTo>
                                  <a:pt x="641402" y="249314"/>
                                  <a:pt x="635726" y="254980"/>
                                  <a:pt x="624374" y="254980"/>
                                </a:cubicBezTo>
                                <a:cubicBezTo>
                                  <a:pt x="624374" y="254980"/>
                                  <a:pt x="618697" y="254980"/>
                                  <a:pt x="613021" y="249314"/>
                                </a:cubicBezTo>
                                <a:cubicBezTo>
                                  <a:pt x="533556" y="209650"/>
                                  <a:pt x="476794" y="198318"/>
                                  <a:pt x="420033" y="198318"/>
                                </a:cubicBezTo>
                                <a:cubicBezTo>
                                  <a:pt x="300835" y="198318"/>
                                  <a:pt x="215693" y="254980"/>
                                  <a:pt x="215693" y="447631"/>
                                </a:cubicBezTo>
                                <a:lnTo>
                                  <a:pt x="215693" y="929260"/>
                                </a:lnTo>
                                <a:cubicBezTo>
                                  <a:pt x="215693" y="940592"/>
                                  <a:pt x="210017" y="946258"/>
                                  <a:pt x="198664" y="946258"/>
                                </a:cubicBezTo>
                                <a:lnTo>
                                  <a:pt x="11352" y="946258"/>
                                </a:lnTo>
                                <a:cubicBezTo>
                                  <a:pt x="5676" y="946258"/>
                                  <a:pt x="0" y="940592"/>
                                  <a:pt x="0" y="929260"/>
                                </a:cubicBezTo>
                                <a:close/>
                              </a:path>
                            </a:pathLst>
                          </a:custGeom>
                          <a:solidFill>
                            <a:srgbClr val="FFFFFF"/>
                          </a:solidFill>
                          <a:ln w="56761" cap="flat">
                            <a:noFill/>
                            <a:prstDash val="solid"/>
                            <a:miter/>
                          </a:ln>
                        </wps:spPr>
                        <wps:bodyPr rtlCol="0" anchor="ctr"/>
                      </wps:wsp>
                      <wps:wsp>
                        <wps:cNvPr id="1855378686" name="Freeform 1855378686"/>
                        <wps:cNvSpPr/>
                        <wps:spPr>
                          <a:xfrm>
                            <a:off x="2537226" y="4606633"/>
                            <a:ext cx="828714" cy="946451"/>
                          </a:xfrm>
                          <a:custGeom>
                            <a:avLst/>
                            <a:gdLst>
                              <a:gd name="connsiteX0" fmla="*/ 0 w 828714"/>
                              <a:gd name="connsiteY0" fmla="*/ 640282 h 946451"/>
                              <a:gd name="connsiteX1" fmla="*/ 0 w 828714"/>
                              <a:gd name="connsiteY1" fmla="*/ 22665 h 946451"/>
                              <a:gd name="connsiteX2" fmla="*/ 17029 w 828714"/>
                              <a:gd name="connsiteY2" fmla="*/ 5666 h 946451"/>
                              <a:gd name="connsiteX3" fmla="*/ 204341 w 828714"/>
                              <a:gd name="connsiteY3" fmla="*/ 5666 h 946451"/>
                              <a:gd name="connsiteX4" fmla="*/ 221369 w 828714"/>
                              <a:gd name="connsiteY4" fmla="*/ 22665 h 946451"/>
                              <a:gd name="connsiteX5" fmla="*/ 221369 w 828714"/>
                              <a:gd name="connsiteY5" fmla="*/ 560955 h 946451"/>
                              <a:gd name="connsiteX6" fmla="*/ 380300 w 828714"/>
                              <a:gd name="connsiteY6" fmla="*/ 753607 h 946451"/>
                              <a:gd name="connsiteX7" fmla="*/ 601669 w 828714"/>
                              <a:gd name="connsiteY7" fmla="*/ 441965 h 946451"/>
                              <a:gd name="connsiteX8" fmla="*/ 601669 w 828714"/>
                              <a:gd name="connsiteY8" fmla="*/ 16998 h 946451"/>
                              <a:gd name="connsiteX9" fmla="*/ 618697 w 828714"/>
                              <a:gd name="connsiteY9" fmla="*/ 0 h 946451"/>
                              <a:gd name="connsiteX10" fmla="*/ 811686 w 828714"/>
                              <a:gd name="connsiteY10" fmla="*/ 0 h 946451"/>
                              <a:gd name="connsiteX11" fmla="*/ 828714 w 828714"/>
                              <a:gd name="connsiteY11" fmla="*/ 16998 h 946451"/>
                              <a:gd name="connsiteX12" fmla="*/ 828714 w 828714"/>
                              <a:gd name="connsiteY12" fmla="*/ 912261 h 946451"/>
                              <a:gd name="connsiteX13" fmla="*/ 811686 w 828714"/>
                              <a:gd name="connsiteY13" fmla="*/ 929259 h 946451"/>
                              <a:gd name="connsiteX14" fmla="*/ 624374 w 828714"/>
                              <a:gd name="connsiteY14" fmla="*/ 929259 h 946451"/>
                              <a:gd name="connsiteX15" fmla="*/ 607345 w 828714"/>
                              <a:gd name="connsiteY15" fmla="*/ 912261 h 946451"/>
                              <a:gd name="connsiteX16" fmla="*/ 607345 w 828714"/>
                              <a:gd name="connsiteY16" fmla="*/ 844266 h 946451"/>
                              <a:gd name="connsiteX17" fmla="*/ 323539 w 828714"/>
                              <a:gd name="connsiteY17" fmla="*/ 946258 h 946451"/>
                              <a:gd name="connsiteX18" fmla="*/ 0 w 828714"/>
                              <a:gd name="connsiteY18" fmla="*/ 640282 h 946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28714" h="946451">
                                <a:moveTo>
                                  <a:pt x="0" y="640282"/>
                                </a:moveTo>
                                <a:lnTo>
                                  <a:pt x="0" y="22665"/>
                                </a:lnTo>
                                <a:cubicBezTo>
                                  <a:pt x="0" y="11332"/>
                                  <a:pt x="5676" y="5666"/>
                                  <a:pt x="17029" y="5666"/>
                                </a:cubicBezTo>
                                <a:lnTo>
                                  <a:pt x="204341" y="5666"/>
                                </a:lnTo>
                                <a:cubicBezTo>
                                  <a:pt x="215693" y="5666"/>
                                  <a:pt x="221369" y="11332"/>
                                  <a:pt x="221369" y="22665"/>
                                </a:cubicBezTo>
                                <a:lnTo>
                                  <a:pt x="221369" y="560955"/>
                                </a:lnTo>
                                <a:cubicBezTo>
                                  <a:pt x="221369" y="702610"/>
                                  <a:pt x="278130" y="753607"/>
                                  <a:pt x="380300" y="753607"/>
                                </a:cubicBezTo>
                                <a:cubicBezTo>
                                  <a:pt x="499499" y="753607"/>
                                  <a:pt x="601669" y="662947"/>
                                  <a:pt x="601669" y="441965"/>
                                </a:cubicBezTo>
                                <a:lnTo>
                                  <a:pt x="601669" y="16998"/>
                                </a:lnTo>
                                <a:cubicBezTo>
                                  <a:pt x="601669" y="5666"/>
                                  <a:pt x="607345" y="0"/>
                                  <a:pt x="618697" y="0"/>
                                </a:cubicBezTo>
                                <a:lnTo>
                                  <a:pt x="811686" y="0"/>
                                </a:lnTo>
                                <a:cubicBezTo>
                                  <a:pt x="823038" y="0"/>
                                  <a:pt x="828714" y="5666"/>
                                  <a:pt x="828714" y="16998"/>
                                </a:cubicBezTo>
                                <a:lnTo>
                                  <a:pt x="828714" y="912261"/>
                                </a:lnTo>
                                <a:cubicBezTo>
                                  <a:pt x="828714" y="923593"/>
                                  <a:pt x="823038" y="929259"/>
                                  <a:pt x="811686" y="929259"/>
                                </a:cubicBezTo>
                                <a:lnTo>
                                  <a:pt x="624374" y="929259"/>
                                </a:lnTo>
                                <a:cubicBezTo>
                                  <a:pt x="613021" y="929259"/>
                                  <a:pt x="607345" y="923593"/>
                                  <a:pt x="607345" y="912261"/>
                                </a:cubicBezTo>
                                <a:lnTo>
                                  <a:pt x="607345" y="844266"/>
                                </a:lnTo>
                                <a:cubicBezTo>
                                  <a:pt x="533556" y="906595"/>
                                  <a:pt x="442738" y="946258"/>
                                  <a:pt x="323539" y="946258"/>
                                </a:cubicBezTo>
                                <a:cubicBezTo>
                                  <a:pt x="119199" y="951924"/>
                                  <a:pt x="0" y="832934"/>
                                  <a:pt x="0" y="640282"/>
                                </a:cubicBezTo>
                                <a:close/>
                              </a:path>
                            </a:pathLst>
                          </a:custGeom>
                          <a:solidFill>
                            <a:srgbClr val="FFFFFF"/>
                          </a:solidFill>
                          <a:ln w="56761" cap="flat">
                            <a:noFill/>
                            <a:prstDash val="solid"/>
                            <a:miter/>
                          </a:ln>
                        </wps:spPr>
                        <wps:bodyPr rtlCol="0" anchor="ctr"/>
                      </wps:wsp>
                      <wps:wsp>
                        <wps:cNvPr id="1959744650" name="Freeform 1959744650"/>
                        <wps:cNvSpPr/>
                        <wps:spPr>
                          <a:xfrm>
                            <a:off x="3502167" y="4589634"/>
                            <a:ext cx="800333" cy="974589"/>
                          </a:xfrm>
                          <a:custGeom>
                            <a:avLst/>
                            <a:gdLst>
                              <a:gd name="connsiteX0" fmla="*/ 0 w 800333"/>
                              <a:gd name="connsiteY0" fmla="*/ 640283 h 974589"/>
                              <a:gd name="connsiteX1" fmla="*/ 17029 w 800333"/>
                              <a:gd name="connsiteY1" fmla="*/ 623284 h 974589"/>
                              <a:gd name="connsiteX2" fmla="*/ 204341 w 800333"/>
                              <a:gd name="connsiteY2" fmla="*/ 623284 h 974589"/>
                              <a:gd name="connsiteX3" fmla="*/ 221369 w 800333"/>
                              <a:gd name="connsiteY3" fmla="*/ 640283 h 974589"/>
                              <a:gd name="connsiteX4" fmla="*/ 414357 w 800333"/>
                              <a:gd name="connsiteY4" fmla="*/ 770605 h 974589"/>
                              <a:gd name="connsiteX5" fmla="*/ 578965 w 800333"/>
                              <a:gd name="connsiteY5" fmla="*/ 679946 h 974589"/>
                              <a:gd name="connsiteX6" fmla="*/ 346244 w 800333"/>
                              <a:gd name="connsiteY6" fmla="*/ 560956 h 974589"/>
                              <a:gd name="connsiteX7" fmla="*/ 17029 w 800333"/>
                              <a:gd name="connsiteY7" fmla="*/ 288977 h 974589"/>
                              <a:gd name="connsiteX8" fmla="*/ 385977 w 800333"/>
                              <a:gd name="connsiteY8" fmla="*/ 0 h 974589"/>
                              <a:gd name="connsiteX9" fmla="*/ 777629 w 800333"/>
                              <a:gd name="connsiteY9" fmla="*/ 288977 h 974589"/>
                              <a:gd name="connsiteX10" fmla="*/ 760601 w 800333"/>
                              <a:gd name="connsiteY10" fmla="*/ 305976 h 974589"/>
                              <a:gd name="connsiteX11" fmla="*/ 573289 w 800333"/>
                              <a:gd name="connsiteY11" fmla="*/ 305976 h 974589"/>
                              <a:gd name="connsiteX12" fmla="*/ 544908 w 800333"/>
                              <a:gd name="connsiteY12" fmla="*/ 288977 h 974589"/>
                              <a:gd name="connsiteX13" fmla="*/ 380300 w 800333"/>
                              <a:gd name="connsiteY13" fmla="*/ 198318 h 974589"/>
                              <a:gd name="connsiteX14" fmla="*/ 238397 w 800333"/>
                              <a:gd name="connsiteY14" fmla="*/ 288977 h 974589"/>
                              <a:gd name="connsiteX15" fmla="*/ 465442 w 800333"/>
                              <a:gd name="connsiteY15" fmla="*/ 402301 h 974589"/>
                              <a:gd name="connsiteX16" fmla="*/ 800334 w 800333"/>
                              <a:gd name="connsiteY16" fmla="*/ 679946 h 974589"/>
                              <a:gd name="connsiteX17" fmla="*/ 403005 w 800333"/>
                              <a:gd name="connsiteY17" fmla="*/ 974589 h 974589"/>
                              <a:gd name="connsiteX18" fmla="*/ 0 w 800333"/>
                              <a:gd name="connsiteY18" fmla="*/ 640283 h 97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00333" h="974589">
                                <a:moveTo>
                                  <a:pt x="0" y="640283"/>
                                </a:moveTo>
                                <a:cubicBezTo>
                                  <a:pt x="0" y="628950"/>
                                  <a:pt x="5676" y="623284"/>
                                  <a:pt x="17029" y="623284"/>
                                </a:cubicBezTo>
                                <a:lnTo>
                                  <a:pt x="204341" y="623284"/>
                                </a:lnTo>
                                <a:cubicBezTo>
                                  <a:pt x="215693" y="623284"/>
                                  <a:pt x="221369" y="628950"/>
                                  <a:pt x="221369" y="640283"/>
                                </a:cubicBezTo>
                                <a:cubicBezTo>
                                  <a:pt x="238397" y="730942"/>
                                  <a:pt x="317863" y="770605"/>
                                  <a:pt x="414357" y="770605"/>
                                </a:cubicBezTo>
                                <a:cubicBezTo>
                                  <a:pt x="505175" y="770605"/>
                                  <a:pt x="578965" y="736608"/>
                                  <a:pt x="578965" y="679946"/>
                                </a:cubicBezTo>
                                <a:cubicBezTo>
                                  <a:pt x="578965" y="628950"/>
                                  <a:pt x="516528" y="589287"/>
                                  <a:pt x="346244" y="560956"/>
                                </a:cubicBezTo>
                                <a:cubicBezTo>
                                  <a:pt x="119199" y="521292"/>
                                  <a:pt x="17029" y="430632"/>
                                  <a:pt x="17029" y="288977"/>
                                </a:cubicBezTo>
                                <a:cubicBezTo>
                                  <a:pt x="17029" y="79327"/>
                                  <a:pt x="210017" y="0"/>
                                  <a:pt x="385977" y="0"/>
                                </a:cubicBezTo>
                                <a:cubicBezTo>
                                  <a:pt x="613021" y="0"/>
                                  <a:pt x="760601" y="124657"/>
                                  <a:pt x="777629" y="288977"/>
                                </a:cubicBezTo>
                                <a:cubicBezTo>
                                  <a:pt x="777629" y="300310"/>
                                  <a:pt x="771953" y="305976"/>
                                  <a:pt x="760601" y="305976"/>
                                </a:cubicBezTo>
                                <a:lnTo>
                                  <a:pt x="573289" y="305976"/>
                                </a:lnTo>
                                <a:cubicBezTo>
                                  <a:pt x="561936" y="305976"/>
                                  <a:pt x="550584" y="300310"/>
                                  <a:pt x="544908" y="288977"/>
                                </a:cubicBezTo>
                                <a:cubicBezTo>
                                  <a:pt x="516528" y="232315"/>
                                  <a:pt x="465442" y="198318"/>
                                  <a:pt x="380300" y="198318"/>
                                </a:cubicBezTo>
                                <a:cubicBezTo>
                                  <a:pt x="306511" y="198318"/>
                                  <a:pt x="238397" y="226649"/>
                                  <a:pt x="238397" y="288977"/>
                                </a:cubicBezTo>
                                <a:cubicBezTo>
                                  <a:pt x="238397" y="334307"/>
                                  <a:pt x="278130" y="373970"/>
                                  <a:pt x="465442" y="402301"/>
                                </a:cubicBezTo>
                                <a:cubicBezTo>
                                  <a:pt x="669783" y="436298"/>
                                  <a:pt x="800334" y="504293"/>
                                  <a:pt x="800334" y="679946"/>
                                </a:cubicBezTo>
                                <a:cubicBezTo>
                                  <a:pt x="800334" y="855599"/>
                                  <a:pt x="635726" y="974589"/>
                                  <a:pt x="403005" y="974589"/>
                                </a:cubicBezTo>
                                <a:cubicBezTo>
                                  <a:pt x="175960" y="968923"/>
                                  <a:pt x="17029" y="844266"/>
                                  <a:pt x="0" y="640283"/>
                                </a:cubicBezTo>
                                <a:close/>
                              </a:path>
                            </a:pathLst>
                          </a:custGeom>
                          <a:solidFill>
                            <a:srgbClr val="FFFFFF"/>
                          </a:solidFill>
                          <a:ln w="56761" cap="flat">
                            <a:noFill/>
                            <a:prstDash val="solid"/>
                            <a:miter/>
                          </a:ln>
                        </wps:spPr>
                        <wps:bodyPr rtlCol="0" anchor="ctr"/>
                      </wps:wsp>
                      <wps:wsp>
                        <wps:cNvPr id="1901898812" name="Freeform 1901898812"/>
                        <wps:cNvSpPr/>
                        <wps:spPr>
                          <a:xfrm>
                            <a:off x="4381966" y="4323322"/>
                            <a:ext cx="715191" cy="1229792"/>
                          </a:xfrm>
                          <a:custGeom>
                            <a:avLst/>
                            <a:gdLst>
                              <a:gd name="connsiteX0" fmla="*/ 175960 w 715191"/>
                              <a:gd name="connsiteY0" fmla="*/ 923593 h 1229792"/>
                              <a:gd name="connsiteX1" fmla="*/ 175960 w 715191"/>
                              <a:gd name="connsiteY1" fmla="*/ 481628 h 1229792"/>
                              <a:gd name="connsiteX2" fmla="*/ 17029 w 715191"/>
                              <a:gd name="connsiteY2" fmla="*/ 481628 h 1229792"/>
                              <a:gd name="connsiteX3" fmla="*/ 0 w 715191"/>
                              <a:gd name="connsiteY3" fmla="*/ 464630 h 1229792"/>
                              <a:gd name="connsiteX4" fmla="*/ 0 w 715191"/>
                              <a:gd name="connsiteY4" fmla="*/ 300309 h 1229792"/>
                              <a:gd name="connsiteX5" fmla="*/ 17029 w 715191"/>
                              <a:gd name="connsiteY5" fmla="*/ 283311 h 1229792"/>
                              <a:gd name="connsiteX6" fmla="*/ 175960 w 715191"/>
                              <a:gd name="connsiteY6" fmla="*/ 283311 h 1229792"/>
                              <a:gd name="connsiteX7" fmla="*/ 175960 w 715191"/>
                              <a:gd name="connsiteY7" fmla="*/ 16998 h 1229792"/>
                              <a:gd name="connsiteX8" fmla="*/ 192988 w 715191"/>
                              <a:gd name="connsiteY8" fmla="*/ 0 h 1229792"/>
                              <a:gd name="connsiteX9" fmla="*/ 380300 w 715191"/>
                              <a:gd name="connsiteY9" fmla="*/ 0 h 1229792"/>
                              <a:gd name="connsiteX10" fmla="*/ 397329 w 715191"/>
                              <a:gd name="connsiteY10" fmla="*/ 16998 h 1229792"/>
                              <a:gd name="connsiteX11" fmla="*/ 397329 w 715191"/>
                              <a:gd name="connsiteY11" fmla="*/ 283311 h 1229792"/>
                              <a:gd name="connsiteX12" fmla="*/ 681135 w 715191"/>
                              <a:gd name="connsiteY12" fmla="*/ 283311 h 1229792"/>
                              <a:gd name="connsiteX13" fmla="*/ 698163 w 715191"/>
                              <a:gd name="connsiteY13" fmla="*/ 300309 h 1229792"/>
                              <a:gd name="connsiteX14" fmla="*/ 698163 w 715191"/>
                              <a:gd name="connsiteY14" fmla="*/ 464630 h 1229792"/>
                              <a:gd name="connsiteX15" fmla="*/ 681135 w 715191"/>
                              <a:gd name="connsiteY15" fmla="*/ 481628 h 1229792"/>
                              <a:gd name="connsiteX16" fmla="*/ 397329 w 715191"/>
                              <a:gd name="connsiteY16" fmla="*/ 481628 h 1229792"/>
                              <a:gd name="connsiteX17" fmla="*/ 397329 w 715191"/>
                              <a:gd name="connsiteY17" fmla="*/ 878264 h 1229792"/>
                              <a:gd name="connsiteX18" fmla="*/ 527880 w 715191"/>
                              <a:gd name="connsiteY18" fmla="*/ 1031251 h 1229792"/>
                              <a:gd name="connsiteX19" fmla="*/ 686811 w 715191"/>
                              <a:gd name="connsiteY19" fmla="*/ 1002920 h 1229792"/>
                              <a:gd name="connsiteX20" fmla="*/ 703839 w 715191"/>
                              <a:gd name="connsiteY20" fmla="*/ 997254 h 1229792"/>
                              <a:gd name="connsiteX21" fmla="*/ 715192 w 715191"/>
                              <a:gd name="connsiteY21" fmla="*/ 1014252 h 1229792"/>
                              <a:gd name="connsiteX22" fmla="*/ 715192 w 715191"/>
                              <a:gd name="connsiteY22" fmla="*/ 1167241 h 1229792"/>
                              <a:gd name="connsiteX23" fmla="*/ 698163 w 715191"/>
                              <a:gd name="connsiteY23" fmla="*/ 1201238 h 1229792"/>
                              <a:gd name="connsiteX24" fmla="*/ 482470 w 715191"/>
                              <a:gd name="connsiteY24" fmla="*/ 1229569 h 1229792"/>
                              <a:gd name="connsiteX25" fmla="*/ 175960 w 715191"/>
                              <a:gd name="connsiteY25" fmla="*/ 923593 h 122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92">
                                <a:moveTo>
                                  <a:pt x="175960" y="923593"/>
                                </a:moveTo>
                                <a:lnTo>
                                  <a:pt x="175960" y="481628"/>
                                </a:lnTo>
                                <a:lnTo>
                                  <a:pt x="17029" y="481628"/>
                                </a:lnTo>
                                <a:cubicBezTo>
                                  <a:pt x="5676" y="481628"/>
                                  <a:pt x="0" y="475962"/>
                                  <a:pt x="0" y="464630"/>
                                </a:cubicBezTo>
                                <a:lnTo>
                                  <a:pt x="0" y="300309"/>
                                </a:lnTo>
                                <a:cubicBezTo>
                                  <a:pt x="0" y="288977"/>
                                  <a:pt x="5676" y="283311"/>
                                  <a:pt x="17029" y="283311"/>
                                </a:cubicBezTo>
                                <a:lnTo>
                                  <a:pt x="175960" y="283311"/>
                                </a:lnTo>
                                <a:lnTo>
                                  <a:pt x="175960" y="16998"/>
                                </a:lnTo>
                                <a:cubicBezTo>
                                  <a:pt x="175960" y="5666"/>
                                  <a:pt x="181636" y="0"/>
                                  <a:pt x="192988" y="0"/>
                                </a:cubicBezTo>
                                <a:lnTo>
                                  <a:pt x="380300" y="0"/>
                                </a:lnTo>
                                <a:cubicBezTo>
                                  <a:pt x="391653" y="0"/>
                                  <a:pt x="397329" y="5666"/>
                                  <a:pt x="397329" y="16998"/>
                                </a:cubicBezTo>
                                <a:lnTo>
                                  <a:pt x="397329" y="283311"/>
                                </a:lnTo>
                                <a:lnTo>
                                  <a:pt x="681135" y="283311"/>
                                </a:lnTo>
                                <a:cubicBezTo>
                                  <a:pt x="692487" y="283311"/>
                                  <a:pt x="698163" y="288977"/>
                                  <a:pt x="698163" y="300309"/>
                                </a:cubicBezTo>
                                <a:lnTo>
                                  <a:pt x="698163" y="464630"/>
                                </a:lnTo>
                                <a:cubicBezTo>
                                  <a:pt x="698163" y="475962"/>
                                  <a:pt x="692487" y="481628"/>
                                  <a:pt x="681135" y="481628"/>
                                </a:cubicBezTo>
                                <a:lnTo>
                                  <a:pt x="397329" y="481628"/>
                                </a:lnTo>
                                <a:lnTo>
                                  <a:pt x="397329" y="878264"/>
                                </a:lnTo>
                                <a:cubicBezTo>
                                  <a:pt x="397329" y="980255"/>
                                  <a:pt x="431386" y="1031251"/>
                                  <a:pt x="527880" y="1031251"/>
                                </a:cubicBezTo>
                                <a:cubicBezTo>
                                  <a:pt x="584641" y="1031251"/>
                                  <a:pt x="624374" y="1025585"/>
                                  <a:pt x="686811" y="1002920"/>
                                </a:cubicBezTo>
                                <a:cubicBezTo>
                                  <a:pt x="692487" y="1002920"/>
                                  <a:pt x="698163" y="997254"/>
                                  <a:pt x="703839" y="997254"/>
                                </a:cubicBezTo>
                                <a:cubicBezTo>
                                  <a:pt x="715192" y="997254"/>
                                  <a:pt x="715192" y="1002920"/>
                                  <a:pt x="715192" y="1014252"/>
                                </a:cubicBezTo>
                                <a:lnTo>
                                  <a:pt x="715192" y="1167241"/>
                                </a:lnTo>
                                <a:cubicBezTo>
                                  <a:pt x="715192" y="1184239"/>
                                  <a:pt x="715192" y="1195572"/>
                                  <a:pt x="698163" y="1201238"/>
                                </a:cubicBezTo>
                                <a:cubicBezTo>
                                  <a:pt x="641402" y="1223903"/>
                                  <a:pt x="556260" y="1229569"/>
                                  <a:pt x="482470" y="1229569"/>
                                </a:cubicBezTo>
                                <a:cubicBezTo>
                                  <a:pt x="312187" y="1235235"/>
                                  <a:pt x="175960" y="1133243"/>
                                  <a:pt x="175960" y="923593"/>
                                </a:cubicBezTo>
                                <a:close/>
                              </a:path>
                            </a:pathLst>
                          </a:custGeom>
                          <a:solidFill>
                            <a:srgbClr val="FFFFFF"/>
                          </a:solidFill>
                          <a:ln w="56761" cap="flat">
                            <a:noFill/>
                            <a:prstDash val="solid"/>
                            <a:miter/>
                          </a:ln>
                        </wps:spPr>
                        <wps:bodyPr rtlCol="0" anchor="ctr"/>
                      </wps:wsp>
                    </wpg:grpSp>
                    <wpg:grpSp>
                      <wpg:cNvPr id="101546804" name="Graphic 16"/>
                      <wpg:cNvGrpSpPr/>
                      <wpg:grpSpPr>
                        <a:xfrm>
                          <a:off x="0" y="1330960"/>
                          <a:ext cx="1508976" cy="158575"/>
                          <a:chOff x="0" y="7519068"/>
                          <a:chExt cx="8497154" cy="895262"/>
                        </a:xfrm>
                        <a:solidFill>
                          <a:schemeClr val="tx1"/>
                        </a:solidFill>
                      </wpg:grpSpPr>
                      <wps:wsp>
                        <wps:cNvPr id="1728545795" name="Freeform 1728545795"/>
                        <wps:cNvSpPr/>
                        <wps:spPr>
                          <a:xfrm>
                            <a:off x="0" y="7519068"/>
                            <a:ext cx="635725" cy="702611"/>
                          </a:xfrm>
                          <a:custGeom>
                            <a:avLst/>
                            <a:gdLst>
                              <a:gd name="connsiteX0" fmla="*/ 0 w 635725"/>
                              <a:gd name="connsiteY0" fmla="*/ 351305 h 702611"/>
                              <a:gd name="connsiteX1" fmla="*/ 323539 w 635725"/>
                              <a:gd name="connsiteY1" fmla="*/ 0 h 702611"/>
                              <a:gd name="connsiteX2" fmla="*/ 635726 w 635725"/>
                              <a:gd name="connsiteY2" fmla="*/ 243647 h 702611"/>
                              <a:gd name="connsiteX3" fmla="*/ 624374 w 635725"/>
                              <a:gd name="connsiteY3" fmla="*/ 254980 h 702611"/>
                              <a:gd name="connsiteX4" fmla="*/ 522203 w 635725"/>
                              <a:gd name="connsiteY4" fmla="*/ 254980 h 702611"/>
                              <a:gd name="connsiteX5" fmla="*/ 510851 w 635725"/>
                              <a:gd name="connsiteY5" fmla="*/ 243647 h 702611"/>
                              <a:gd name="connsiteX6" fmla="*/ 323539 w 635725"/>
                              <a:gd name="connsiteY6" fmla="*/ 113324 h 702611"/>
                              <a:gd name="connsiteX7" fmla="*/ 130551 w 635725"/>
                              <a:gd name="connsiteY7" fmla="*/ 351305 h 702611"/>
                              <a:gd name="connsiteX8" fmla="*/ 323539 w 635725"/>
                              <a:gd name="connsiteY8" fmla="*/ 589287 h 702611"/>
                              <a:gd name="connsiteX9" fmla="*/ 510851 w 635725"/>
                              <a:gd name="connsiteY9" fmla="*/ 458964 h 702611"/>
                              <a:gd name="connsiteX10" fmla="*/ 522203 w 635725"/>
                              <a:gd name="connsiteY10" fmla="*/ 447632 h 702611"/>
                              <a:gd name="connsiteX11" fmla="*/ 624374 w 635725"/>
                              <a:gd name="connsiteY11" fmla="*/ 447632 h 702611"/>
                              <a:gd name="connsiteX12" fmla="*/ 635726 w 635725"/>
                              <a:gd name="connsiteY12" fmla="*/ 458964 h 702611"/>
                              <a:gd name="connsiteX13" fmla="*/ 323539 w 635725"/>
                              <a:gd name="connsiteY13" fmla="*/ 702611 h 702611"/>
                              <a:gd name="connsiteX14" fmla="*/ 0 w 635725"/>
                              <a:gd name="connsiteY14" fmla="*/ 351305 h 702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35725" h="702611">
                                <a:moveTo>
                                  <a:pt x="0" y="351305"/>
                                </a:moveTo>
                                <a:cubicBezTo>
                                  <a:pt x="0" y="107659"/>
                                  <a:pt x="164608" y="0"/>
                                  <a:pt x="323539" y="0"/>
                                </a:cubicBezTo>
                                <a:cubicBezTo>
                                  <a:pt x="488147" y="0"/>
                                  <a:pt x="613021" y="90660"/>
                                  <a:pt x="635726" y="243647"/>
                                </a:cubicBezTo>
                                <a:cubicBezTo>
                                  <a:pt x="635726" y="249314"/>
                                  <a:pt x="630050" y="254980"/>
                                  <a:pt x="624374" y="254980"/>
                                </a:cubicBezTo>
                                <a:lnTo>
                                  <a:pt x="522203" y="254980"/>
                                </a:lnTo>
                                <a:cubicBezTo>
                                  <a:pt x="516527" y="254980"/>
                                  <a:pt x="510851" y="249314"/>
                                  <a:pt x="510851" y="243647"/>
                                </a:cubicBezTo>
                                <a:cubicBezTo>
                                  <a:pt x="482470" y="147322"/>
                                  <a:pt x="414357" y="113324"/>
                                  <a:pt x="323539" y="113324"/>
                                </a:cubicBezTo>
                                <a:cubicBezTo>
                                  <a:pt x="227045" y="113324"/>
                                  <a:pt x="130551" y="192652"/>
                                  <a:pt x="130551" y="351305"/>
                                </a:cubicBezTo>
                                <a:cubicBezTo>
                                  <a:pt x="130551" y="509959"/>
                                  <a:pt x="227045" y="589287"/>
                                  <a:pt x="323539" y="589287"/>
                                </a:cubicBezTo>
                                <a:cubicBezTo>
                                  <a:pt x="414357" y="589287"/>
                                  <a:pt x="482470" y="555289"/>
                                  <a:pt x="510851" y="458964"/>
                                </a:cubicBezTo>
                                <a:cubicBezTo>
                                  <a:pt x="510851" y="453297"/>
                                  <a:pt x="516527" y="447632"/>
                                  <a:pt x="522203" y="447632"/>
                                </a:cubicBezTo>
                                <a:lnTo>
                                  <a:pt x="624374" y="447632"/>
                                </a:lnTo>
                                <a:cubicBezTo>
                                  <a:pt x="630050" y="447632"/>
                                  <a:pt x="635726" y="453297"/>
                                  <a:pt x="635726" y="458964"/>
                                </a:cubicBezTo>
                                <a:cubicBezTo>
                                  <a:pt x="613021" y="606285"/>
                                  <a:pt x="488147" y="702611"/>
                                  <a:pt x="323539" y="702611"/>
                                </a:cubicBezTo>
                                <a:cubicBezTo>
                                  <a:pt x="164608" y="702611"/>
                                  <a:pt x="0" y="594953"/>
                                  <a:pt x="0" y="351305"/>
                                </a:cubicBezTo>
                                <a:close/>
                              </a:path>
                            </a:pathLst>
                          </a:custGeom>
                          <a:grpFill/>
                          <a:ln w="56761" cap="flat">
                            <a:noFill/>
                            <a:prstDash val="solid"/>
                            <a:miter/>
                          </a:ln>
                        </wps:spPr>
                        <wps:bodyPr rtlCol="0" anchor="ctr"/>
                      </wps:wsp>
                      <wps:wsp>
                        <wps:cNvPr id="1268955864" name="Freeform 1268955864"/>
                        <wps:cNvSpPr/>
                        <wps:spPr>
                          <a:xfrm>
                            <a:off x="743572" y="7524735"/>
                            <a:ext cx="448413" cy="685611"/>
                          </a:xfrm>
                          <a:custGeom>
                            <a:avLst/>
                            <a:gdLst>
                              <a:gd name="connsiteX0" fmla="*/ 0 w 448413"/>
                              <a:gd name="connsiteY0" fmla="*/ 674279 h 685611"/>
                              <a:gd name="connsiteX1" fmla="*/ 0 w 448413"/>
                              <a:gd name="connsiteY1" fmla="*/ 11332 h 685611"/>
                              <a:gd name="connsiteX2" fmla="*/ 11352 w 448413"/>
                              <a:gd name="connsiteY2" fmla="*/ 0 h 685611"/>
                              <a:gd name="connsiteX3" fmla="*/ 107846 w 448413"/>
                              <a:gd name="connsiteY3" fmla="*/ 0 h 685611"/>
                              <a:gd name="connsiteX4" fmla="*/ 119199 w 448413"/>
                              <a:gd name="connsiteY4" fmla="*/ 11332 h 685611"/>
                              <a:gd name="connsiteX5" fmla="*/ 119199 w 448413"/>
                              <a:gd name="connsiteY5" fmla="*/ 243647 h 685611"/>
                              <a:gd name="connsiteX6" fmla="*/ 272454 w 448413"/>
                              <a:gd name="connsiteY6" fmla="*/ 186985 h 685611"/>
                              <a:gd name="connsiteX7" fmla="*/ 448414 w 448413"/>
                              <a:gd name="connsiteY7" fmla="*/ 362638 h 685611"/>
                              <a:gd name="connsiteX8" fmla="*/ 448414 w 448413"/>
                              <a:gd name="connsiteY8" fmla="*/ 674279 h 685611"/>
                              <a:gd name="connsiteX9" fmla="*/ 437061 w 448413"/>
                              <a:gd name="connsiteY9" fmla="*/ 685612 h 685611"/>
                              <a:gd name="connsiteX10" fmla="*/ 340567 w 448413"/>
                              <a:gd name="connsiteY10" fmla="*/ 685612 h 685611"/>
                              <a:gd name="connsiteX11" fmla="*/ 329215 w 448413"/>
                              <a:gd name="connsiteY11" fmla="*/ 674279 h 685611"/>
                              <a:gd name="connsiteX12" fmla="*/ 329215 w 448413"/>
                              <a:gd name="connsiteY12" fmla="*/ 390969 h 685611"/>
                              <a:gd name="connsiteX13" fmla="*/ 238397 w 448413"/>
                              <a:gd name="connsiteY13" fmla="*/ 288977 h 685611"/>
                              <a:gd name="connsiteX14" fmla="*/ 113522 w 448413"/>
                              <a:gd name="connsiteY14" fmla="*/ 453297 h 685611"/>
                              <a:gd name="connsiteX15" fmla="*/ 113522 w 448413"/>
                              <a:gd name="connsiteY15" fmla="*/ 674279 h 685611"/>
                              <a:gd name="connsiteX16" fmla="*/ 102170 w 448413"/>
                              <a:gd name="connsiteY16" fmla="*/ 685612 h 685611"/>
                              <a:gd name="connsiteX17" fmla="*/ 5676 w 448413"/>
                              <a:gd name="connsiteY17" fmla="*/ 685612 h 685611"/>
                              <a:gd name="connsiteX18" fmla="*/ 0 w 448413"/>
                              <a:gd name="connsiteY18" fmla="*/ 674279 h 685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8413" h="685611">
                                <a:moveTo>
                                  <a:pt x="0" y="674279"/>
                                </a:moveTo>
                                <a:lnTo>
                                  <a:pt x="0" y="11332"/>
                                </a:lnTo>
                                <a:cubicBezTo>
                                  <a:pt x="0" y="5666"/>
                                  <a:pt x="5676" y="0"/>
                                  <a:pt x="11352" y="0"/>
                                </a:cubicBezTo>
                                <a:lnTo>
                                  <a:pt x="107846" y="0"/>
                                </a:lnTo>
                                <a:cubicBezTo>
                                  <a:pt x="113522" y="0"/>
                                  <a:pt x="119199" y="5666"/>
                                  <a:pt x="119199" y="11332"/>
                                </a:cubicBezTo>
                                <a:lnTo>
                                  <a:pt x="119199" y="243647"/>
                                </a:lnTo>
                                <a:cubicBezTo>
                                  <a:pt x="158932" y="209650"/>
                                  <a:pt x="210017" y="186985"/>
                                  <a:pt x="272454" y="186985"/>
                                </a:cubicBezTo>
                                <a:cubicBezTo>
                                  <a:pt x="380300" y="186985"/>
                                  <a:pt x="448414" y="237981"/>
                                  <a:pt x="448414" y="362638"/>
                                </a:cubicBezTo>
                                <a:lnTo>
                                  <a:pt x="448414" y="674279"/>
                                </a:lnTo>
                                <a:cubicBezTo>
                                  <a:pt x="448414" y="679946"/>
                                  <a:pt x="442738" y="685612"/>
                                  <a:pt x="437061" y="685612"/>
                                </a:cubicBezTo>
                                <a:lnTo>
                                  <a:pt x="340567" y="685612"/>
                                </a:lnTo>
                                <a:cubicBezTo>
                                  <a:pt x="334891" y="685612"/>
                                  <a:pt x="329215" y="679946"/>
                                  <a:pt x="329215" y="674279"/>
                                </a:cubicBezTo>
                                <a:lnTo>
                                  <a:pt x="329215" y="390969"/>
                                </a:lnTo>
                                <a:cubicBezTo>
                                  <a:pt x="329215" y="322974"/>
                                  <a:pt x="300835" y="288977"/>
                                  <a:pt x="238397" y="288977"/>
                                </a:cubicBezTo>
                                <a:cubicBezTo>
                                  <a:pt x="170284" y="288977"/>
                                  <a:pt x="113522" y="345639"/>
                                  <a:pt x="113522" y="453297"/>
                                </a:cubicBezTo>
                                <a:lnTo>
                                  <a:pt x="113522" y="674279"/>
                                </a:lnTo>
                                <a:cubicBezTo>
                                  <a:pt x="113522" y="679946"/>
                                  <a:pt x="107846" y="685612"/>
                                  <a:pt x="102170" y="685612"/>
                                </a:cubicBezTo>
                                <a:lnTo>
                                  <a:pt x="5676" y="685612"/>
                                </a:lnTo>
                                <a:cubicBezTo>
                                  <a:pt x="0" y="685612"/>
                                  <a:pt x="0" y="679946"/>
                                  <a:pt x="0" y="674279"/>
                                </a:cubicBezTo>
                                <a:close/>
                              </a:path>
                            </a:pathLst>
                          </a:custGeom>
                          <a:grpFill/>
                          <a:ln w="56761" cap="flat">
                            <a:noFill/>
                            <a:prstDash val="solid"/>
                            <a:miter/>
                          </a:ln>
                        </wps:spPr>
                        <wps:bodyPr rtlCol="0" anchor="ctr"/>
                      </wps:wsp>
                      <wps:wsp>
                        <wps:cNvPr id="1372576079" name="Freeform 1372576079"/>
                        <wps:cNvSpPr/>
                        <wps:spPr>
                          <a:xfrm>
                            <a:off x="1294156" y="7711720"/>
                            <a:ext cx="456440" cy="504649"/>
                          </a:xfrm>
                          <a:custGeom>
                            <a:avLst/>
                            <a:gdLst>
                              <a:gd name="connsiteX0" fmla="*/ 0 w 456440"/>
                              <a:gd name="connsiteY0" fmla="*/ 345639 h 504649"/>
                              <a:gd name="connsiteX1" fmla="*/ 198664 w 456440"/>
                              <a:gd name="connsiteY1" fmla="*/ 181319 h 504649"/>
                              <a:gd name="connsiteX2" fmla="*/ 317863 w 456440"/>
                              <a:gd name="connsiteY2" fmla="*/ 198318 h 504649"/>
                              <a:gd name="connsiteX3" fmla="*/ 317863 w 456440"/>
                              <a:gd name="connsiteY3" fmla="*/ 186984 h 504649"/>
                              <a:gd name="connsiteX4" fmla="*/ 227045 w 456440"/>
                              <a:gd name="connsiteY4" fmla="*/ 101991 h 504649"/>
                              <a:gd name="connsiteX5" fmla="*/ 136227 w 456440"/>
                              <a:gd name="connsiteY5" fmla="*/ 147321 h 504649"/>
                              <a:gd name="connsiteX6" fmla="*/ 124875 w 456440"/>
                              <a:gd name="connsiteY6" fmla="*/ 158653 h 504649"/>
                              <a:gd name="connsiteX7" fmla="*/ 22705 w 456440"/>
                              <a:gd name="connsiteY7" fmla="*/ 158653 h 504649"/>
                              <a:gd name="connsiteX8" fmla="*/ 17028 w 456440"/>
                              <a:gd name="connsiteY8" fmla="*/ 152988 h 504649"/>
                              <a:gd name="connsiteX9" fmla="*/ 17028 w 456440"/>
                              <a:gd name="connsiteY9" fmla="*/ 141655 h 504649"/>
                              <a:gd name="connsiteX10" fmla="*/ 227045 w 456440"/>
                              <a:gd name="connsiteY10" fmla="*/ 0 h 504649"/>
                              <a:gd name="connsiteX11" fmla="*/ 437061 w 456440"/>
                              <a:gd name="connsiteY11" fmla="*/ 186984 h 504649"/>
                              <a:gd name="connsiteX12" fmla="*/ 437061 w 456440"/>
                              <a:gd name="connsiteY12" fmla="*/ 396635 h 504649"/>
                              <a:gd name="connsiteX13" fmla="*/ 454090 w 456440"/>
                              <a:gd name="connsiteY13" fmla="*/ 487294 h 504649"/>
                              <a:gd name="connsiteX14" fmla="*/ 448414 w 456440"/>
                              <a:gd name="connsiteY14" fmla="*/ 498626 h 504649"/>
                              <a:gd name="connsiteX15" fmla="*/ 329215 w 456440"/>
                              <a:gd name="connsiteY15" fmla="*/ 498626 h 504649"/>
                              <a:gd name="connsiteX16" fmla="*/ 317863 w 456440"/>
                              <a:gd name="connsiteY16" fmla="*/ 487294 h 504649"/>
                              <a:gd name="connsiteX17" fmla="*/ 317863 w 456440"/>
                              <a:gd name="connsiteY17" fmla="*/ 458963 h 504649"/>
                              <a:gd name="connsiteX18" fmla="*/ 175960 w 456440"/>
                              <a:gd name="connsiteY18" fmla="*/ 504293 h 504649"/>
                              <a:gd name="connsiteX19" fmla="*/ 0 w 456440"/>
                              <a:gd name="connsiteY19" fmla="*/ 345639 h 504649"/>
                              <a:gd name="connsiteX20" fmla="*/ 323539 w 456440"/>
                              <a:gd name="connsiteY20" fmla="*/ 300309 h 504649"/>
                              <a:gd name="connsiteX21" fmla="*/ 204341 w 456440"/>
                              <a:gd name="connsiteY21" fmla="*/ 283311 h 504649"/>
                              <a:gd name="connsiteX22" fmla="*/ 113522 w 456440"/>
                              <a:gd name="connsiteY22" fmla="*/ 345639 h 504649"/>
                              <a:gd name="connsiteX23" fmla="*/ 198664 w 456440"/>
                              <a:gd name="connsiteY23" fmla="*/ 407967 h 504649"/>
                              <a:gd name="connsiteX24" fmla="*/ 323539 w 456440"/>
                              <a:gd name="connsiteY24" fmla="*/ 300309 h 504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56440" h="504649">
                                <a:moveTo>
                                  <a:pt x="0" y="345639"/>
                                </a:moveTo>
                                <a:cubicBezTo>
                                  <a:pt x="0" y="237981"/>
                                  <a:pt x="90818" y="181319"/>
                                  <a:pt x="198664" y="181319"/>
                                </a:cubicBezTo>
                                <a:cubicBezTo>
                                  <a:pt x="244073" y="181319"/>
                                  <a:pt x="283806" y="192651"/>
                                  <a:pt x="317863" y="198318"/>
                                </a:cubicBezTo>
                                <a:lnTo>
                                  <a:pt x="317863" y="186984"/>
                                </a:lnTo>
                                <a:cubicBezTo>
                                  <a:pt x="317863" y="135989"/>
                                  <a:pt x="283806" y="101991"/>
                                  <a:pt x="227045" y="101991"/>
                                </a:cubicBezTo>
                                <a:cubicBezTo>
                                  <a:pt x="181636" y="101991"/>
                                  <a:pt x="153255" y="118990"/>
                                  <a:pt x="136227" y="147321"/>
                                </a:cubicBezTo>
                                <a:cubicBezTo>
                                  <a:pt x="130551" y="152988"/>
                                  <a:pt x="130551" y="158653"/>
                                  <a:pt x="124875" y="158653"/>
                                </a:cubicBezTo>
                                <a:lnTo>
                                  <a:pt x="22705" y="158653"/>
                                </a:lnTo>
                                <a:cubicBezTo>
                                  <a:pt x="17028" y="158653"/>
                                  <a:pt x="17028" y="158653"/>
                                  <a:pt x="17028" y="152988"/>
                                </a:cubicBezTo>
                                <a:cubicBezTo>
                                  <a:pt x="17028" y="152988"/>
                                  <a:pt x="17028" y="147321"/>
                                  <a:pt x="17028" y="141655"/>
                                </a:cubicBezTo>
                                <a:cubicBezTo>
                                  <a:pt x="34057" y="62328"/>
                                  <a:pt x="107846" y="0"/>
                                  <a:pt x="227045" y="0"/>
                                </a:cubicBezTo>
                                <a:cubicBezTo>
                                  <a:pt x="351920" y="0"/>
                                  <a:pt x="437061" y="73660"/>
                                  <a:pt x="437061" y="186984"/>
                                </a:cubicBezTo>
                                <a:lnTo>
                                  <a:pt x="437061" y="396635"/>
                                </a:lnTo>
                                <a:cubicBezTo>
                                  <a:pt x="437061" y="436298"/>
                                  <a:pt x="442738" y="464630"/>
                                  <a:pt x="454090" y="487294"/>
                                </a:cubicBezTo>
                                <a:cubicBezTo>
                                  <a:pt x="459766" y="492961"/>
                                  <a:pt x="454090" y="498626"/>
                                  <a:pt x="448414" y="498626"/>
                                </a:cubicBezTo>
                                <a:lnTo>
                                  <a:pt x="329215" y="498626"/>
                                </a:lnTo>
                                <a:cubicBezTo>
                                  <a:pt x="323539" y="498626"/>
                                  <a:pt x="317863" y="492961"/>
                                  <a:pt x="317863" y="487294"/>
                                </a:cubicBezTo>
                                <a:lnTo>
                                  <a:pt x="317863" y="458963"/>
                                </a:lnTo>
                                <a:cubicBezTo>
                                  <a:pt x="289482" y="481628"/>
                                  <a:pt x="249749" y="504293"/>
                                  <a:pt x="175960" y="504293"/>
                                </a:cubicBezTo>
                                <a:cubicBezTo>
                                  <a:pt x="79466" y="509959"/>
                                  <a:pt x="0" y="447631"/>
                                  <a:pt x="0" y="345639"/>
                                </a:cubicBezTo>
                                <a:close/>
                                <a:moveTo>
                                  <a:pt x="323539" y="300309"/>
                                </a:moveTo>
                                <a:cubicBezTo>
                                  <a:pt x="283806" y="288977"/>
                                  <a:pt x="249749" y="283311"/>
                                  <a:pt x="204341" y="283311"/>
                                </a:cubicBezTo>
                                <a:cubicBezTo>
                                  <a:pt x="153255" y="283311"/>
                                  <a:pt x="113522" y="305975"/>
                                  <a:pt x="113522" y="345639"/>
                                </a:cubicBezTo>
                                <a:cubicBezTo>
                                  <a:pt x="113522" y="385302"/>
                                  <a:pt x="147579" y="407967"/>
                                  <a:pt x="198664" y="407967"/>
                                </a:cubicBezTo>
                                <a:cubicBezTo>
                                  <a:pt x="266778" y="402301"/>
                                  <a:pt x="323539" y="362638"/>
                                  <a:pt x="323539" y="300309"/>
                                </a:cubicBezTo>
                                <a:close/>
                              </a:path>
                            </a:pathLst>
                          </a:custGeom>
                          <a:grpFill/>
                          <a:ln w="56761" cap="flat">
                            <a:noFill/>
                            <a:prstDash val="solid"/>
                            <a:miter/>
                          </a:ln>
                        </wps:spPr>
                        <wps:bodyPr rtlCol="0" anchor="ctr"/>
                      </wps:wsp>
                      <wps:wsp>
                        <wps:cNvPr id="1221094039" name="Freeform 1221094039"/>
                        <wps:cNvSpPr/>
                        <wps:spPr>
                          <a:xfrm>
                            <a:off x="1867444" y="7706053"/>
                            <a:ext cx="437061" cy="500973"/>
                          </a:xfrm>
                          <a:custGeom>
                            <a:avLst/>
                            <a:gdLst>
                              <a:gd name="connsiteX0" fmla="*/ 0 w 437061"/>
                              <a:gd name="connsiteY0" fmla="*/ 492961 h 500973"/>
                              <a:gd name="connsiteX1" fmla="*/ 0 w 437061"/>
                              <a:gd name="connsiteY1" fmla="*/ 22665 h 500973"/>
                              <a:gd name="connsiteX2" fmla="*/ 11352 w 437061"/>
                              <a:gd name="connsiteY2" fmla="*/ 11332 h 500973"/>
                              <a:gd name="connsiteX3" fmla="*/ 107846 w 437061"/>
                              <a:gd name="connsiteY3" fmla="*/ 11332 h 500973"/>
                              <a:gd name="connsiteX4" fmla="*/ 119198 w 437061"/>
                              <a:gd name="connsiteY4" fmla="*/ 22665 h 500973"/>
                              <a:gd name="connsiteX5" fmla="*/ 119198 w 437061"/>
                              <a:gd name="connsiteY5" fmla="*/ 56662 h 500973"/>
                              <a:gd name="connsiteX6" fmla="*/ 266778 w 437061"/>
                              <a:gd name="connsiteY6" fmla="*/ 0 h 500973"/>
                              <a:gd name="connsiteX7" fmla="*/ 437061 w 437061"/>
                              <a:gd name="connsiteY7" fmla="*/ 164320 h 500973"/>
                              <a:gd name="connsiteX8" fmla="*/ 437061 w 437061"/>
                              <a:gd name="connsiteY8" fmla="*/ 487295 h 500973"/>
                              <a:gd name="connsiteX9" fmla="*/ 425709 w 437061"/>
                              <a:gd name="connsiteY9" fmla="*/ 498627 h 500973"/>
                              <a:gd name="connsiteX10" fmla="*/ 329215 w 437061"/>
                              <a:gd name="connsiteY10" fmla="*/ 498627 h 500973"/>
                              <a:gd name="connsiteX11" fmla="*/ 317863 w 437061"/>
                              <a:gd name="connsiteY11" fmla="*/ 487295 h 500973"/>
                              <a:gd name="connsiteX12" fmla="*/ 317863 w 437061"/>
                              <a:gd name="connsiteY12" fmla="*/ 203984 h 500973"/>
                              <a:gd name="connsiteX13" fmla="*/ 232721 w 437061"/>
                              <a:gd name="connsiteY13" fmla="*/ 101992 h 500973"/>
                              <a:gd name="connsiteX14" fmla="*/ 113522 w 437061"/>
                              <a:gd name="connsiteY14" fmla="*/ 266312 h 500973"/>
                              <a:gd name="connsiteX15" fmla="*/ 113522 w 437061"/>
                              <a:gd name="connsiteY15" fmla="*/ 487295 h 500973"/>
                              <a:gd name="connsiteX16" fmla="*/ 102170 w 437061"/>
                              <a:gd name="connsiteY16" fmla="*/ 498627 h 500973"/>
                              <a:gd name="connsiteX17" fmla="*/ 5676 w 437061"/>
                              <a:gd name="connsiteY17" fmla="*/ 498627 h 500973"/>
                              <a:gd name="connsiteX18" fmla="*/ 0 w 437061"/>
                              <a:gd name="connsiteY18" fmla="*/ 492961 h 5009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7061" h="500973">
                                <a:moveTo>
                                  <a:pt x="0" y="492961"/>
                                </a:moveTo>
                                <a:lnTo>
                                  <a:pt x="0" y="22665"/>
                                </a:lnTo>
                                <a:cubicBezTo>
                                  <a:pt x="0" y="16999"/>
                                  <a:pt x="5676" y="11332"/>
                                  <a:pt x="11352" y="11332"/>
                                </a:cubicBezTo>
                                <a:lnTo>
                                  <a:pt x="107846" y="11332"/>
                                </a:lnTo>
                                <a:cubicBezTo>
                                  <a:pt x="113522" y="11332"/>
                                  <a:pt x="119198" y="16999"/>
                                  <a:pt x="119198" y="22665"/>
                                </a:cubicBezTo>
                                <a:lnTo>
                                  <a:pt x="119198" y="56662"/>
                                </a:lnTo>
                                <a:cubicBezTo>
                                  <a:pt x="158931" y="22665"/>
                                  <a:pt x="204340" y="0"/>
                                  <a:pt x="266778" y="0"/>
                                </a:cubicBezTo>
                                <a:cubicBezTo>
                                  <a:pt x="374624" y="0"/>
                                  <a:pt x="437061" y="62329"/>
                                  <a:pt x="437061" y="164320"/>
                                </a:cubicBezTo>
                                <a:lnTo>
                                  <a:pt x="437061" y="487295"/>
                                </a:lnTo>
                                <a:cubicBezTo>
                                  <a:pt x="437061" y="492961"/>
                                  <a:pt x="431385" y="498627"/>
                                  <a:pt x="425709" y="498627"/>
                                </a:cubicBezTo>
                                <a:lnTo>
                                  <a:pt x="329215" y="498627"/>
                                </a:lnTo>
                                <a:cubicBezTo>
                                  <a:pt x="323539" y="498627"/>
                                  <a:pt x="317863" y="492961"/>
                                  <a:pt x="317863" y="487295"/>
                                </a:cubicBezTo>
                                <a:lnTo>
                                  <a:pt x="317863" y="203984"/>
                                </a:lnTo>
                                <a:cubicBezTo>
                                  <a:pt x="317863" y="130323"/>
                                  <a:pt x="289482" y="101992"/>
                                  <a:pt x="232721" y="101992"/>
                                </a:cubicBezTo>
                                <a:cubicBezTo>
                                  <a:pt x="170284" y="101992"/>
                                  <a:pt x="113522" y="147322"/>
                                  <a:pt x="113522" y="266312"/>
                                </a:cubicBezTo>
                                <a:lnTo>
                                  <a:pt x="113522" y="487295"/>
                                </a:lnTo>
                                <a:cubicBezTo>
                                  <a:pt x="113522" y="492961"/>
                                  <a:pt x="107846" y="498627"/>
                                  <a:pt x="102170" y="498627"/>
                                </a:cubicBezTo>
                                <a:lnTo>
                                  <a:pt x="5676" y="498627"/>
                                </a:lnTo>
                                <a:cubicBezTo>
                                  <a:pt x="5676" y="504293"/>
                                  <a:pt x="0" y="498627"/>
                                  <a:pt x="0" y="492961"/>
                                </a:cubicBezTo>
                                <a:close/>
                              </a:path>
                            </a:pathLst>
                          </a:custGeom>
                          <a:grpFill/>
                          <a:ln w="56761" cap="flat">
                            <a:noFill/>
                            <a:prstDash val="solid"/>
                            <a:miter/>
                          </a:ln>
                        </wps:spPr>
                        <wps:bodyPr rtlCol="0" anchor="ctr"/>
                      </wps:wsp>
                      <wps:wsp>
                        <wps:cNvPr id="658765328" name="Freeform 658765328"/>
                        <wps:cNvSpPr/>
                        <wps:spPr>
                          <a:xfrm>
                            <a:off x="2412352" y="7706053"/>
                            <a:ext cx="482470" cy="702966"/>
                          </a:xfrm>
                          <a:custGeom>
                            <a:avLst/>
                            <a:gdLst>
                              <a:gd name="connsiteX0" fmla="*/ 28381 w 482470"/>
                              <a:gd name="connsiteY0" fmla="*/ 538291 h 702966"/>
                              <a:gd name="connsiteX1" fmla="*/ 39733 w 482470"/>
                              <a:gd name="connsiteY1" fmla="*/ 526958 h 702966"/>
                              <a:gd name="connsiteX2" fmla="*/ 136227 w 482470"/>
                              <a:gd name="connsiteY2" fmla="*/ 526958 h 702966"/>
                              <a:gd name="connsiteX3" fmla="*/ 147579 w 482470"/>
                              <a:gd name="connsiteY3" fmla="*/ 538291 h 702966"/>
                              <a:gd name="connsiteX4" fmla="*/ 249749 w 482470"/>
                              <a:gd name="connsiteY4" fmla="*/ 600619 h 702966"/>
                              <a:gd name="connsiteX5" fmla="*/ 368948 w 482470"/>
                              <a:gd name="connsiteY5" fmla="*/ 470296 h 702966"/>
                              <a:gd name="connsiteX6" fmla="*/ 368948 w 482470"/>
                              <a:gd name="connsiteY6" fmla="*/ 453297 h 702966"/>
                              <a:gd name="connsiteX7" fmla="*/ 232721 w 482470"/>
                              <a:gd name="connsiteY7" fmla="*/ 498627 h 702966"/>
                              <a:gd name="connsiteX8" fmla="*/ 0 w 482470"/>
                              <a:gd name="connsiteY8" fmla="*/ 249313 h 702966"/>
                              <a:gd name="connsiteX9" fmla="*/ 227045 w 482470"/>
                              <a:gd name="connsiteY9" fmla="*/ 0 h 702966"/>
                              <a:gd name="connsiteX10" fmla="*/ 363272 w 482470"/>
                              <a:gd name="connsiteY10" fmla="*/ 50996 h 702966"/>
                              <a:gd name="connsiteX11" fmla="*/ 363272 w 482470"/>
                              <a:gd name="connsiteY11" fmla="*/ 22665 h 702966"/>
                              <a:gd name="connsiteX12" fmla="*/ 374624 w 482470"/>
                              <a:gd name="connsiteY12" fmla="*/ 11332 h 702966"/>
                              <a:gd name="connsiteX13" fmla="*/ 471118 w 482470"/>
                              <a:gd name="connsiteY13" fmla="*/ 11332 h 702966"/>
                              <a:gd name="connsiteX14" fmla="*/ 482470 w 482470"/>
                              <a:gd name="connsiteY14" fmla="*/ 22665 h 702966"/>
                              <a:gd name="connsiteX15" fmla="*/ 482470 w 482470"/>
                              <a:gd name="connsiteY15" fmla="*/ 453297 h 702966"/>
                              <a:gd name="connsiteX16" fmla="*/ 238397 w 482470"/>
                              <a:gd name="connsiteY16" fmla="*/ 702610 h 702966"/>
                              <a:gd name="connsiteX17" fmla="*/ 28381 w 482470"/>
                              <a:gd name="connsiteY17" fmla="*/ 538291 h 702966"/>
                              <a:gd name="connsiteX18" fmla="*/ 374624 w 482470"/>
                              <a:gd name="connsiteY18" fmla="*/ 254980 h 702966"/>
                              <a:gd name="connsiteX19" fmla="*/ 249749 w 482470"/>
                              <a:gd name="connsiteY19" fmla="*/ 113324 h 702966"/>
                              <a:gd name="connsiteX20" fmla="*/ 124875 w 482470"/>
                              <a:gd name="connsiteY20" fmla="*/ 254980 h 702966"/>
                              <a:gd name="connsiteX21" fmla="*/ 249749 w 482470"/>
                              <a:gd name="connsiteY21" fmla="*/ 396635 h 702966"/>
                              <a:gd name="connsiteX22" fmla="*/ 374624 w 482470"/>
                              <a:gd name="connsiteY22" fmla="*/ 254980 h 702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82470" h="702966">
                                <a:moveTo>
                                  <a:pt x="28381" y="538291"/>
                                </a:moveTo>
                                <a:cubicBezTo>
                                  <a:pt x="28381" y="532624"/>
                                  <a:pt x="34057" y="526958"/>
                                  <a:pt x="39733" y="526958"/>
                                </a:cubicBezTo>
                                <a:lnTo>
                                  <a:pt x="136227" y="526958"/>
                                </a:lnTo>
                                <a:cubicBezTo>
                                  <a:pt x="141903" y="526958"/>
                                  <a:pt x="147579" y="532624"/>
                                  <a:pt x="147579" y="538291"/>
                                </a:cubicBezTo>
                                <a:cubicBezTo>
                                  <a:pt x="158932" y="583620"/>
                                  <a:pt x="204340" y="600619"/>
                                  <a:pt x="249749" y="600619"/>
                                </a:cubicBezTo>
                                <a:cubicBezTo>
                                  <a:pt x="329215" y="600619"/>
                                  <a:pt x="368948" y="549623"/>
                                  <a:pt x="368948" y="470296"/>
                                </a:cubicBezTo>
                                <a:lnTo>
                                  <a:pt x="368948" y="453297"/>
                                </a:lnTo>
                                <a:cubicBezTo>
                                  <a:pt x="329215" y="487295"/>
                                  <a:pt x="289482" y="498627"/>
                                  <a:pt x="232721" y="498627"/>
                                </a:cubicBezTo>
                                <a:cubicBezTo>
                                  <a:pt x="96494" y="498627"/>
                                  <a:pt x="0" y="396635"/>
                                  <a:pt x="0" y="249313"/>
                                </a:cubicBezTo>
                                <a:cubicBezTo>
                                  <a:pt x="0" y="101992"/>
                                  <a:pt x="90818" y="0"/>
                                  <a:pt x="227045" y="0"/>
                                </a:cubicBezTo>
                                <a:cubicBezTo>
                                  <a:pt x="289482" y="0"/>
                                  <a:pt x="329215" y="16999"/>
                                  <a:pt x="363272" y="50996"/>
                                </a:cubicBezTo>
                                <a:lnTo>
                                  <a:pt x="363272" y="22665"/>
                                </a:lnTo>
                                <a:cubicBezTo>
                                  <a:pt x="363272" y="16999"/>
                                  <a:pt x="368948" y="11332"/>
                                  <a:pt x="374624" y="11332"/>
                                </a:cubicBezTo>
                                <a:lnTo>
                                  <a:pt x="471118" y="11332"/>
                                </a:lnTo>
                                <a:cubicBezTo>
                                  <a:pt x="476794" y="11332"/>
                                  <a:pt x="482470" y="16999"/>
                                  <a:pt x="482470" y="22665"/>
                                </a:cubicBezTo>
                                <a:lnTo>
                                  <a:pt x="482470" y="453297"/>
                                </a:lnTo>
                                <a:cubicBezTo>
                                  <a:pt x="482470" y="623284"/>
                                  <a:pt x="397329" y="702610"/>
                                  <a:pt x="238397" y="702610"/>
                                </a:cubicBezTo>
                                <a:cubicBezTo>
                                  <a:pt x="130551" y="708277"/>
                                  <a:pt x="39733" y="645948"/>
                                  <a:pt x="28381" y="538291"/>
                                </a:cubicBezTo>
                                <a:close/>
                                <a:moveTo>
                                  <a:pt x="374624" y="254980"/>
                                </a:moveTo>
                                <a:cubicBezTo>
                                  <a:pt x="374624" y="175653"/>
                                  <a:pt x="329215" y="113324"/>
                                  <a:pt x="249749" y="113324"/>
                                </a:cubicBezTo>
                                <a:cubicBezTo>
                                  <a:pt x="175960" y="113324"/>
                                  <a:pt x="124875" y="175653"/>
                                  <a:pt x="124875" y="254980"/>
                                </a:cubicBezTo>
                                <a:cubicBezTo>
                                  <a:pt x="124875" y="334306"/>
                                  <a:pt x="170284" y="396635"/>
                                  <a:pt x="249749" y="396635"/>
                                </a:cubicBezTo>
                                <a:cubicBezTo>
                                  <a:pt x="329215" y="396635"/>
                                  <a:pt x="374624" y="334306"/>
                                  <a:pt x="374624" y="254980"/>
                                </a:cubicBezTo>
                                <a:close/>
                              </a:path>
                            </a:pathLst>
                          </a:custGeom>
                          <a:grpFill/>
                          <a:ln w="56761" cap="flat">
                            <a:noFill/>
                            <a:prstDash val="solid"/>
                            <a:miter/>
                          </a:ln>
                        </wps:spPr>
                        <wps:bodyPr rtlCol="0" anchor="ctr"/>
                      </wps:wsp>
                      <wps:wsp>
                        <wps:cNvPr id="964627723" name="Freeform 964627723"/>
                        <wps:cNvSpPr/>
                        <wps:spPr>
                          <a:xfrm>
                            <a:off x="3008345" y="7711720"/>
                            <a:ext cx="510851" cy="509959"/>
                          </a:xfrm>
                          <a:custGeom>
                            <a:avLst/>
                            <a:gdLst>
                              <a:gd name="connsiteX0" fmla="*/ 0 w 510851"/>
                              <a:gd name="connsiteY0" fmla="*/ 254980 h 509959"/>
                              <a:gd name="connsiteX1" fmla="*/ 255426 w 510851"/>
                              <a:gd name="connsiteY1" fmla="*/ 0 h 509959"/>
                              <a:gd name="connsiteX2" fmla="*/ 510851 w 510851"/>
                              <a:gd name="connsiteY2" fmla="*/ 266312 h 509959"/>
                              <a:gd name="connsiteX3" fmla="*/ 510851 w 510851"/>
                              <a:gd name="connsiteY3" fmla="*/ 283311 h 509959"/>
                              <a:gd name="connsiteX4" fmla="*/ 499499 w 510851"/>
                              <a:gd name="connsiteY4" fmla="*/ 294643 h 509959"/>
                              <a:gd name="connsiteX5" fmla="*/ 124875 w 510851"/>
                              <a:gd name="connsiteY5" fmla="*/ 294643 h 509959"/>
                              <a:gd name="connsiteX6" fmla="*/ 255426 w 510851"/>
                              <a:gd name="connsiteY6" fmla="*/ 407967 h 509959"/>
                              <a:gd name="connsiteX7" fmla="*/ 374624 w 510851"/>
                              <a:gd name="connsiteY7" fmla="*/ 345639 h 509959"/>
                              <a:gd name="connsiteX8" fmla="*/ 385977 w 510851"/>
                              <a:gd name="connsiteY8" fmla="*/ 334306 h 509959"/>
                              <a:gd name="connsiteX9" fmla="*/ 488146 w 510851"/>
                              <a:gd name="connsiteY9" fmla="*/ 334306 h 509959"/>
                              <a:gd name="connsiteX10" fmla="*/ 493822 w 510851"/>
                              <a:gd name="connsiteY10" fmla="*/ 339973 h 509959"/>
                              <a:gd name="connsiteX11" fmla="*/ 493822 w 510851"/>
                              <a:gd name="connsiteY11" fmla="*/ 351305 h 509959"/>
                              <a:gd name="connsiteX12" fmla="*/ 249749 w 510851"/>
                              <a:gd name="connsiteY12" fmla="*/ 509959 h 509959"/>
                              <a:gd name="connsiteX13" fmla="*/ 0 w 510851"/>
                              <a:gd name="connsiteY13" fmla="*/ 254980 h 509959"/>
                              <a:gd name="connsiteX14" fmla="*/ 380300 w 510851"/>
                              <a:gd name="connsiteY14" fmla="*/ 192651 h 509959"/>
                              <a:gd name="connsiteX15" fmla="*/ 249749 w 510851"/>
                              <a:gd name="connsiteY15" fmla="*/ 101991 h 509959"/>
                              <a:gd name="connsiteX16" fmla="*/ 124875 w 510851"/>
                              <a:gd name="connsiteY16" fmla="*/ 192651 h 509959"/>
                              <a:gd name="connsiteX17" fmla="*/ 380300 w 510851"/>
                              <a:gd name="connsiteY17" fmla="*/ 192651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10851" h="509959">
                                <a:moveTo>
                                  <a:pt x="0" y="254980"/>
                                </a:moveTo>
                                <a:cubicBezTo>
                                  <a:pt x="0" y="101991"/>
                                  <a:pt x="113522" y="0"/>
                                  <a:pt x="255426" y="0"/>
                                </a:cubicBezTo>
                                <a:cubicBezTo>
                                  <a:pt x="420033" y="0"/>
                                  <a:pt x="510851" y="124657"/>
                                  <a:pt x="510851" y="266312"/>
                                </a:cubicBezTo>
                                <a:lnTo>
                                  <a:pt x="510851" y="283311"/>
                                </a:lnTo>
                                <a:cubicBezTo>
                                  <a:pt x="510851" y="288977"/>
                                  <a:pt x="505175" y="294643"/>
                                  <a:pt x="499499" y="294643"/>
                                </a:cubicBezTo>
                                <a:lnTo>
                                  <a:pt x="124875" y="294643"/>
                                </a:lnTo>
                                <a:cubicBezTo>
                                  <a:pt x="136227" y="362638"/>
                                  <a:pt x="181636" y="407967"/>
                                  <a:pt x="255426" y="407967"/>
                                </a:cubicBezTo>
                                <a:cubicBezTo>
                                  <a:pt x="312187" y="407967"/>
                                  <a:pt x="351919" y="390969"/>
                                  <a:pt x="374624" y="345639"/>
                                </a:cubicBezTo>
                                <a:cubicBezTo>
                                  <a:pt x="380300" y="339973"/>
                                  <a:pt x="380300" y="334306"/>
                                  <a:pt x="385977" y="334306"/>
                                </a:cubicBezTo>
                                <a:lnTo>
                                  <a:pt x="488146" y="334306"/>
                                </a:lnTo>
                                <a:cubicBezTo>
                                  <a:pt x="493822" y="334306"/>
                                  <a:pt x="493822" y="339973"/>
                                  <a:pt x="493822" y="339973"/>
                                </a:cubicBezTo>
                                <a:cubicBezTo>
                                  <a:pt x="493822" y="339973"/>
                                  <a:pt x="493822" y="345639"/>
                                  <a:pt x="493822" y="351305"/>
                                </a:cubicBezTo>
                                <a:cubicBezTo>
                                  <a:pt x="454090" y="458963"/>
                                  <a:pt x="368948" y="509959"/>
                                  <a:pt x="249749" y="509959"/>
                                </a:cubicBezTo>
                                <a:cubicBezTo>
                                  <a:pt x="107846" y="509959"/>
                                  <a:pt x="0" y="402301"/>
                                  <a:pt x="0" y="254980"/>
                                </a:cubicBezTo>
                                <a:close/>
                                <a:moveTo>
                                  <a:pt x="380300" y="192651"/>
                                </a:moveTo>
                                <a:cubicBezTo>
                                  <a:pt x="363272" y="141655"/>
                                  <a:pt x="323539" y="101991"/>
                                  <a:pt x="249749" y="101991"/>
                                </a:cubicBezTo>
                                <a:cubicBezTo>
                                  <a:pt x="192988" y="101991"/>
                                  <a:pt x="141903" y="135989"/>
                                  <a:pt x="124875" y="192651"/>
                                </a:cubicBezTo>
                                <a:lnTo>
                                  <a:pt x="380300" y="192651"/>
                                </a:lnTo>
                                <a:close/>
                              </a:path>
                            </a:pathLst>
                          </a:custGeom>
                          <a:grpFill/>
                          <a:ln w="56761" cap="flat">
                            <a:noFill/>
                            <a:prstDash val="solid"/>
                            <a:miter/>
                          </a:ln>
                        </wps:spPr>
                        <wps:bodyPr rtlCol="0" anchor="ctr"/>
                      </wps:wsp>
                      <wps:wsp>
                        <wps:cNvPr id="1232100680" name="Freeform 1232100680"/>
                        <wps:cNvSpPr/>
                        <wps:spPr>
                          <a:xfrm>
                            <a:off x="3774621" y="7723052"/>
                            <a:ext cx="488146" cy="691278"/>
                          </a:xfrm>
                          <a:custGeom>
                            <a:avLst/>
                            <a:gdLst>
                              <a:gd name="connsiteX0" fmla="*/ 34057 w 488146"/>
                              <a:gd name="connsiteY0" fmla="*/ 674279 h 691278"/>
                              <a:gd name="connsiteX1" fmla="*/ 22705 w 488146"/>
                              <a:gd name="connsiteY1" fmla="*/ 657281 h 691278"/>
                              <a:gd name="connsiteX2" fmla="*/ 22705 w 488146"/>
                              <a:gd name="connsiteY2" fmla="*/ 572287 h 691278"/>
                              <a:gd name="connsiteX3" fmla="*/ 28381 w 488146"/>
                              <a:gd name="connsiteY3" fmla="*/ 560955 h 691278"/>
                              <a:gd name="connsiteX4" fmla="*/ 107846 w 488146"/>
                              <a:gd name="connsiteY4" fmla="*/ 583620 h 691278"/>
                              <a:gd name="connsiteX5" fmla="*/ 204340 w 488146"/>
                              <a:gd name="connsiteY5" fmla="*/ 475962 h 691278"/>
                              <a:gd name="connsiteX6" fmla="*/ 5676 w 488146"/>
                              <a:gd name="connsiteY6" fmla="*/ 16999 h 691278"/>
                              <a:gd name="connsiteX7" fmla="*/ 0 w 488146"/>
                              <a:gd name="connsiteY7" fmla="*/ 5666 h 691278"/>
                              <a:gd name="connsiteX8" fmla="*/ 5676 w 488146"/>
                              <a:gd name="connsiteY8" fmla="*/ 0 h 691278"/>
                              <a:gd name="connsiteX9" fmla="*/ 119198 w 488146"/>
                              <a:gd name="connsiteY9" fmla="*/ 0 h 691278"/>
                              <a:gd name="connsiteX10" fmla="*/ 130551 w 488146"/>
                              <a:gd name="connsiteY10" fmla="*/ 11332 h 691278"/>
                              <a:gd name="connsiteX11" fmla="*/ 249749 w 488146"/>
                              <a:gd name="connsiteY11" fmla="*/ 317308 h 691278"/>
                              <a:gd name="connsiteX12" fmla="*/ 346243 w 488146"/>
                              <a:gd name="connsiteY12" fmla="*/ 11332 h 691278"/>
                              <a:gd name="connsiteX13" fmla="*/ 357596 w 488146"/>
                              <a:gd name="connsiteY13" fmla="*/ 0 h 691278"/>
                              <a:gd name="connsiteX14" fmla="*/ 482470 w 488146"/>
                              <a:gd name="connsiteY14" fmla="*/ 0 h 691278"/>
                              <a:gd name="connsiteX15" fmla="*/ 488146 w 488146"/>
                              <a:gd name="connsiteY15" fmla="*/ 5666 h 691278"/>
                              <a:gd name="connsiteX16" fmla="*/ 482470 w 488146"/>
                              <a:gd name="connsiteY16" fmla="*/ 16999 h 691278"/>
                              <a:gd name="connsiteX17" fmla="*/ 300835 w 488146"/>
                              <a:gd name="connsiteY17" fmla="*/ 538291 h 691278"/>
                              <a:gd name="connsiteX18" fmla="*/ 124875 w 488146"/>
                              <a:gd name="connsiteY18" fmla="*/ 691278 h 691278"/>
                              <a:gd name="connsiteX19" fmla="*/ 34057 w 488146"/>
                              <a:gd name="connsiteY19" fmla="*/ 674279 h 691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8146" h="691278">
                                <a:moveTo>
                                  <a:pt x="34057" y="674279"/>
                                </a:moveTo>
                                <a:cubicBezTo>
                                  <a:pt x="22705" y="668614"/>
                                  <a:pt x="22705" y="662947"/>
                                  <a:pt x="22705" y="657281"/>
                                </a:cubicBezTo>
                                <a:lnTo>
                                  <a:pt x="22705" y="572287"/>
                                </a:lnTo>
                                <a:cubicBezTo>
                                  <a:pt x="22705" y="566622"/>
                                  <a:pt x="28381" y="560955"/>
                                  <a:pt x="28381" y="560955"/>
                                </a:cubicBezTo>
                                <a:cubicBezTo>
                                  <a:pt x="45409" y="560955"/>
                                  <a:pt x="73790" y="583620"/>
                                  <a:pt x="107846" y="583620"/>
                                </a:cubicBezTo>
                                <a:cubicBezTo>
                                  <a:pt x="158932" y="583620"/>
                                  <a:pt x="187312" y="555289"/>
                                  <a:pt x="204340" y="475962"/>
                                </a:cubicBezTo>
                                <a:lnTo>
                                  <a:pt x="5676" y="16999"/>
                                </a:lnTo>
                                <a:cubicBezTo>
                                  <a:pt x="5676" y="11332"/>
                                  <a:pt x="0" y="11332"/>
                                  <a:pt x="0" y="5666"/>
                                </a:cubicBezTo>
                                <a:cubicBezTo>
                                  <a:pt x="0" y="0"/>
                                  <a:pt x="5676" y="0"/>
                                  <a:pt x="5676" y="0"/>
                                </a:cubicBezTo>
                                <a:lnTo>
                                  <a:pt x="119198" y="0"/>
                                </a:lnTo>
                                <a:cubicBezTo>
                                  <a:pt x="124875" y="0"/>
                                  <a:pt x="130551" y="5666"/>
                                  <a:pt x="130551" y="11332"/>
                                </a:cubicBezTo>
                                <a:lnTo>
                                  <a:pt x="249749" y="317308"/>
                                </a:lnTo>
                                <a:lnTo>
                                  <a:pt x="346243" y="11332"/>
                                </a:lnTo>
                                <a:cubicBezTo>
                                  <a:pt x="346243" y="5666"/>
                                  <a:pt x="351919" y="0"/>
                                  <a:pt x="357596" y="0"/>
                                </a:cubicBezTo>
                                <a:lnTo>
                                  <a:pt x="482470" y="0"/>
                                </a:lnTo>
                                <a:cubicBezTo>
                                  <a:pt x="488146" y="0"/>
                                  <a:pt x="488146" y="0"/>
                                  <a:pt x="488146" y="5666"/>
                                </a:cubicBezTo>
                                <a:cubicBezTo>
                                  <a:pt x="488146" y="5666"/>
                                  <a:pt x="488146" y="11332"/>
                                  <a:pt x="482470" y="16999"/>
                                </a:cubicBezTo>
                                <a:lnTo>
                                  <a:pt x="300835" y="538291"/>
                                </a:lnTo>
                                <a:cubicBezTo>
                                  <a:pt x="255426" y="662947"/>
                                  <a:pt x="192988" y="691278"/>
                                  <a:pt x="124875" y="691278"/>
                                </a:cubicBezTo>
                                <a:cubicBezTo>
                                  <a:pt x="90818" y="691278"/>
                                  <a:pt x="56761" y="685612"/>
                                  <a:pt x="34057" y="674279"/>
                                </a:cubicBezTo>
                                <a:close/>
                              </a:path>
                            </a:pathLst>
                          </a:custGeom>
                          <a:grpFill/>
                          <a:ln w="56761" cap="flat">
                            <a:noFill/>
                            <a:prstDash val="solid"/>
                            <a:miter/>
                          </a:ln>
                        </wps:spPr>
                        <wps:bodyPr rtlCol="0" anchor="ctr"/>
                      </wps:wsp>
                      <wps:wsp>
                        <wps:cNvPr id="239457136" name="Freeform 239457136"/>
                        <wps:cNvSpPr/>
                        <wps:spPr>
                          <a:xfrm>
                            <a:off x="4302501" y="7711720"/>
                            <a:ext cx="533555" cy="509959"/>
                          </a:xfrm>
                          <a:custGeom>
                            <a:avLst/>
                            <a:gdLst>
                              <a:gd name="connsiteX0" fmla="*/ 0 w 533555"/>
                              <a:gd name="connsiteY0" fmla="*/ 254980 h 509959"/>
                              <a:gd name="connsiteX1" fmla="*/ 266778 w 533555"/>
                              <a:gd name="connsiteY1" fmla="*/ 0 h 509959"/>
                              <a:gd name="connsiteX2" fmla="*/ 533555 w 533555"/>
                              <a:gd name="connsiteY2" fmla="*/ 254980 h 509959"/>
                              <a:gd name="connsiteX3" fmla="*/ 266778 w 533555"/>
                              <a:gd name="connsiteY3" fmla="*/ 509959 h 509959"/>
                              <a:gd name="connsiteX4" fmla="*/ 0 w 533555"/>
                              <a:gd name="connsiteY4" fmla="*/ 254980 h 509959"/>
                              <a:gd name="connsiteX5" fmla="*/ 403005 w 533555"/>
                              <a:gd name="connsiteY5" fmla="*/ 254980 h 509959"/>
                              <a:gd name="connsiteX6" fmla="*/ 266778 w 533555"/>
                              <a:gd name="connsiteY6" fmla="*/ 107658 h 509959"/>
                              <a:gd name="connsiteX7" fmla="*/ 130551 w 533555"/>
                              <a:gd name="connsiteY7" fmla="*/ 254980 h 509959"/>
                              <a:gd name="connsiteX8" fmla="*/ 266778 w 533555"/>
                              <a:gd name="connsiteY8" fmla="*/ 402301 h 509959"/>
                              <a:gd name="connsiteX9" fmla="*/ 403005 w 533555"/>
                              <a:gd name="connsiteY9" fmla="*/ 254980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555" h="509959">
                                <a:moveTo>
                                  <a:pt x="0" y="254980"/>
                                </a:moveTo>
                                <a:cubicBezTo>
                                  <a:pt x="0" y="107658"/>
                                  <a:pt x="113522" y="0"/>
                                  <a:pt x="266778" y="0"/>
                                </a:cubicBezTo>
                                <a:cubicBezTo>
                                  <a:pt x="420033" y="0"/>
                                  <a:pt x="533555" y="107658"/>
                                  <a:pt x="533555" y="254980"/>
                                </a:cubicBezTo>
                                <a:cubicBezTo>
                                  <a:pt x="533555" y="402301"/>
                                  <a:pt x="420033" y="509959"/>
                                  <a:pt x="266778" y="509959"/>
                                </a:cubicBezTo>
                                <a:cubicBezTo>
                                  <a:pt x="113522" y="509959"/>
                                  <a:pt x="0" y="402301"/>
                                  <a:pt x="0" y="254980"/>
                                </a:cubicBezTo>
                                <a:close/>
                                <a:moveTo>
                                  <a:pt x="403005" y="254980"/>
                                </a:moveTo>
                                <a:cubicBezTo>
                                  <a:pt x="403005" y="164320"/>
                                  <a:pt x="346243" y="107658"/>
                                  <a:pt x="266778" y="107658"/>
                                </a:cubicBezTo>
                                <a:cubicBezTo>
                                  <a:pt x="187312" y="107658"/>
                                  <a:pt x="130551" y="164320"/>
                                  <a:pt x="130551" y="254980"/>
                                </a:cubicBezTo>
                                <a:cubicBezTo>
                                  <a:pt x="130551" y="345639"/>
                                  <a:pt x="187312" y="402301"/>
                                  <a:pt x="266778" y="402301"/>
                                </a:cubicBezTo>
                                <a:cubicBezTo>
                                  <a:pt x="346243" y="402301"/>
                                  <a:pt x="403005" y="345639"/>
                                  <a:pt x="403005" y="254980"/>
                                </a:cubicBezTo>
                                <a:close/>
                              </a:path>
                            </a:pathLst>
                          </a:custGeom>
                          <a:grpFill/>
                          <a:ln w="56761" cap="flat">
                            <a:noFill/>
                            <a:prstDash val="solid"/>
                            <a:miter/>
                          </a:ln>
                        </wps:spPr>
                        <wps:bodyPr rtlCol="0" anchor="ctr"/>
                      </wps:wsp>
                      <wps:wsp>
                        <wps:cNvPr id="1401339522" name="Freeform 1401339522"/>
                        <wps:cNvSpPr/>
                        <wps:spPr>
                          <a:xfrm>
                            <a:off x="4921198" y="7723052"/>
                            <a:ext cx="442737" cy="504292"/>
                          </a:xfrm>
                          <a:custGeom>
                            <a:avLst/>
                            <a:gdLst>
                              <a:gd name="connsiteX0" fmla="*/ 0 w 442737"/>
                              <a:gd name="connsiteY0" fmla="*/ 334306 h 504292"/>
                              <a:gd name="connsiteX1" fmla="*/ 0 w 442737"/>
                              <a:gd name="connsiteY1" fmla="*/ 11332 h 504292"/>
                              <a:gd name="connsiteX2" fmla="*/ 11353 w 442737"/>
                              <a:gd name="connsiteY2" fmla="*/ 0 h 504292"/>
                              <a:gd name="connsiteX3" fmla="*/ 107846 w 442737"/>
                              <a:gd name="connsiteY3" fmla="*/ 0 h 504292"/>
                              <a:gd name="connsiteX4" fmla="*/ 119199 w 442737"/>
                              <a:gd name="connsiteY4" fmla="*/ 11332 h 504292"/>
                              <a:gd name="connsiteX5" fmla="*/ 119199 w 442737"/>
                              <a:gd name="connsiteY5" fmla="*/ 294643 h 504292"/>
                              <a:gd name="connsiteX6" fmla="*/ 204341 w 442737"/>
                              <a:gd name="connsiteY6" fmla="*/ 396635 h 504292"/>
                              <a:gd name="connsiteX7" fmla="*/ 323539 w 442737"/>
                              <a:gd name="connsiteY7" fmla="*/ 232314 h 504292"/>
                              <a:gd name="connsiteX8" fmla="*/ 323539 w 442737"/>
                              <a:gd name="connsiteY8" fmla="*/ 11332 h 504292"/>
                              <a:gd name="connsiteX9" fmla="*/ 334891 w 442737"/>
                              <a:gd name="connsiteY9" fmla="*/ 0 h 504292"/>
                              <a:gd name="connsiteX10" fmla="*/ 431386 w 442737"/>
                              <a:gd name="connsiteY10" fmla="*/ 0 h 504292"/>
                              <a:gd name="connsiteX11" fmla="*/ 442738 w 442737"/>
                              <a:gd name="connsiteY11" fmla="*/ 11332 h 504292"/>
                              <a:gd name="connsiteX12" fmla="*/ 442738 w 442737"/>
                              <a:gd name="connsiteY12" fmla="*/ 481628 h 504292"/>
                              <a:gd name="connsiteX13" fmla="*/ 431386 w 442737"/>
                              <a:gd name="connsiteY13" fmla="*/ 492961 h 504292"/>
                              <a:gd name="connsiteX14" fmla="*/ 334891 w 442737"/>
                              <a:gd name="connsiteY14" fmla="*/ 492961 h 504292"/>
                              <a:gd name="connsiteX15" fmla="*/ 323539 w 442737"/>
                              <a:gd name="connsiteY15" fmla="*/ 481628 h 504292"/>
                              <a:gd name="connsiteX16" fmla="*/ 323539 w 442737"/>
                              <a:gd name="connsiteY16" fmla="*/ 447631 h 504292"/>
                              <a:gd name="connsiteX17" fmla="*/ 175960 w 442737"/>
                              <a:gd name="connsiteY17" fmla="*/ 504293 h 504292"/>
                              <a:gd name="connsiteX18" fmla="*/ 0 w 442737"/>
                              <a:gd name="connsiteY18" fmla="*/ 334306 h 504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737" h="504292">
                                <a:moveTo>
                                  <a:pt x="0" y="334306"/>
                                </a:moveTo>
                                <a:lnTo>
                                  <a:pt x="0" y="11332"/>
                                </a:lnTo>
                                <a:cubicBezTo>
                                  <a:pt x="0" y="5666"/>
                                  <a:pt x="5676" y="0"/>
                                  <a:pt x="11353" y="0"/>
                                </a:cubicBezTo>
                                <a:lnTo>
                                  <a:pt x="107846" y="0"/>
                                </a:lnTo>
                                <a:cubicBezTo>
                                  <a:pt x="113522" y="0"/>
                                  <a:pt x="119199" y="5666"/>
                                  <a:pt x="119199" y="11332"/>
                                </a:cubicBezTo>
                                <a:lnTo>
                                  <a:pt x="119199" y="294643"/>
                                </a:lnTo>
                                <a:cubicBezTo>
                                  <a:pt x="119199" y="368304"/>
                                  <a:pt x="147580" y="396635"/>
                                  <a:pt x="204341" y="396635"/>
                                </a:cubicBezTo>
                                <a:cubicBezTo>
                                  <a:pt x="266778" y="396635"/>
                                  <a:pt x="323539" y="351305"/>
                                  <a:pt x="323539" y="232314"/>
                                </a:cubicBezTo>
                                <a:lnTo>
                                  <a:pt x="323539" y="11332"/>
                                </a:lnTo>
                                <a:cubicBezTo>
                                  <a:pt x="323539" y="5666"/>
                                  <a:pt x="329215" y="0"/>
                                  <a:pt x="334891" y="0"/>
                                </a:cubicBezTo>
                                <a:lnTo>
                                  <a:pt x="431386" y="0"/>
                                </a:lnTo>
                                <a:cubicBezTo>
                                  <a:pt x="437062" y="0"/>
                                  <a:pt x="442738" y="5666"/>
                                  <a:pt x="442738" y="11332"/>
                                </a:cubicBezTo>
                                <a:lnTo>
                                  <a:pt x="442738" y="481628"/>
                                </a:lnTo>
                                <a:cubicBezTo>
                                  <a:pt x="442738" y="487294"/>
                                  <a:pt x="437062" y="492961"/>
                                  <a:pt x="431386" y="492961"/>
                                </a:cubicBezTo>
                                <a:lnTo>
                                  <a:pt x="334891" y="492961"/>
                                </a:lnTo>
                                <a:cubicBezTo>
                                  <a:pt x="329215" y="492961"/>
                                  <a:pt x="323539" y="487294"/>
                                  <a:pt x="323539" y="481628"/>
                                </a:cubicBezTo>
                                <a:lnTo>
                                  <a:pt x="323539" y="447631"/>
                                </a:lnTo>
                                <a:cubicBezTo>
                                  <a:pt x="283806" y="481628"/>
                                  <a:pt x="238397" y="504293"/>
                                  <a:pt x="175960" y="504293"/>
                                </a:cubicBezTo>
                                <a:cubicBezTo>
                                  <a:pt x="68114" y="498627"/>
                                  <a:pt x="0" y="430632"/>
                                  <a:pt x="0" y="334306"/>
                                </a:cubicBezTo>
                                <a:close/>
                              </a:path>
                            </a:pathLst>
                          </a:custGeom>
                          <a:grpFill/>
                          <a:ln w="56761" cap="flat">
                            <a:noFill/>
                            <a:prstDash val="solid"/>
                            <a:miter/>
                          </a:ln>
                        </wps:spPr>
                        <wps:bodyPr rtlCol="0" anchor="ctr"/>
                      </wps:wsp>
                      <wps:wsp>
                        <wps:cNvPr id="475458302" name="Freeform 475458302"/>
                        <wps:cNvSpPr/>
                        <wps:spPr>
                          <a:xfrm>
                            <a:off x="5488810" y="7711720"/>
                            <a:ext cx="340567" cy="498626"/>
                          </a:xfrm>
                          <a:custGeom>
                            <a:avLst/>
                            <a:gdLst>
                              <a:gd name="connsiteX0" fmla="*/ 0 w 340567"/>
                              <a:gd name="connsiteY0" fmla="*/ 487294 h 498626"/>
                              <a:gd name="connsiteX1" fmla="*/ 0 w 340567"/>
                              <a:gd name="connsiteY1" fmla="*/ 16998 h 498626"/>
                              <a:gd name="connsiteX2" fmla="*/ 11353 w 340567"/>
                              <a:gd name="connsiteY2" fmla="*/ 5666 h 498626"/>
                              <a:gd name="connsiteX3" fmla="*/ 107846 w 340567"/>
                              <a:gd name="connsiteY3" fmla="*/ 5666 h 498626"/>
                              <a:gd name="connsiteX4" fmla="*/ 119199 w 340567"/>
                              <a:gd name="connsiteY4" fmla="*/ 16998 h 498626"/>
                              <a:gd name="connsiteX5" fmla="*/ 119199 w 340567"/>
                              <a:gd name="connsiteY5" fmla="*/ 45329 h 498626"/>
                              <a:gd name="connsiteX6" fmla="*/ 238397 w 340567"/>
                              <a:gd name="connsiteY6" fmla="*/ 0 h 498626"/>
                              <a:gd name="connsiteX7" fmla="*/ 329215 w 340567"/>
                              <a:gd name="connsiteY7" fmla="*/ 16998 h 498626"/>
                              <a:gd name="connsiteX8" fmla="*/ 340567 w 340567"/>
                              <a:gd name="connsiteY8" fmla="*/ 33997 h 498626"/>
                              <a:gd name="connsiteX9" fmla="*/ 340567 w 340567"/>
                              <a:gd name="connsiteY9" fmla="*/ 124657 h 498626"/>
                              <a:gd name="connsiteX10" fmla="*/ 334891 w 340567"/>
                              <a:gd name="connsiteY10" fmla="*/ 135989 h 498626"/>
                              <a:gd name="connsiteX11" fmla="*/ 329215 w 340567"/>
                              <a:gd name="connsiteY11" fmla="*/ 135989 h 498626"/>
                              <a:gd name="connsiteX12" fmla="*/ 227045 w 340567"/>
                              <a:gd name="connsiteY12" fmla="*/ 107658 h 498626"/>
                              <a:gd name="connsiteX13" fmla="*/ 119199 w 340567"/>
                              <a:gd name="connsiteY13" fmla="*/ 237981 h 498626"/>
                              <a:gd name="connsiteX14" fmla="*/ 119199 w 340567"/>
                              <a:gd name="connsiteY14" fmla="*/ 487294 h 498626"/>
                              <a:gd name="connsiteX15" fmla="*/ 107846 w 340567"/>
                              <a:gd name="connsiteY15" fmla="*/ 498626 h 498626"/>
                              <a:gd name="connsiteX16" fmla="*/ 11353 w 340567"/>
                              <a:gd name="connsiteY16" fmla="*/ 498626 h 498626"/>
                              <a:gd name="connsiteX17" fmla="*/ 0 w 340567"/>
                              <a:gd name="connsiteY17" fmla="*/ 487294 h 49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0567" h="498626">
                                <a:moveTo>
                                  <a:pt x="0" y="487294"/>
                                </a:moveTo>
                                <a:lnTo>
                                  <a:pt x="0" y="16998"/>
                                </a:lnTo>
                                <a:cubicBezTo>
                                  <a:pt x="0" y="11332"/>
                                  <a:pt x="5676" y="5666"/>
                                  <a:pt x="11353" y="5666"/>
                                </a:cubicBezTo>
                                <a:lnTo>
                                  <a:pt x="107846" y="5666"/>
                                </a:lnTo>
                                <a:cubicBezTo>
                                  <a:pt x="113522" y="5666"/>
                                  <a:pt x="119199" y="11332"/>
                                  <a:pt x="119199" y="16998"/>
                                </a:cubicBezTo>
                                <a:lnTo>
                                  <a:pt x="119199" y="45329"/>
                                </a:lnTo>
                                <a:cubicBezTo>
                                  <a:pt x="147580" y="16998"/>
                                  <a:pt x="192988" y="0"/>
                                  <a:pt x="238397" y="0"/>
                                </a:cubicBezTo>
                                <a:cubicBezTo>
                                  <a:pt x="272454" y="0"/>
                                  <a:pt x="300835" y="5666"/>
                                  <a:pt x="329215" y="16998"/>
                                </a:cubicBezTo>
                                <a:cubicBezTo>
                                  <a:pt x="340567" y="22665"/>
                                  <a:pt x="340567" y="22665"/>
                                  <a:pt x="340567" y="33997"/>
                                </a:cubicBezTo>
                                <a:lnTo>
                                  <a:pt x="340567" y="124657"/>
                                </a:lnTo>
                                <a:cubicBezTo>
                                  <a:pt x="340567" y="130322"/>
                                  <a:pt x="340567" y="135989"/>
                                  <a:pt x="334891" y="135989"/>
                                </a:cubicBezTo>
                                <a:cubicBezTo>
                                  <a:pt x="334891" y="135989"/>
                                  <a:pt x="334891" y="135989"/>
                                  <a:pt x="329215" y="135989"/>
                                </a:cubicBezTo>
                                <a:cubicBezTo>
                                  <a:pt x="289483" y="113324"/>
                                  <a:pt x="255426" y="107658"/>
                                  <a:pt x="227045" y="107658"/>
                                </a:cubicBezTo>
                                <a:cubicBezTo>
                                  <a:pt x="164608" y="107658"/>
                                  <a:pt x="119199" y="135989"/>
                                  <a:pt x="119199" y="237981"/>
                                </a:cubicBezTo>
                                <a:lnTo>
                                  <a:pt x="119199" y="487294"/>
                                </a:lnTo>
                                <a:cubicBezTo>
                                  <a:pt x="119199" y="492961"/>
                                  <a:pt x="113522" y="498626"/>
                                  <a:pt x="107846" y="498626"/>
                                </a:cubicBezTo>
                                <a:lnTo>
                                  <a:pt x="11353" y="498626"/>
                                </a:lnTo>
                                <a:cubicBezTo>
                                  <a:pt x="0" y="498626"/>
                                  <a:pt x="0" y="492961"/>
                                  <a:pt x="0" y="487294"/>
                                </a:cubicBezTo>
                                <a:close/>
                              </a:path>
                            </a:pathLst>
                          </a:custGeom>
                          <a:grpFill/>
                          <a:ln w="56761" cap="flat">
                            <a:noFill/>
                            <a:prstDash val="solid"/>
                            <a:miter/>
                          </a:ln>
                        </wps:spPr>
                        <wps:bodyPr rtlCol="0" anchor="ctr"/>
                      </wps:wsp>
                      <wps:wsp>
                        <wps:cNvPr id="2015034646" name="Freeform 2015034646"/>
                        <wps:cNvSpPr/>
                        <wps:spPr>
                          <a:xfrm>
                            <a:off x="6107508" y="7711720"/>
                            <a:ext cx="431384" cy="499855"/>
                          </a:xfrm>
                          <a:custGeom>
                            <a:avLst/>
                            <a:gdLst>
                              <a:gd name="connsiteX0" fmla="*/ 0 w 431384"/>
                              <a:gd name="connsiteY0" fmla="*/ 334306 h 499855"/>
                              <a:gd name="connsiteX1" fmla="*/ 11352 w 431384"/>
                              <a:gd name="connsiteY1" fmla="*/ 322974 h 499855"/>
                              <a:gd name="connsiteX2" fmla="*/ 113522 w 431384"/>
                              <a:gd name="connsiteY2" fmla="*/ 322974 h 499855"/>
                              <a:gd name="connsiteX3" fmla="*/ 124875 w 431384"/>
                              <a:gd name="connsiteY3" fmla="*/ 334306 h 499855"/>
                              <a:gd name="connsiteX4" fmla="*/ 227045 w 431384"/>
                              <a:gd name="connsiteY4" fmla="*/ 402301 h 499855"/>
                              <a:gd name="connsiteX5" fmla="*/ 312187 w 431384"/>
                              <a:gd name="connsiteY5" fmla="*/ 356971 h 499855"/>
                              <a:gd name="connsiteX6" fmla="*/ 187311 w 431384"/>
                              <a:gd name="connsiteY6" fmla="*/ 294643 h 499855"/>
                              <a:gd name="connsiteX7" fmla="*/ 17028 w 431384"/>
                              <a:gd name="connsiteY7" fmla="*/ 152988 h 499855"/>
                              <a:gd name="connsiteX8" fmla="*/ 215692 w 431384"/>
                              <a:gd name="connsiteY8" fmla="*/ 0 h 499855"/>
                              <a:gd name="connsiteX9" fmla="*/ 425709 w 431384"/>
                              <a:gd name="connsiteY9" fmla="*/ 147321 h 499855"/>
                              <a:gd name="connsiteX10" fmla="*/ 414356 w 431384"/>
                              <a:gd name="connsiteY10" fmla="*/ 158653 h 499855"/>
                              <a:gd name="connsiteX11" fmla="*/ 306510 w 431384"/>
                              <a:gd name="connsiteY11" fmla="*/ 158653 h 499855"/>
                              <a:gd name="connsiteX12" fmla="*/ 295158 w 431384"/>
                              <a:gd name="connsiteY12" fmla="*/ 147321 h 499855"/>
                              <a:gd name="connsiteX13" fmla="*/ 210016 w 431384"/>
                              <a:gd name="connsiteY13" fmla="*/ 96326 h 499855"/>
                              <a:gd name="connsiteX14" fmla="*/ 136227 w 431384"/>
                              <a:gd name="connsiteY14" fmla="*/ 141655 h 499855"/>
                              <a:gd name="connsiteX15" fmla="*/ 255426 w 431384"/>
                              <a:gd name="connsiteY15" fmla="*/ 203983 h 499855"/>
                              <a:gd name="connsiteX16" fmla="*/ 431385 w 431384"/>
                              <a:gd name="connsiteY16" fmla="*/ 345639 h 499855"/>
                              <a:gd name="connsiteX17" fmla="*/ 221368 w 431384"/>
                              <a:gd name="connsiteY17" fmla="*/ 498626 h 499855"/>
                              <a:gd name="connsiteX18" fmla="*/ 0 w 431384"/>
                              <a:gd name="connsiteY18" fmla="*/ 334306 h 499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1384" h="499855">
                                <a:moveTo>
                                  <a:pt x="0" y="334306"/>
                                </a:moveTo>
                                <a:cubicBezTo>
                                  <a:pt x="0" y="328640"/>
                                  <a:pt x="5676" y="322974"/>
                                  <a:pt x="11352" y="322974"/>
                                </a:cubicBezTo>
                                <a:lnTo>
                                  <a:pt x="113522" y="322974"/>
                                </a:lnTo>
                                <a:cubicBezTo>
                                  <a:pt x="119198" y="322974"/>
                                  <a:pt x="124875" y="328640"/>
                                  <a:pt x="124875" y="334306"/>
                                </a:cubicBezTo>
                                <a:cubicBezTo>
                                  <a:pt x="136227" y="379636"/>
                                  <a:pt x="175959" y="402301"/>
                                  <a:pt x="227045" y="402301"/>
                                </a:cubicBezTo>
                                <a:cubicBezTo>
                                  <a:pt x="278130" y="402301"/>
                                  <a:pt x="312187" y="385302"/>
                                  <a:pt x="312187" y="356971"/>
                                </a:cubicBezTo>
                                <a:cubicBezTo>
                                  <a:pt x="312187" y="328640"/>
                                  <a:pt x="278130" y="311642"/>
                                  <a:pt x="187311" y="294643"/>
                                </a:cubicBezTo>
                                <a:cubicBezTo>
                                  <a:pt x="68113" y="271978"/>
                                  <a:pt x="17028" y="226649"/>
                                  <a:pt x="17028" y="152988"/>
                                </a:cubicBezTo>
                                <a:cubicBezTo>
                                  <a:pt x="17028" y="45329"/>
                                  <a:pt x="119198" y="0"/>
                                  <a:pt x="215692" y="0"/>
                                </a:cubicBezTo>
                                <a:cubicBezTo>
                                  <a:pt x="334891" y="0"/>
                                  <a:pt x="414356" y="62328"/>
                                  <a:pt x="425709" y="147321"/>
                                </a:cubicBezTo>
                                <a:cubicBezTo>
                                  <a:pt x="425709" y="152988"/>
                                  <a:pt x="420033" y="158653"/>
                                  <a:pt x="414356" y="158653"/>
                                </a:cubicBezTo>
                                <a:lnTo>
                                  <a:pt x="306510" y="158653"/>
                                </a:lnTo>
                                <a:cubicBezTo>
                                  <a:pt x="300834" y="158653"/>
                                  <a:pt x="295158" y="152988"/>
                                  <a:pt x="295158" y="147321"/>
                                </a:cubicBezTo>
                                <a:cubicBezTo>
                                  <a:pt x="283806" y="118990"/>
                                  <a:pt x="255426" y="96326"/>
                                  <a:pt x="210016" y="96326"/>
                                </a:cubicBezTo>
                                <a:cubicBezTo>
                                  <a:pt x="170284" y="96326"/>
                                  <a:pt x="136227" y="113324"/>
                                  <a:pt x="136227" y="141655"/>
                                </a:cubicBezTo>
                                <a:cubicBezTo>
                                  <a:pt x="136227" y="164320"/>
                                  <a:pt x="158931" y="186984"/>
                                  <a:pt x="255426" y="203983"/>
                                </a:cubicBezTo>
                                <a:cubicBezTo>
                                  <a:pt x="363272" y="220982"/>
                                  <a:pt x="431385" y="254980"/>
                                  <a:pt x="431385" y="345639"/>
                                </a:cubicBezTo>
                                <a:cubicBezTo>
                                  <a:pt x="431385" y="436298"/>
                                  <a:pt x="346243" y="498626"/>
                                  <a:pt x="221368" y="498626"/>
                                </a:cubicBezTo>
                                <a:cubicBezTo>
                                  <a:pt x="90817" y="509959"/>
                                  <a:pt x="5676" y="441964"/>
                                  <a:pt x="0" y="334306"/>
                                </a:cubicBezTo>
                                <a:close/>
                              </a:path>
                            </a:pathLst>
                          </a:custGeom>
                          <a:grpFill/>
                          <a:ln w="56761" cap="flat">
                            <a:noFill/>
                            <a:prstDash val="solid"/>
                            <a:miter/>
                          </a:ln>
                        </wps:spPr>
                        <wps:bodyPr rtlCol="0" anchor="ctr"/>
                      </wps:wsp>
                      <wps:wsp>
                        <wps:cNvPr id="817739815" name="Freeform 817739815"/>
                        <wps:cNvSpPr/>
                        <wps:spPr>
                          <a:xfrm>
                            <a:off x="6578625" y="7564398"/>
                            <a:ext cx="385976" cy="662947"/>
                          </a:xfrm>
                          <a:custGeom>
                            <a:avLst/>
                            <a:gdLst>
                              <a:gd name="connsiteX0" fmla="*/ 96495 w 385976"/>
                              <a:gd name="connsiteY0" fmla="*/ 492961 h 662947"/>
                              <a:gd name="connsiteX1" fmla="*/ 96495 w 385976"/>
                              <a:gd name="connsiteY1" fmla="*/ 260646 h 662947"/>
                              <a:gd name="connsiteX2" fmla="*/ 11353 w 385976"/>
                              <a:gd name="connsiteY2" fmla="*/ 260646 h 662947"/>
                              <a:gd name="connsiteX3" fmla="*/ 0 w 385976"/>
                              <a:gd name="connsiteY3" fmla="*/ 249313 h 662947"/>
                              <a:gd name="connsiteX4" fmla="*/ 0 w 385976"/>
                              <a:gd name="connsiteY4" fmla="*/ 164320 h 662947"/>
                              <a:gd name="connsiteX5" fmla="*/ 11353 w 385976"/>
                              <a:gd name="connsiteY5" fmla="*/ 152988 h 662947"/>
                              <a:gd name="connsiteX6" fmla="*/ 96495 w 385976"/>
                              <a:gd name="connsiteY6" fmla="*/ 152988 h 662947"/>
                              <a:gd name="connsiteX7" fmla="*/ 96495 w 385976"/>
                              <a:gd name="connsiteY7" fmla="*/ 11332 h 662947"/>
                              <a:gd name="connsiteX8" fmla="*/ 107847 w 385976"/>
                              <a:gd name="connsiteY8" fmla="*/ 0 h 662947"/>
                              <a:gd name="connsiteX9" fmla="*/ 204341 w 385976"/>
                              <a:gd name="connsiteY9" fmla="*/ 0 h 662947"/>
                              <a:gd name="connsiteX10" fmla="*/ 215693 w 385976"/>
                              <a:gd name="connsiteY10" fmla="*/ 11332 h 662947"/>
                              <a:gd name="connsiteX11" fmla="*/ 215693 w 385976"/>
                              <a:gd name="connsiteY11" fmla="*/ 152988 h 662947"/>
                              <a:gd name="connsiteX12" fmla="*/ 363272 w 385976"/>
                              <a:gd name="connsiteY12" fmla="*/ 152988 h 662947"/>
                              <a:gd name="connsiteX13" fmla="*/ 374624 w 385976"/>
                              <a:gd name="connsiteY13" fmla="*/ 164320 h 662947"/>
                              <a:gd name="connsiteX14" fmla="*/ 374624 w 385976"/>
                              <a:gd name="connsiteY14" fmla="*/ 249313 h 662947"/>
                              <a:gd name="connsiteX15" fmla="*/ 363272 w 385976"/>
                              <a:gd name="connsiteY15" fmla="*/ 260646 h 662947"/>
                              <a:gd name="connsiteX16" fmla="*/ 215693 w 385976"/>
                              <a:gd name="connsiteY16" fmla="*/ 260646 h 662947"/>
                              <a:gd name="connsiteX17" fmla="*/ 215693 w 385976"/>
                              <a:gd name="connsiteY17" fmla="*/ 470296 h 662947"/>
                              <a:gd name="connsiteX18" fmla="*/ 283806 w 385976"/>
                              <a:gd name="connsiteY18" fmla="*/ 549623 h 662947"/>
                              <a:gd name="connsiteX19" fmla="*/ 368948 w 385976"/>
                              <a:gd name="connsiteY19" fmla="*/ 538291 h 662947"/>
                              <a:gd name="connsiteX20" fmla="*/ 380301 w 385976"/>
                              <a:gd name="connsiteY20" fmla="*/ 538291 h 662947"/>
                              <a:gd name="connsiteX21" fmla="*/ 385977 w 385976"/>
                              <a:gd name="connsiteY21" fmla="*/ 549623 h 662947"/>
                              <a:gd name="connsiteX22" fmla="*/ 385977 w 385976"/>
                              <a:gd name="connsiteY22" fmla="*/ 628950 h 662947"/>
                              <a:gd name="connsiteX23" fmla="*/ 380301 w 385976"/>
                              <a:gd name="connsiteY23" fmla="*/ 645948 h 662947"/>
                              <a:gd name="connsiteX24" fmla="*/ 266778 w 385976"/>
                              <a:gd name="connsiteY24" fmla="*/ 662947 h 662947"/>
                              <a:gd name="connsiteX25" fmla="*/ 96495 w 385976"/>
                              <a:gd name="connsiteY25" fmla="*/ 492961 h 662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85976" h="662947">
                                <a:moveTo>
                                  <a:pt x="96495" y="492961"/>
                                </a:moveTo>
                                <a:lnTo>
                                  <a:pt x="96495" y="260646"/>
                                </a:lnTo>
                                <a:lnTo>
                                  <a:pt x="11353" y="260646"/>
                                </a:lnTo>
                                <a:cubicBezTo>
                                  <a:pt x="5676" y="260646"/>
                                  <a:pt x="0" y="254980"/>
                                  <a:pt x="0" y="249313"/>
                                </a:cubicBezTo>
                                <a:lnTo>
                                  <a:pt x="0" y="164320"/>
                                </a:lnTo>
                                <a:cubicBezTo>
                                  <a:pt x="0" y="158654"/>
                                  <a:pt x="5676" y="152988"/>
                                  <a:pt x="11353" y="152988"/>
                                </a:cubicBezTo>
                                <a:lnTo>
                                  <a:pt x="96495" y="152988"/>
                                </a:lnTo>
                                <a:lnTo>
                                  <a:pt x="96495" y="11332"/>
                                </a:lnTo>
                                <a:cubicBezTo>
                                  <a:pt x="96495" y="5667"/>
                                  <a:pt x="102170" y="0"/>
                                  <a:pt x="107847" y="0"/>
                                </a:cubicBezTo>
                                <a:lnTo>
                                  <a:pt x="204341" y="0"/>
                                </a:lnTo>
                                <a:cubicBezTo>
                                  <a:pt x="210017" y="0"/>
                                  <a:pt x="215693" y="5667"/>
                                  <a:pt x="215693" y="11332"/>
                                </a:cubicBezTo>
                                <a:lnTo>
                                  <a:pt x="215693" y="152988"/>
                                </a:lnTo>
                                <a:lnTo>
                                  <a:pt x="363272" y="152988"/>
                                </a:lnTo>
                                <a:cubicBezTo>
                                  <a:pt x="368948" y="152988"/>
                                  <a:pt x="374624" y="158654"/>
                                  <a:pt x="374624" y="164320"/>
                                </a:cubicBezTo>
                                <a:lnTo>
                                  <a:pt x="374624" y="249313"/>
                                </a:lnTo>
                                <a:cubicBezTo>
                                  <a:pt x="374624" y="254980"/>
                                  <a:pt x="368948" y="260646"/>
                                  <a:pt x="363272" y="260646"/>
                                </a:cubicBezTo>
                                <a:lnTo>
                                  <a:pt x="215693" y="260646"/>
                                </a:lnTo>
                                <a:lnTo>
                                  <a:pt x="215693" y="470296"/>
                                </a:lnTo>
                                <a:cubicBezTo>
                                  <a:pt x="215693" y="521292"/>
                                  <a:pt x="232721" y="549623"/>
                                  <a:pt x="283806" y="549623"/>
                                </a:cubicBezTo>
                                <a:cubicBezTo>
                                  <a:pt x="312187" y="549623"/>
                                  <a:pt x="334892" y="549623"/>
                                  <a:pt x="368948" y="538291"/>
                                </a:cubicBezTo>
                                <a:cubicBezTo>
                                  <a:pt x="374624" y="538291"/>
                                  <a:pt x="374624" y="538291"/>
                                  <a:pt x="380301" y="538291"/>
                                </a:cubicBezTo>
                                <a:cubicBezTo>
                                  <a:pt x="385977" y="538291"/>
                                  <a:pt x="385977" y="543957"/>
                                  <a:pt x="385977" y="549623"/>
                                </a:cubicBezTo>
                                <a:lnTo>
                                  <a:pt x="385977" y="628950"/>
                                </a:lnTo>
                                <a:cubicBezTo>
                                  <a:pt x="385977" y="640283"/>
                                  <a:pt x="385977" y="640283"/>
                                  <a:pt x="380301" y="645948"/>
                                </a:cubicBezTo>
                                <a:cubicBezTo>
                                  <a:pt x="351920" y="657281"/>
                                  <a:pt x="306511" y="662947"/>
                                  <a:pt x="266778" y="662947"/>
                                </a:cubicBezTo>
                                <a:cubicBezTo>
                                  <a:pt x="164608" y="657281"/>
                                  <a:pt x="96495" y="600619"/>
                                  <a:pt x="96495" y="492961"/>
                                </a:cubicBezTo>
                                <a:close/>
                              </a:path>
                            </a:pathLst>
                          </a:custGeom>
                          <a:grpFill/>
                          <a:ln w="56761" cap="flat">
                            <a:noFill/>
                            <a:prstDash val="solid"/>
                            <a:miter/>
                          </a:ln>
                        </wps:spPr>
                        <wps:bodyPr rtlCol="0" anchor="ctr"/>
                      </wps:wsp>
                      <wps:wsp>
                        <wps:cNvPr id="89749543" name="Freeform 89749543"/>
                        <wps:cNvSpPr/>
                        <wps:spPr>
                          <a:xfrm>
                            <a:off x="7021363" y="7711720"/>
                            <a:ext cx="533556" cy="509959"/>
                          </a:xfrm>
                          <a:custGeom>
                            <a:avLst/>
                            <a:gdLst>
                              <a:gd name="connsiteX0" fmla="*/ 0 w 533556"/>
                              <a:gd name="connsiteY0" fmla="*/ 254980 h 509959"/>
                              <a:gd name="connsiteX1" fmla="*/ 266778 w 533556"/>
                              <a:gd name="connsiteY1" fmla="*/ 0 h 509959"/>
                              <a:gd name="connsiteX2" fmla="*/ 533556 w 533556"/>
                              <a:gd name="connsiteY2" fmla="*/ 254980 h 509959"/>
                              <a:gd name="connsiteX3" fmla="*/ 266778 w 533556"/>
                              <a:gd name="connsiteY3" fmla="*/ 509959 h 509959"/>
                              <a:gd name="connsiteX4" fmla="*/ 0 w 533556"/>
                              <a:gd name="connsiteY4" fmla="*/ 254980 h 509959"/>
                              <a:gd name="connsiteX5" fmla="*/ 403005 w 533556"/>
                              <a:gd name="connsiteY5" fmla="*/ 254980 h 509959"/>
                              <a:gd name="connsiteX6" fmla="*/ 266778 w 533556"/>
                              <a:gd name="connsiteY6" fmla="*/ 107658 h 509959"/>
                              <a:gd name="connsiteX7" fmla="*/ 130551 w 533556"/>
                              <a:gd name="connsiteY7" fmla="*/ 254980 h 509959"/>
                              <a:gd name="connsiteX8" fmla="*/ 266778 w 533556"/>
                              <a:gd name="connsiteY8" fmla="*/ 402301 h 509959"/>
                              <a:gd name="connsiteX9" fmla="*/ 403005 w 533556"/>
                              <a:gd name="connsiteY9" fmla="*/ 254980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556" h="509959">
                                <a:moveTo>
                                  <a:pt x="0" y="254980"/>
                                </a:moveTo>
                                <a:cubicBezTo>
                                  <a:pt x="0" y="107658"/>
                                  <a:pt x="113522" y="0"/>
                                  <a:pt x="266778" y="0"/>
                                </a:cubicBezTo>
                                <a:cubicBezTo>
                                  <a:pt x="420034" y="0"/>
                                  <a:pt x="533556" y="107658"/>
                                  <a:pt x="533556" y="254980"/>
                                </a:cubicBezTo>
                                <a:cubicBezTo>
                                  <a:pt x="533556" y="402301"/>
                                  <a:pt x="420034" y="509959"/>
                                  <a:pt x="266778" y="509959"/>
                                </a:cubicBezTo>
                                <a:cubicBezTo>
                                  <a:pt x="113522" y="509959"/>
                                  <a:pt x="0" y="402301"/>
                                  <a:pt x="0" y="254980"/>
                                </a:cubicBezTo>
                                <a:close/>
                                <a:moveTo>
                                  <a:pt x="403005" y="254980"/>
                                </a:moveTo>
                                <a:cubicBezTo>
                                  <a:pt x="403005" y="164320"/>
                                  <a:pt x="346244" y="107658"/>
                                  <a:pt x="266778" y="107658"/>
                                </a:cubicBezTo>
                                <a:cubicBezTo>
                                  <a:pt x="187312" y="107658"/>
                                  <a:pt x="130551" y="164320"/>
                                  <a:pt x="130551" y="254980"/>
                                </a:cubicBezTo>
                                <a:cubicBezTo>
                                  <a:pt x="130551" y="345639"/>
                                  <a:pt x="187312" y="402301"/>
                                  <a:pt x="266778" y="402301"/>
                                </a:cubicBezTo>
                                <a:cubicBezTo>
                                  <a:pt x="346244" y="402301"/>
                                  <a:pt x="403005" y="345639"/>
                                  <a:pt x="403005" y="254980"/>
                                </a:cubicBezTo>
                                <a:close/>
                              </a:path>
                            </a:pathLst>
                          </a:custGeom>
                          <a:grpFill/>
                          <a:ln w="56761" cap="flat">
                            <a:noFill/>
                            <a:prstDash val="solid"/>
                            <a:miter/>
                          </a:ln>
                        </wps:spPr>
                        <wps:bodyPr rtlCol="0" anchor="ctr"/>
                      </wps:wsp>
                      <wps:wsp>
                        <wps:cNvPr id="1358740079" name="Freeform 1358740079"/>
                        <wps:cNvSpPr/>
                        <wps:spPr>
                          <a:xfrm>
                            <a:off x="7634384" y="7711720"/>
                            <a:ext cx="340567" cy="498626"/>
                          </a:xfrm>
                          <a:custGeom>
                            <a:avLst/>
                            <a:gdLst>
                              <a:gd name="connsiteX0" fmla="*/ 0 w 340567"/>
                              <a:gd name="connsiteY0" fmla="*/ 487294 h 498626"/>
                              <a:gd name="connsiteX1" fmla="*/ 0 w 340567"/>
                              <a:gd name="connsiteY1" fmla="*/ 16998 h 498626"/>
                              <a:gd name="connsiteX2" fmla="*/ 11352 w 340567"/>
                              <a:gd name="connsiteY2" fmla="*/ 5666 h 498626"/>
                              <a:gd name="connsiteX3" fmla="*/ 107846 w 340567"/>
                              <a:gd name="connsiteY3" fmla="*/ 5666 h 498626"/>
                              <a:gd name="connsiteX4" fmla="*/ 119199 w 340567"/>
                              <a:gd name="connsiteY4" fmla="*/ 16998 h 498626"/>
                              <a:gd name="connsiteX5" fmla="*/ 119199 w 340567"/>
                              <a:gd name="connsiteY5" fmla="*/ 45329 h 498626"/>
                              <a:gd name="connsiteX6" fmla="*/ 238397 w 340567"/>
                              <a:gd name="connsiteY6" fmla="*/ 0 h 498626"/>
                              <a:gd name="connsiteX7" fmla="*/ 329215 w 340567"/>
                              <a:gd name="connsiteY7" fmla="*/ 16998 h 498626"/>
                              <a:gd name="connsiteX8" fmla="*/ 340567 w 340567"/>
                              <a:gd name="connsiteY8" fmla="*/ 33997 h 498626"/>
                              <a:gd name="connsiteX9" fmla="*/ 340567 w 340567"/>
                              <a:gd name="connsiteY9" fmla="*/ 124657 h 498626"/>
                              <a:gd name="connsiteX10" fmla="*/ 334891 w 340567"/>
                              <a:gd name="connsiteY10" fmla="*/ 135989 h 498626"/>
                              <a:gd name="connsiteX11" fmla="*/ 329215 w 340567"/>
                              <a:gd name="connsiteY11" fmla="*/ 135989 h 498626"/>
                              <a:gd name="connsiteX12" fmla="*/ 227045 w 340567"/>
                              <a:gd name="connsiteY12" fmla="*/ 107658 h 498626"/>
                              <a:gd name="connsiteX13" fmla="*/ 119199 w 340567"/>
                              <a:gd name="connsiteY13" fmla="*/ 237981 h 498626"/>
                              <a:gd name="connsiteX14" fmla="*/ 119199 w 340567"/>
                              <a:gd name="connsiteY14" fmla="*/ 487294 h 498626"/>
                              <a:gd name="connsiteX15" fmla="*/ 107846 w 340567"/>
                              <a:gd name="connsiteY15" fmla="*/ 498626 h 498626"/>
                              <a:gd name="connsiteX16" fmla="*/ 11352 w 340567"/>
                              <a:gd name="connsiteY16" fmla="*/ 498626 h 498626"/>
                              <a:gd name="connsiteX17" fmla="*/ 0 w 340567"/>
                              <a:gd name="connsiteY17" fmla="*/ 487294 h 49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0567" h="498626">
                                <a:moveTo>
                                  <a:pt x="0" y="487294"/>
                                </a:moveTo>
                                <a:lnTo>
                                  <a:pt x="0" y="16998"/>
                                </a:lnTo>
                                <a:cubicBezTo>
                                  <a:pt x="0" y="11332"/>
                                  <a:pt x="5676" y="5666"/>
                                  <a:pt x="11352" y="5666"/>
                                </a:cubicBezTo>
                                <a:lnTo>
                                  <a:pt x="107846" y="5666"/>
                                </a:lnTo>
                                <a:cubicBezTo>
                                  <a:pt x="113522" y="5666"/>
                                  <a:pt x="119199" y="11332"/>
                                  <a:pt x="119199" y="16998"/>
                                </a:cubicBezTo>
                                <a:lnTo>
                                  <a:pt x="119199" y="45329"/>
                                </a:lnTo>
                                <a:cubicBezTo>
                                  <a:pt x="147580" y="16998"/>
                                  <a:pt x="192988" y="0"/>
                                  <a:pt x="238397" y="0"/>
                                </a:cubicBezTo>
                                <a:cubicBezTo>
                                  <a:pt x="272454" y="0"/>
                                  <a:pt x="300835" y="5666"/>
                                  <a:pt x="329215" y="16998"/>
                                </a:cubicBezTo>
                                <a:cubicBezTo>
                                  <a:pt x="340567" y="22665"/>
                                  <a:pt x="340567" y="22665"/>
                                  <a:pt x="340567" y="33997"/>
                                </a:cubicBezTo>
                                <a:lnTo>
                                  <a:pt x="340567" y="124657"/>
                                </a:lnTo>
                                <a:cubicBezTo>
                                  <a:pt x="340567" y="130322"/>
                                  <a:pt x="340567" y="135989"/>
                                  <a:pt x="334891" y="135989"/>
                                </a:cubicBezTo>
                                <a:cubicBezTo>
                                  <a:pt x="334891" y="135989"/>
                                  <a:pt x="334891" y="135989"/>
                                  <a:pt x="329215" y="135989"/>
                                </a:cubicBezTo>
                                <a:cubicBezTo>
                                  <a:pt x="289483" y="113324"/>
                                  <a:pt x="255426" y="107658"/>
                                  <a:pt x="227045" y="107658"/>
                                </a:cubicBezTo>
                                <a:cubicBezTo>
                                  <a:pt x="164607" y="107658"/>
                                  <a:pt x="119199" y="135989"/>
                                  <a:pt x="119199" y="237981"/>
                                </a:cubicBezTo>
                                <a:lnTo>
                                  <a:pt x="119199" y="487294"/>
                                </a:lnTo>
                                <a:cubicBezTo>
                                  <a:pt x="119199" y="492961"/>
                                  <a:pt x="113522" y="498626"/>
                                  <a:pt x="107846" y="498626"/>
                                </a:cubicBezTo>
                                <a:lnTo>
                                  <a:pt x="11352" y="498626"/>
                                </a:lnTo>
                                <a:cubicBezTo>
                                  <a:pt x="0" y="498626"/>
                                  <a:pt x="0" y="492961"/>
                                  <a:pt x="0" y="487294"/>
                                </a:cubicBezTo>
                                <a:close/>
                              </a:path>
                            </a:pathLst>
                          </a:custGeom>
                          <a:grpFill/>
                          <a:ln w="56761" cap="flat">
                            <a:noFill/>
                            <a:prstDash val="solid"/>
                            <a:miter/>
                          </a:ln>
                        </wps:spPr>
                        <wps:bodyPr rtlCol="0" anchor="ctr"/>
                      </wps:wsp>
                      <wps:wsp>
                        <wps:cNvPr id="846045413" name="Freeform 846045413"/>
                        <wps:cNvSpPr/>
                        <wps:spPr>
                          <a:xfrm>
                            <a:off x="8026036" y="7723052"/>
                            <a:ext cx="471118" cy="691278"/>
                          </a:xfrm>
                          <a:custGeom>
                            <a:avLst/>
                            <a:gdLst>
                              <a:gd name="connsiteX0" fmla="*/ 34057 w 471118"/>
                              <a:gd name="connsiteY0" fmla="*/ 674279 h 691278"/>
                              <a:gd name="connsiteX1" fmla="*/ 22705 w 471118"/>
                              <a:gd name="connsiteY1" fmla="*/ 657281 h 691278"/>
                              <a:gd name="connsiteX2" fmla="*/ 22705 w 471118"/>
                              <a:gd name="connsiteY2" fmla="*/ 572287 h 691278"/>
                              <a:gd name="connsiteX3" fmla="*/ 28381 w 471118"/>
                              <a:gd name="connsiteY3" fmla="*/ 560955 h 691278"/>
                              <a:gd name="connsiteX4" fmla="*/ 107847 w 471118"/>
                              <a:gd name="connsiteY4" fmla="*/ 583620 h 691278"/>
                              <a:gd name="connsiteX5" fmla="*/ 204341 w 471118"/>
                              <a:gd name="connsiteY5" fmla="*/ 475962 h 691278"/>
                              <a:gd name="connsiteX6" fmla="*/ 5676 w 471118"/>
                              <a:gd name="connsiteY6" fmla="*/ 16999 h 691278"/>
                              <a:gd name="connsiteX7" fmla="*/ 0 w 471118"/>
                              <a:gd name="connsiteY7" fmla="*/ 5666 h 691278"/>
                              <a:gd name="connsiteX8" fmla="*/ 5676 w 471118"/>
                              <a:gd name="connsiteY8" fmla="*/ 0 h 691278"/>
                              <a:gd name="connsiteX9" fmla="*/ 119199 w 471118"/>
                              <a:gd name="connsiteY9" fmla="*/ 0 h 691278"/>
                              <a:gd name="connsiteX10" fmla="*/ 130551 w 471118"/>
                              <a:gd name="connsiteY10" fmla="*/ 11332 h 691278"/>
                              <a:gd name="connsiteX11" fmla="*/ 249750 w 471118"/>
                              <a:gd name="connsiteY11" fmla="*/ 317308 h 691278"/>
                              <a:gd name="connsiteX12" fmla="*/ 346244 w 471118"/>
                              <a:gd name="connsiteY12" fmla="*/ 11332 h 691278"/>
                              <a:gd name="connsiteX13" fmla="*/ 357596 w 471118"/>
                              <a:gd name="connsiteY13" fmla="*/ 0 h 691278"/>
                              <a:gd name="connsiteX14" fmla="*/ 465443 w 471118"/>
                              <a:gd name="connsiteY14" fmla="*/ 0 h 691278"/>
                              <a:gd name="connsiteX15" fmla="*/ 471118 w 471118"/>
                              <a:gd name="connsiteY15" fmla="*/ 5666 h 691278"/>
                              <a:gd name="connsiteX16" fmla="*/ 465443 w 471118"/>
                              <a:gd name="connsiteY16" fmla="*/ 16999 h 691278"/>
                              <a:gd name="connsiteX17" fmla="*/ 283806 w 471118"/>
                              <a:gd name="connsiteY17" fmla="*/ 538291 h 691278"/>
                              <a:gd name="connsiteX18" fmla="*/ 107847 w 471118"/>
                              <a:gd name="connsiteY18" fmla="*/ 691278 h 691278"/>
                              <a:gd name="connsiteX19" fmla="*/ 34057 w 471118"/>
                              <a:gd name="connsiteY19" fmla="*/ 674279 h 691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71118" h="691278">
                                <a:moveTo>
                                  <a:pt x="34057" y="674279"/>
                                </a:moveTo>
                                <a:cubicBezTo>
                                  <a:pt x="22705" y="668614"/>
                                  <a:pt x="22705" y="662947"/>
                                  <a:pt x="22705" y="657281"/>
                                </a:cubicBezTo>
                                <a:lnTo>
                                  <a:pt x="22705" y="572287"/>
                                </a:lnTo>
                                <a:cubicBezTo>
                                  <a:pt x="22705" y="566622"/>
                                  <a:pt x="28381" y="560955"/>
                                  <a:pt x="28381" y="560955"/>
                                </a:cubicBezTo>
                                <a:cubicBezTo>
                                  <a:pt x="45409" y="560955"/>
                                  <a:pt x="73790" y="583620"/>
                                  <a:pt x="107847" y="583620"/>
                                </a:cubicBezTo>
                                <a:cubicBezTo>
                                  <a:pt x="158932" y="583620"/>
                                  <a:pt x="187312" y="555289"/>
                                  <a:pt x="204341" y="475962"/>
                                </a:cubicBezTo>
                                <a:lnTo>
                                  <a:pt x="5676" y="16999"/>
                                </a:lnTo>
                                <a:cubicBezTo>
                                  <a:pt x="5676" y="11332"/>
                                  <a:pt x="0" y="11332"/>
                                  <a:pt x="0" y="5666"/>
                                </a:cubicBezTo>
                                <a:cubicBezTo>
                                  <a:pt x="0" y="0"/>
                                  <a:pt x="5676" y="0"/>
                                  <a:pt x="5676" y="0"/>
                                </a:cubicBezTo>
                                <a:lnTo>
                                  <a:pt x="119199" y="0"/>
                                </a:lnTo>
                                <a:cubicBezTo>
                                  <a:pt x="124875" y="0"/>
                                  <a:pt x="130551" y="5666"/>
                                  <a:pt x="130551" y="11332"/>
                                </a:cubicBezTo>
                                <a:lnTo>
                                  <a:pt x="249750" y="317308"/>
                                </a:lnTo>
                                <a:lnTo>
                                  <a:pt x="346244" y="11332"/>
                                </a:lnTo>
                                <a:cubicBezTo>
                                  <a:pt x="346244" y="5666"/>
                                  <a:pt x="351920" y="0"/>
                                  <a:pt x="357596" y="0"/>
                                </a:cubicBezTo>
                                <a:lnTo>
                                  <a:pt x="465443" y="0"/>
                                </a:lnTo>
                                <a:cubicBezTo>
                                  <a:pt x="471118" y="0"/>
                                  <a:pt x="471118" y="0"/>
                                  <a:pt x="471118" y="5666"/>
                                </a:cubicBezTo>
                                <a:cubicBezTo>
                                  <a:pt x="471118" y="5666"/>
                                  <a:pt x="471118" y="11332"/>
                                  <a:pt x="465443" y="16999"/>
                                </a:cubicBezTo>
                                <a:lnTo>
                                  <a:pt x="283806" y="538291"/>
                                </a:lnTo>
                                <a:cubicBezTo>
                                  <a:pt x="238398" y="662947"/>
                                  <a:pt x="175960" y="691278"/>
                                  <a:pt x="107847" y="691278"/>
                                </a:cubicBezTo>
                                <a:cubicBezTo>
                                  <a:pt x="85142" y="691278"/>
                                  <a:pt x="56761" y="685612"/>
                                  <a:pt x="34057" y="674279"/>
                                </a:cubicBezTo>
                                <a:close/>
                              </a:path>
                            </a:pathLst>
                          </a:custGeom>
                          <a:grpFill/>
                          <a:ln w="56761" cap="flat">
                            <a:noFill/>
                            <a:prstDash val="solid"/>
                            <a:miter/>
                          </a:ln>
                        </wps:spPr>
                        <wps:bodyPr rtlCol="0" anchor="ctr"/>
                      </wps:wsp>
                    </wpg:grpSp>
                  </wpg:wgp>
                </a:graphicData>
              </a:graphic>
            </wp:anchor>
          </w:drawing>
        </mc:Choice>
        <mc:Fallback xmlns:a="http://schemas.openxmlformats.org/drawingml/2006/main" xmlns:arto="http://schemas.microsoft.com/office/word/2006/arto">
          <w:pict>
            <v:group id="Group 7" style="position:absolute;margin-left:-31.2pt;margin-top:-1.45pt;width:119.05pt;height:117.3pt;z-index:251664384" coordsize="15120,14895" o:spid="_x0000_s1026" w14:anchorId="5F63C9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">
              <v:shape id="Freeform 6" style="position:absolute;width:15120;height:12264;visibility:visible;mso-wrap-style:square;v-text-anchor:middle" coordsize="8514183,6924116" o:spid="_x0000_s1027" fillcolor="#325be7" stroked="f" strokeweight="1.57669mm" path="m4257092,345639l3303503,,,,,6533148r3172953,l4257092,6924116,5341231,6533148r3172953,l8514184,,5210681,,4257092,3456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">
                <v:stroke joinstyle="miter"/>
                <v:path arrowok="t" o:connecttype="custom" o:connectlocs="756000,61222;586656,0;0,0;0,1157193;563472,1157193;756000,1226444;948528,1157193;1512000,1157193;1512000,0;925344,0;756000,61222" o:connectangles="0,0,0,0,0,0,0,0,0,0,0"/>
              </v:shape>
              <v:group id="Graphic 16" style="position:absolute;left:1244;top:1752;width:12479;height:8089" coordsize="70270,45669" coordorigin="7038,997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">
                <v:shape id="Freeform 1768699899" style="position:absolute;left:8230;top:9972;width:10387;height:12997;visibility:visible;mso-wrap-style:square;v-text-anchor:middle" coordsize="1038730,1299688" o:spid="_x0000_s1029" stroked="f" strokeweight="1.57669mm" path="m,1280565l,16999c,5666,5676,,17028,l210017,v11352,,22704,5666,28380,16999l806009,906595r,-889596c806009,5666,811685,,823038,r198664,c1033054,,1038730,5666,1038730,16999r,1263566c1038730,1291898,1033054,1297564,1021702,1297564r-192988,c817362,1297564,806009,1291898,800333,1280565l232721,390969r,889596c232721,1291898,227045,1297564,215693,1297564r-198665,c5676,1303230,,1297564,,1280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">
                  <v:stroke joinstyle="miter"/>
                  <v:path arrowok="t" o:connecttype="custom" o:connectlocs="0,1280565;0,16999;17028,0;210017,0;238397,16999;806009,906595;806009,16999;823038,0;1021702,0;1038730,16999;1038730,1280565;1021702,1297564;828714,1297564;800333,1280565;232721,390969;232721,1280565;215693,1297564;17028,1297564;0,1280565" o:connectangles="0,0,0,0,0,0,0,0,0,0,0,0,0,0,0,0,0,0,0"/>
                </v:shape>
                <v:shape id="Freeform 473153667" style="position:absolute;left:20490;top:13428;width:8594;height:9640;visibility:visible;mso-wrap-style:square;v-text-anchor:middle" coordsize="859321,964000" o:spid="_x0000_s1030" stroked="f" strokeweight="1.57669mm" path="m,662947c,458963,170284,351305,374624,351305v79466,,164608,16999,227045,39664l601669,362638v,-90660,-62437,-158654,-175960,-158654c340567,203984,283806,232315,255426,288977v-11353,16999,-17029,16999,-28381,16999l39733,305976v-5676,,-11352,-5667,-11352,-11333c28381,288977,28381,283311,28381,277644,62437,124657,204341,,425709,,664107,,823038,135989,823038,356972r,402301c823038,838600,834390,883930,857094,929259v5677,11333,,16999,-11352,16999l618697,946258v-11352,,-17028,-5666,-17028,-16999l601669,872597v-56761,45330,-130551,90660,-266778,90660c147579,974589,,855599,,662947xm601669,577954c522204,555289,465442,538291,380300,538291v-90818,,-170283,39663,-170283,118990c210017,730942,272454,770605,374624,770605v119199,,227045,-73660,227045,-192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">
                  <v:stroke joinstyle="miter"/>
                  <v:path arrowok="t" o:connecttype="custom" o:connectlocs="0,662947;374624,351305;601669,390969;601669,362638;425709,203984;255426,288977;227045,305976;39733,305976;28381,294643;28381,277644;425709,0;823038,356972;823038,759273;857094,929259;845742,946258;618697,946258;601669,929259;601669,872597;334891,963257;0,662947;601669,577954;380300,538291;210017,657281;374624,770605;601669,577954" o:connectangles="0,0,0,0,0,0,0,0,0,0,0,0,0,0,0,0,0,0,0,0,0,0,0,0,0"/>
                </v:shape>
                <v:shape id="Freeform 2014596220" style="position:absolute;left:29913;top:10822;width:7152;height:12298;visibility:visible;mso-wrap-style:square;v-text-anchor:middle" coordsize="715191,1229781" o:spid="_x0000_s1031" stroked="f" strokeweight="1.57669mm" path="m175960,923593r,-441965l17029,481628c5676,481628,,475962,,464630l,300310c,288977,5676,283311,17029,283311r158931,l175960,16999c175960,5666,181636,,192988,l380300,v11353,,17029,5666,17029,16999l397329,283311r283806,c692487,283311,698163,288977,698163,300310r,164320c698163,475962,692487,481628,681135,481628r-283806,l397329,878264v,101992,34057,152987,130551,152987c584641,1031251,624374,1025585,686811,1002920v5676,,11352,-5666,17028,-5666c715192,997254,715192,1002920,715192,1014253r,152988c715192,1184239,715192,1195572,698163,1201238v-56761,22665,-141903,28331,-215693,28331c306511,1235235,175960,1127577,175960,9235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">
                  <v:stroke joinstyle="miter"/>
                  <v:path arrowok="t" o:connecttype="custom" o:connectlocs="175960,923593;175960,481628;17029,481628;0,464630;0,300310;17029,283311;175960,283311;175960,16999;192988,0;380300,0;397329,16999;397329,283311;681135,283311;698163,300310;698163,464630;681135,481628;397329,481628;397329,878264;527880,1031251;686811,1002920;703839,997254;715192,1014253;715192,1167241;698163,1201238;482470,1229569;175960,923593" o:connectangles="0,0,0,0,0,0,0,0,0,0,0,0,0,0,0,0,0,0,0,0,0,0,0,0,0,0"/>
                </v:shape>
                <v:shape id="Freeform 270679641" style="position:absolute;left:38994;top:9972;width:2441;height:12997;visibility:visible;mso-wrap-style:square;v-text-anchor:middle" coordsize="244073,1299688" o:spid="_x0000_s1032" stroked="f" strokeweight="1.57669mm" path="m,226649l,16999c,5666,5676,,17029,l227045,v11352,,17028,5666,17028,16999l244073,226649v,11332,-5676,16998,-17028,16998l17029,243647c5676,243647,,243647,,226649xm11353,1280565r,-895262c11353,373970,17029,368304,28381,368304r187312,c227045,368304,232721,373970,232721,385303r,895262c232721,1291898,227045,1297564,215693,1297564r-187312,c17029,1303230,11353,1297564,11353,1280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">
                  <v:stroke joinstyle="miter"/>
                  <v:path arrowok="t" o:connecttype="custom" o:connectlocs="0,226649;0,16999;17029,0;227045,0;244073,16999;244073,226649;227045,243647;17029,243647;0,226649;11353,1280565;11353,385303;28381,368304;215693,368304;232721,385303;232721,1280565;215693,1297564;28381,1297564;11353,1280565" o:connectangles="0,0,0,0,0,0,0,0,0,0,0,0,0,0,0,0,0,0"/>
                </v:shape>
                <v:shape id="Freeform 1596218913" style="position:absolute;left:42854;top:13428;width:9990;height:9746;visibility:visible;mso-wrap-style:square;v-text-anchor:middle" coordsize="998997,974589" o:spid="_x0000_s1033" stroked="f" strokeweight="1.57669mm" path="m,487295c,203984,215693,,499499,,783305,,998997,203984,998997,487295v,283310,-215692,487294,-499498,487294c215693,974589,,770605,,487295xm760601,487295v,-169987,-107847,-283311,-261102,-283311c346243,203984,238397,317308,238397,487295v,169986,107846,283310,261102,283310c658430,770605,760601,657281,760601,4872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">
                  <v:stroke joinstyle="miter"/>
                  <v:path arrowok="t" o:connecttype="custom" o:connectlocs="0,487295;499499,0;998997,487295;499499,974589;0,487295;760601,487295;499499,203984;238397,487295;499499,770605;760601,487295" o:connectangles="0,0,0,0,0,0,0,0,0,0"/>
                </v:shape>
                <v:shape id="Freeform 248231323" style="position:absolute;left:54263;top:13485;width:8344;height:9576;visibility:visible;mso-wrap-style:square;v-text-anchor:middle" coordsize="834390,957590" o:spid="_x0000_s1034" stroked="f" strokeweight="1.57669mm" path="m,929260l,33997c,22665,5676,16999,17029,16999r187311,c215693,16999,221369,22665,221369,33997r,67995c295159,39664,385977,,505175,,709516,,834390,118991,834390,317308r,617618c834390,946258,828714,951924,817362,951924r-187312,c618697,951924,613021,946258,613021,934926r,-538291c613021,254980,556260,203984,454090,203984v-119199,,-221369,90659,-221369,311642l232721,940592v,11332,-5676,16999,-17028,16999l28381,957591c5676,951924,,946258,,9292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">
                  <v:stroke joinstyle="miter"/>
                  <v:path arrowok="t" o:connecttype="custom" o:connectlocs="0,929260;0,33997;17029,16999;204340,16999;221369,33997;221369,101992;505175,0;834390,317308;834390,934926;817362,951924;630050,951924;613021,934926;613021,396635;454090,203984;232721,515626;232721,940592;215693,957591;28381,957591;0,929260" o:connectangles="0,0,0,0,0,0,0,0,0,0,0,0,0,0,0,0,0,0,0"/>
                </v:shape>
                <v:shape id="Freeform 1262828977" style="position:absolute;left:64196;top:13428;width:8594;height:9640;visibility:visible;mso-wrap-style:square;v-text-anchor:middle" coordsize="859320,964000" o:spid="_x0000_s1035" stroked="f" strokeweight="1.57669mm" path="m,662947c,458963,170284,351305,374624,351305v79466,,164608,16999,227044,39664l601668,362638v,-90660,-62436,-158654,-175959,-158654c340567,203984,283806,232315,255426,288977v-11353,16999,-17029,16999,-28381,16999l39733,305976v-5677,,-11352,-5667,-11352,-11333c28381,288977,28381,283311,28381,277644,62437,124657,204340,,425709,,664106,,823038,135989,823038,356972r,402301c823038,838600,834390,883930,857094,929259v5676,11333,,16999,-11352,16999l618697,946258v-11352,,-17029,-5666,-17029,-16999l601668,872597v-56761,45330,-130551,90660,-266777,90660c147579,974589,,855599,,662947xm601668,577954c522203,555289,465442,538291,380300,538291v-90818,,-170284,39663,-170284,118990c210016,730942,272453,770605,374624,770605v119198,,227044,-73660,227044,-192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">
                  <v:stroke joinstyle="miter"/>
                  <v:path arrowok="t" o:connecttype="custom" o:connectlocs="0,662947;374624,351305;601668,390969;601668,362638;425709,203984;255426,288977;227045,305976;39733,305976;28381,294643;28381,277644;425709,0;823038,356972;823038,759273;857094,929259;845742,946258;618697,946258;601668,929259;601668,872597;334891,963257;0,662947;601668,577954;380300,538291;210016,657281;374624,770605;601668,577954" o:connectangles="0,0,0,0,0,0,0,0,0,0,0,0,0,0,0,0,0,0,0,0,0,0,0,0,0"/>
                </v:shape>
                <v:shape id="Freeform 11328935" style="position:absolute;left:74641;top:9972;width:2213;height:12997;visibility:visible;mso-wrap-style:square;v-text-anchor:middle" coordsize="221368,1299688" o:spid="_x0000_s1036" stroked="f" strokeweight="1.57669mm" path="m,1280565l,16999c,5666,5676,,17029,l204341,v11352,,17027,5666,17027,16999l221368,1280565v,11333,-5675,16999,-17027,16999l17029,1297564c5676,1303230,,1297564,,1280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">
                  <v:stroke joinstyle="miter"/>
                  <v:path arrowok="t" o:connecttype="custom" o:connectlocs="0,1280565;0,16999;17029,0;204341,0;221368,16999;221368,1280565;204341,1297564;17029,1297564;0,1280565" o:connectangles="0,0,0,0,0,0,0,0,0"/>
                </v:shape>
                <v:shape id="Freeform 1972239961" style="position:absolute;left:8230;top:26177;width:8855;height:13033;visibility:visible;mso-wrap-style:square;v-text-anchor:middle" coordsize="885475,1303229" o:spid="_x0000_s1037" stroked="f" strokeweight="1.57669mm" path="m,1280565l,16999c,5667,5676,,17028,l215693,v11352,,17028,5667,17028,16999l232721,1087914r635726,c879799,1087914,885475,1093580,885475,1104912r,181319c885475,1297564,879799,1303230,868447,1303230r-851419,c5676,1303230,,1297564,,1280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">
                  <v:stroke joinstyle="miter"/>
                  <v:path arrowok="t" o:connecttype="custom" o:connectlocs="0,1280565;0,16999;17028,0;215693,0;232721,16999;232721,1087914;868447,1087914;885475,1104912;885475,1286231;868447,1303230;17028,1303230;0,1280565" o:connectangles="0,0,0,0,0,0,0,0,0,0,0,0"/>
                </v:shape>
                <v:shape id="Freeform 674377629" style="position:absolute;left:18560;top:26177;width:2441;height:12997;visibility:visible;mso-wrap-style:square;v-text-anchor:middle" coordsize="244073,1299688" o:spid="_x0000_s1038" stroked="f" strokeweight="1.57669mm" path="m,226649l,16999c,5667,5676,,17028,l227045,v11352,,17028,5667,17028,16999l244073,226649v,11332,-5676,16998,-17028,16998l17028,243647c5676,249314,,243647,,226649xm11352,1280565r,-895262c11352,373971,17028,368304,28381,368304r187312,c227045,368304,232721,373971,232721,385303r,895262c232721,1291898,227045,1297564,215693,1297564r-187312,c17028,1303230,11352,1297564,11352,1280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">
                  <v:stroke joinstyle="miter"/>
                  <v:path arrowok="t" o:connecttype="custom" o:connectlocs="0,226649;0,16999;17028,0;227045,0;244073,16999;244073,226649;227045,243647;17028,243647;0,226649;11352,1280565;11352,385303;28381,368304;215693,368304;232721,385303;232721,1280565;215693,1297564;28381,1297564;11352,1280565" o:connectangles="0,0,0,0,0,0,0,0,0,0,0,0,0,0,0,0,0,0"/>
                </v:shape>
                <v:shape id="Freeform 799566311" style="position:absolute;left:22363;top:27027;width:7152;height:12298;visibility:visible;mso-wrap-style:square;v-text-anchor:middle" coordsize="715191,1229781" o:spid="_x0000_s1039" stroked="f" strokeweight="1.57669mm" path="m175960,923593r,-441965l17028,481628c5676,481628,,475962,,464630l,300310c,288977,5676,283311,17028,283311r158932,l175960,16999c175960,5667,181636,,192988,l380300,v11353,,17029,5667,17029,16999l397329,283311r283806,c692487,283311,698163,288977,698163,300310r,164320c698163,475962,692487,481628,681135,481628r-283806,l397329,878264v,101992,34056,152988,130550,152988c584640,1031252,624374,1025586,686811,1002921v5676,,11352,-5667,17028,-5667c715191,997254,715191,1002921,715191,1014253r,152988c715191,1184239,715191,1195572,698163,1201238v-56761,22665,-141903,28331,-215693,28331c312187,1235235,175960,1127577,175960,9235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">
                  <v:stroke joinstyle="miter"/>
                  <v:path arrowok="t" o:connecttype="custom" o:connectlocs="175960,923593;175960,481628;17028,481628;0,464630;0,300310;17028,283311;175960,283311;175960,16999;192988,0;380300,0;397329,16999;397329,283311;681135,283311;698163,300310;698163,464630;681135,481628;397329,481628;397329,878264;527879,1031252;686811,1002921;703839,997254;715191,1014253;715191,1167241;698163,1201238;482470,1229569;175960,923593" o:connectangles="0,0,0,0,0,0,0,0,0,0,0,0,0,0,0,0,0,0,0,0,0,0,0,0,0,0"/>
                </v:shape>
                <v:shape id="Freeform 1331432965" style="position:absolute;left:30537;top:29634;width:9649;height:9690;visibility:visible;mso-wrap-style:square;v-text-anchor:middle" coordsize="964940,969041" o:spid="_x0000_s1040" stroked="f" strokeweight="1.57669mm" path="m,487295c,198318,215692,,482470,,788981,,964941,232315,964941,504293r,33998c964941,549623,959264,555289,947912,555289r-709515,c255426,679946,346243,770605,482470,770605v107846,,181636,-33997,227045,-113324c720867,640282,720867,640282,737896,640282r192988,c942236,640282,942236,645948,942236,651615v,5666,,5666,-5676,16998c857094,872597,703839,968923,476794,968923,210016,974589,,776271,,487295xm726543,373970c692487,271978,613021,203984,482470,203984v-107846,,-198664,62328,-238397,169986l726543,3739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">
                  <v:stroke joinstyle="miter"/>
                  <v:path arrowok="t" o:connecttype="custom" o:connectlocs="0,487295;482470,0;964941,504293;964941,538291;947912,555289;238397,555289;482470,770605;709515,657281;737896,640282;930884,640282;942236,651615;936560,668613;476794,968923;0,487295;726543,373970;482470,203984;244073,373970;726543,373970" o:connectangles="0,0,0,0,0,0,0,0,0,0,0,0,0,0,0,0,0,0"/>
                </v:shape>
                <v:shape id="Freeform 984890912" style="position:absolute;left:41662;top:29690;width:6414;height:9484;visibility:visible;mso-wrap-style:square;v-text-anchor:middle" coordsize="641401,948382" o:spid="_x0000_s1041" stroked="f" strokeweight="1.57669mm" path="m,929260l,33997c,22665,5676,16998,17028,16998r187312,c215692,16998,221369,22665,221369,33997r,50996c278130,33997,357595,,448414,v62437,,119198,11332,170283,28331c635726,33997,641402,45329,641402,62328r,175653c641402,249314,635726,254980,624374,254980v,,-5677,,-11353,-5666c533556,209650,476794,198318,420033,198318v-119199,,-204341,56662,-204341,249313l215692,929260v,11332,-5676,16998,-17028,16998l11352,946258c5676,951924,,946258,,9292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">
                  <v:stroke joinstyle="miter"/>
                  <v:path arrowok="t" o:connecttype="custom" o:connectlocs="0,929260;0,33997;17028,16998;204340,16998;221369,33997;221369,84993;448414,0;618697,28331;641402,62328;641402,237981;624374,254980;613021,249314;420033,198318;215692,447631;215692,929260;198664,946258;11352,946258;0,929260" o:connectangles="0,0,0,0,0,0,0,0,0,0,0,0,0,0,0,0,0,0"/>
                </v:shape>
                <v:shape id="Freeform 494463810" style="position:absolute;left:48814;top:29634;width:8593;height:9640;visibility:visible;mso-wrap-style:square;v-text-anchor:middle" coordsize="859321,964000" o:spid="_x0000_s1042" stroked="f" strokeweight="1.57669mm" path="m,662947c,458963,170284,351305,374624,351305v79466,,164608,16999,227045,39664l601669,362638v,-90660,-62437,-158654,-175960,-158654c340567,203984,283806,232315,255426,288977v-11353,16998,-17029,16998,-28381,16998l39733,305975v-5676,,-11352,-5666,-11352,-11332c28381,288977,28381,283311,28381,277644,62437,124657,204340,,425709,,664106,,823038,135989,823038,356971r,402302c823038,838600,834390,883930,857094,929259v5676,11333,,16999,-11352,16999l618697,946258v-11352,,-17028,-5666,-17028,-16999l601669,872597v-56761,45330,-130551,90660,-266778,90660c147579,974589,,855599,,662947xm607345,577954c527880,555289,471118,538291,385977,538291v-90819,,-170284,39663,-170284,118990c215693,730942,278130,770605,380300,770605v113522,5666,227045,-73661,227045,-192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">
                  <v:stroke joinstyle="miter"/>
                  <v:path arrowok="t" o:connecttype="custom" o:connectlocs="0,662947;374624,351305;601669,390969;601669,362638;425709,203984;255426,288977;227045,305975;39733,305975;28381,294643;28381,277644;425709,0;823038,356971;823038,759273;857094,929259;845742,946258;618697,946258;601669,929259;601669,872597;334891,963257;0,662947;607345,577954;385977,538291;215693,657281;380300,770605;607345,577954" o:connectangles="0,0,0,0,0,0,0,0,0,0,0,0,0,0,0,0,0,0,0,0,0,0,0,0,0"/>
                </v:shape>
                <v:shape id="Freeform 1059723954" style="position:absolute;left:58407;top:29634;width:9331;height:9637;visibility:visible;mso-wrap-style:square;v-text-anchor:middle" coordsize="933110,963731" o:spid="_x0000_s1043" stroked="f" strokeweight="1.57669mm" path="m,487295c,192651,210017,,488146,,732220,,902504,158654,930884,339973v,16998,,22665,-11352,22665l737896,362638v-11353,,-22705,,-28381,-16999c675459,249313,595992,198318,488146,198318v-147579,,-249749,101991,-249749,283310c238397,662947,340567,764939,488146,764939v107846,,187313,-50996,221369,-147322c715191,600619,720868,600619,737896,600619r181636,c930884,600619,936560,606285,930884,623284,902504,810269,737896,963257,488146,963257,210017,974589,,781938,,4872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">
                  <v:stroke joinstyle="miter"/>
                  <v:path arrowok="t" o:connecttype="custom" o:connectlocs="0,487295;488146,0;930884,339973;919532,362638;737896,362638;709515,345639;488146,198318;238397,481628;488146,764939;709515,617617;737896,600619;919532,600619;930884,623284;488146,963257;0,487295" o:connectangles="0,0,0,0,0,0,0,0,0,0,0,0,0,0,0"/>
                </v:shape>
                <v:shape id="Freeform 1607947646" style="position:absolute;left:68283;top:29917;width:9025;height:13202;visibility:visible;mso-wrap-style:square;v-text-anchor:middle" coordsize="902503,1320228" o:spid="_x0000_s1044" stroked="f" strokeweight="1.57669mm" path="m45409,1286231c28381,1274899,28381,1269232,28381,1257900r,-164320c28381,1082247,34056,1076581,45409,1076581v28381,,79466,39663,147579,39663c289482,1116244,340567,1053916,380300,912261l5676,33997c,22665,,22665,,16998,,5666,5676,,17029,l232721,v17028,,17028,5666,22705,16998l476794,606285,658430,16998c664106,5666,664106,,681135,l885475,v11353,,17028,5666,17028,11332c902503,16998,902503,22665,896828,33997l556260,1025585v-79466,237981,-204341,294643,-329215,294643c147579,1314562,85142,1303230,45409,1286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">
                  <v:stroke joinstyle="miter"/>
                  <v:path arrowok="t" o:connecttype="custom" o:connectlocs="45409,1286231;28381,1257900;28381,1093580;45409,1076581;192988,1116244;380300,912261;5676,33997;0,16998;17029,0;232721,0;255426,16998;476794,606285;658430,16998;681135,0;885475,0;902503,11332;896828,33997;556260,1025585;227045,1320228;45409,1286231" o:connectangles="0,0,0,0,0,0,0,0,0,0,0,0,0,0,0,0,0,0,0,0"/>
                </v:shape>
                <v:shape id="Freeform 324137178" style="position:absolute;left:7038;top:42383;width:9990;height:13032;visibility:visible;mso-wrap-style:square;v-text-anchor:middle" coordsize="998997,1303229" o:spid="_x0000_s1045" stroked="f" strokeweight="1.57669mm" path="m380300,1286231r,-1070915l17028,215316c5676,215316,,209650,,198318l,16998c,5666,5676,,17028,l981969,v11352,,17028,5666,17028,16998l998997,198318v,11332,-5676,16998,-17028,16998l618697,215316r,1070915c618697,1297563,613021,1303230,601669,1303230r-198664,c385976,1303230,380300,1297563,380300,1286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">
                  <v:stroke joinstyle="miter"/>
                  <v:path arrowok="t" o:connecttype="custom" o:connectlocs="380300,1286231;380300,215316;17028,215316;0,198318;0,16998;17028,0;981969,0;998997,16998;998997,198318;981969,215316;618697,215316;618697,1286231;601669,1303230;403005,1303230;380300,1286231" o:connectangles="0,0,0,0,0,0,0,0,0,0,0,0,0,0,0"/>
                </v:shape>
                <v:shape id="Freeform 1593308855" style="position:absolute;left:17652;top:45953;width:6414;height:9462;visibility:visible;mso-wrap-style:square;v-text-anchor:middle" coordsize="641402,946258" o:spid="_x0000_s1046" stroked="f" strokeweight="1.57669mm" path="m,929260l,33997c,22665,5676,16999,17029,16999r187312,c215693,16999,221369,22665,221369,33997r,50996c278130,33997,357596,,448414,v62437,,119198,11333,170283,28331c635726,33997,641402,45330,641402,62328r,175653c641402,249314,635726,254980,624374,254980v,,-5677,,-11353,-5666c533556,209650,476794,198318,420033,198318v-119198,,-204340,56662,-204340,249313l215693,929260v,11332,-5676,16998,-17029,16998l11352,946258c5676,946258,,940592,,9292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">
                  <v:stroke joinstyle="miter"/>
                  <v:path arrowok="t" o:connecttype="custom" o:connectlocs="0,929260;0,33997;17029,16999;204341,16999;221369,33997;221369,84993;448414,0;618697,28331;641402,62328;641402,237981;624374,254980;613021,249314;420033,198318;215693,447631;215693,929260;198664,946258;11352,946258;0,929260" o:connectangles="0,0,0,0,0,0,0,0,0,0,0,0,0,0,0,0,0,0"/>
                </v:shape>
                <v:shape id="Freeform 1855378686" style="position:absolute;left:25372;top:46066;width:8287;height:9464;visibility:visible;mso-wrap-style:square;v-text-anchor:middle" coordsize="828714,946451" o:spid="_x0000_s1047" stroked="f" strokeweight="1.57669mm" path="m,640282l,22665c,11332,5676,5666,17029,5666r187312,c215693,5666,221369,11332,221369,22665r,538290c221369,702610,278130,753607,380300,753607v119199,,221369,-90660,221369,-311642l601669,16998c601669,5666,607345,,618697,l811686,v11352,,17028,5666,17028,16998l828714,912261v,11332,-5676,16998,-17028,16998l624374,929259v-11353,,-17029,-5666,-17029,-16998l607345,844266c533556,906595,442738,946258,323539,946258,119199,951924,,832934,,640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">
                  <v:stroke joinstyle="miter"/>
                  <v:path arrowok="t" o:connecttype="custom" o:connectlocs="0,640282;0,22665;17029,5666;204341,5666;221369,22665;221369,560955;380300,753607;601669,441965;601669,16998;618697,0;811686,0;828714,16998;828714,912261;811686,929259;624374,929259;607345,912261;607345,844266;323539,946258;0,640282" o:connectangles="0,0,0,0,0,0,0,0,0,0,0,0,0,0,0,0,0,0,0"/>
                </v:shape>
                <v:shape id="Freeform 1959744650" style="position:absolute;left:35021;top:45896;width:8004;height:9746;visibility:visible;mso-wrap-style:square;v-text-anchor:middle" coordsize="800333,974589" o:spid="_x0000_s1048" stroked="f" strokeweight="1.57669mm" path="m,640283c,628950,5676,623284,17029,623284r187312,c215693,623284,221369,628950,221369,640283v17028,90659,96494,130322,192988,130322c505175,770605,578965,736608,578965,679946v,-50996,-62437,-90659,-232721,-118990c119199,521292,17029,430632,17029,288977,17029,79327,210017,,385977,,613021,,760601,124657,777629,288977v,11333,-5676,16999,-17028,16999l573289,305976v-11353,,-22705,-5666,-28381,-16999c516528,232315,465442,198318,380300,198318v-73789,,-141903,28331,-141903,90659c238397,334307,278130,373970,465442,402301v204341,33997,334892,101992,334892,277645c800334,855599,635726,974589,403005,974589,175960,968923,17029,844266,,640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">
                  <v:stroke joinstyle="miter"/>
                  <v:path arrowok="t" o:connecttype="custom" o:connectlocs="0,640283;17029,623284;204341,623284;221369,640283;414357,770605;578965,679946;346244,560956;17029,288977;385977,0;777629,288977;760601,305976;573289,305976;544908,288977;380300,198318;238397,288977;465442,402301;800334,679946;403005,974589;0,640283" o:connectangles="0,0,0,0,0,0,0,0,0,0,0,0,0,0,0,0,0,0,0"/>
                </v:shape>
                <v:shape id="Freeform 1901898812" style="position:absolute;left:43819;top:43233;width:7152;height:12298;visibility:visible;mso-wrap-style:square;v-text-anchor:middle" coordsize="715191,1229792" o:spid="_x0000_s1049" stroked="f" strokeweight="1.57669mm" path="m175960,923593r,-441965l17029,481628c5676,481628,,475962,,464630l,300309c,288977,5676,283311,17029,283311r158931,l175960,16998c175960,5666,181636,,192988,l380300,v11353,,17029,5666,17029,16998l397329,283311r283806,c692487,283311,698163,288977,698163,300309r,164321c698163,475962,692487,481628,681135,481628r-283806,l397329,878264v,101991,34057,152987,130551,152987c584641,1031251,624374,1025585,686811,1002920v5676,,11352,-5666,17028,-5666c715192,997254,715192,1002920,715192,1014252r,152989c715192,1184239,715192,1195572,698163,1201238v-56761,22665,-141903,28331,-215693,28331c312187,1235235,175960,1133243,175960,9235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">
                  <v:stroke joinstyle="miter"/>
                  <v:path arrowok="t" o:connecttype="custom" o:connectlocs="175960,923593;175960,481628;17029,481628;0,464630;0,300309;17029,283311;175960,283311;175960,16998;192988,0;380300,0;397329,16998;397329,283311;681135,283311;698163,300309;698163,464630;681135,481628;397329,481628;397329,878264;527880,1031251;686811,1002920;703839,997254;715192,1014252;715192,1167241;698163,1201238;482470,1229569;175960,923593" o:connectangles="0,0,0,0,0,0,0,0,0,0,0,0,0,0,0,0,0,0,0,0,0,0,0,0,0,0"/>
                </v:shape>
              </v:group>
              <v:group id="Graphic 16" style="position:absolute;top:13309;width:15089;height:1586" coordsize="84971,8952" coordorigin=",75190" o:spid="_x0000_s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">
                <v:shape id="Freeform 1728545795" style="position:absolute;top:75190;width:6357;height:7026;visibility:visible;mso-wrap-style:square;v-text-anchor:middle" coordsize="635725,702611" o:spid="_x0000_s1051" filled="f" stroked="f" strokeweight="1.57669mm" path="m,351305c,107659,164608,,323539,,488147,,613021,90660,635726,243647v,5667,-5676,11333,-11352,11333l522203,254980v-5676,,-11352,-5666,-11352,-11333c482470,147322,414357,113324,323539,113324v-96494,,-192988,79328,-192988,237981c130551,509959,227045,589287,323539,589287v90818,,158931,-33998,187312,-130323c510851,453297,516527,447632,522203,447632r102171,c630050,447632,635726,453297,635726,458964,613021,606285,488147,702611,323539,702611,164608,702611,,594953,,3513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">
                  <v:stroke joinstyle="miter"/>
                  <v:path arrowok="t" o:connecttype="custom" o:connectlocs="0,351305;323539,0;635726,243647;624374,254980;522203,254980;510851,243647;323539,113324;130551,351305;323539,589287;510851,458964;522203,447632;624374,447632;635726,458964;323539,702611;0,351305" o:connectangles="0,0,0,0,0,0,0,0,0,0,0,0,0,0,0"/>
                </v:shape>
                <v:shape id="Freeform 1268955864" style="position:absolute;left:7435;top:75247;width:4484;height:6856;visibility:visible;mso-wrap-style:square;v-text-anchor:middle" coordsize="448413,685611" o:spid="_x0000_s1052" filled="f" stroked="f" strokeweight="1.57669mm" path="m,674279l,11332c,5666,5676,,11352,r96494,c113522,,119199,5666,119199,11332r,232315c158932,209650,210017,186985,272454,186985v107846,,175960,50996,175960,175653l448414,674279v,5667,-5676,11333,-11353,11333l340567,685612v-5676,,-11352,-5666,-11352,-11333l329215,390969v,-67995,-28380,-101992,-90818,-101992c170284,288977,113522,345639,113522,453297r,220982c113522,679946,107846,685612,102170,685612r-96494,c,685612,,679946,,674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">
                  <v:stroke joinstyle="miter"/>
                  <v:path arrowok="t" o:connecttype="custom" o:connectlocs="0,674279;0,11332;11352,0;107846,0;119199,11332;119199,243647;272454,186985;448414,362638;448414,674279;437061,685612;340567,685612;329215,674279;329215,390969;238397,288977;113522,453297;113522,674279;102170,685612;5676,685612;0,674279" o:connectangles="0,0,0,0,0,0,0,0,0,0,0,0,0,0,0,0,0,0,0"/>
                </v:shape>
                <v:shape id="Freeform 1372576079" style="position:absolute;left:12941;top:77117;width:4564;height:5046;visibility:visible;mso-wrap-style:square;v-text-anchor:middle" coordsize="456440,504649" o:spid="_x0000_s1053" filled="f" stroked="f" strokeweight="1.57669mm" path="m,345639c,237981,90818,181319,198664,181319v45409,,85142,11332,119199,16999l317863,186984v,-50995,-34057,-84993,-90818,-84993c181636,101991,153255,118990,136227,147321v-5676,5667,-5676,11332,-11352,11332l22705,158653v-5677,,-5677,,-5677,-5665c17028,152988,17028,147321,17028,141655,34057,62328,107846,,227045,,351920,,437061,73660,437061,186984r,209651c437061,436298,442738,464630,454090,487294v5676,5667,,11332,-5676,11332l329215,498626v-5676,,-11352,-5665,-11352,-11332l317863,458963v-28381,22665,-68114,45330,-141903,45330c79466,509959,,447631,,345639xm323539,300309c283806,288977,249749,283311,204341,283311v-51086,,-90819,22664,-90819,62328c113522,385302,147579,407967,198664,407967v68114,-5666,124875,-45329,124875,-107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">
                  <v:stroke joinstyle="miter"/>
                  <v:path arrowok="t" o:connecttype="custom" o:connectlocs="0,345639;198664,181319;317863,198318;317863,186984;227045,101991;136227,147321;124875,158653;22705,158653;17028,152988;17028,141655;227045,0;437061,186984;437061,396635;454090,487294;448414,498626;329215,498626;317863,487294;317863,458963;175960,504293;0,345639;323539,300309;204341,283311;113522,345639;198664,407967;323539,300309" o:connectangles="0,0,0,0,0,0,0,0,0,0,0,0,0,0,0,0,0,0,0,0,0,0,0,0,0"/>
                </v:shape>
                <v:shape id="Freeform 1221094039" style="position:absolute;left:18674;top:77060;width:4371;height:5010;visibility:visible;mso-wrap-style:square;v-text-anchor:middle" coordsize="437061,500973" o:spid="_x0000_s1054" filled="f" stroked="f" strokeweight="1.57669mm" path="m,492961l,22665c,16999,5676,11332,11352,11332r96494,c113522,11332,119198,16999,119198,22665r,33997c158931,22665,204340,,266778,,374624,,437061,62329,437061,164320r,322975c437061,492961,431385,498627,425709,498627r-96494,c323539,498627,317863,492961,317863,487295r,-283311c317863,130323,289482,101992,232721,101992v-62437,,-119199,45330,-119199,164320l113522,487295v,5666,-5676,11332,-11352,11332l5676,498627v,5666,-5676,,-5676,-56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">
                  <v:stroke joinstyle="miter"/>
                  <v:path arrowok="t" o:connecttype="custom" o:connectlocs="0,492961;0,22665;11352,11332;107846,11332;119198,22665;119198,56662;266778,0;437061,164320;437061,487295;425709,498627;329215,498627;317863,487295;317863,203984;232721,101992;113522,266312;113522,487295;102170,498627;5676,498627;0,492961" o:connectangles="0,0,0,0,0,0,0,0,0,0,0,0,0,0,0,0,0,0,0"/>
                </v:shape>
                <v:shape id="Freeform 658765328" style="position:absolute;left:24123;top:77060;width:4825;height:7030;visibility:visible;mso-wrap-style:square;v-text-anchor:middle" coordsize="482470,702966" o:spid="_x0000_s1055" filled="f" stroked="f" strokeweight="1.57669mm" path="m28381,538291v,-5667,5676,-11333,11352,-11333l136227,526958v5676,,11352,5666,11352,11333c158932,583620,204340,600619,249749,600619v79466,,119199,-50996,119199,-130323l368948,453297v-39733,33998,-79466,45330,-136227,45330c96494,498627,,396635,,249313,,101992,90818,,227045,v62437,,102170,16999,136227,50996l363272,22665v,-5666,5676,-11333,11352,-11333l471118,11332v5676,,11352,5667,11352,11333l482470,453297v,169987,-85141,249313,-244073,249313c130551,708277,39733,645948,28381,538291xm374624,254980v,-79327,-45409,-141656,-124875,-141656c175960,113324,124875,175653,124875,254980v,79326,45409,141655,124874,141655c329215,396635,374624,334306,374624,2549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">
                  <v:stroke joinstyle="miter"/>
                  <v:path arrowok="t" o:connecttype="custom" o:connectlocs="28381,538291;39733,526958;136227,526958;147579,538291;249749,600619;368948,470296;368948,453297;232721,498627;0,249313;227045,0;363272,50996;363272,22665;374624,11332;471118,11332;482470,22665;482470,453297;238397,702610;28381,538291;374624,254980;249749,113324;124875,254980;249749,396635;374624,254980" o:connectangles="0,0,0,0,0,0,0,0,0,0,0,0,0,0,0,0,0,0,0,0,0,0,0"/>
                </v:shape>
                <v:shape id="Freeform 964627723" style="position:absolute;left:30083;top:77117;width:5108;height:5099;visibility:visible;mso-wrap-style:square;v-text-anchor:middle" coordsize="510851,509959" o:spid="_x0000_s1056" filled="f" stroked="f" strokeweight="1.57669mm" path="m,254980c,101991,113522,,255426,,420033,,510851,124657,510851,266312r,16999c510851,288977,505175,294643,499499,294643r-374624,c136227,362638,181636,407967,255426,407967v56761,,96493,-16998,119198,-62328c380300,339973,380300,334306,385977,334306r102169,c493822,334306,493822,339973,493822,339973v,,,5666,,11332c454090,458963,368948,509959,249749,509959,107846,509959,,402301,,254980xm380300,192651c363272,141655,323539,101991,249749,101991v-56761,,-107846,33998,-124874,90660l380300,192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">
                  <v:stroke joinstyle="miter"/>
                  <v:path arrowok="t" o:connecttype="custom" o:connectlocs="0,254980;255426,0;510851,266312;510851,283311;499499,294643;124875,294643;255426,407967;374624,345639;385977,334306;488146,334306;493822,339973;493822,351305;249749,509959;0,254980;380300,192651;249749,101991;124875,192651;380300,192651" o:connectangles="0,0,0,0,0,0,0,0,0,0,0,0,0,0,0,0,0,0"/>
                </v:shape>
                <v:shape id="Freeform 1232100680" style="position:absolute;left:37746;top:77230;width:4881;height:6913;visibility:visible;mso-wrap-style:square;v-text-anchor:middle" coordsize="488146,691278" o:spid="_x0000_s1057" filled="f" stroked="f" strokeweight="1.57669mm" path="m34057,674279c22705,668614,22705,662947,22705,657281r,-84994c22705,566622,28381,560955,28381,560955v17028,,45409,22665,79465,22665c158932,583620,187312,555289,204340,475962l5676,16999c5676,11332,,11332,,5666,,,5676,,5676,l119198,v5677,,11353,5666,11353,11332l249749,317308,346243,11332c346243,5666,351919,,357596,l482470,v5676,,5676,,5676,5666c488146,5666,488146,11332,482470,16999l300835,538291c255426,662947,192988,691278,124875,691278v-34057,,-68114,-5666,-90818,-169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">
                  <v:stroke joinstyle="miter"/>
                  <v:path arrowok="t" o:connecttype="custom" o:connectlocs="34057,674279;22705,657281;22705,572287;28381,560955;107846,583620;204340,475962;5676,16999;0,5666;5676,0;119198,0;130551,11332;249749,317308;346243,11332;357596,0;482470,0;488146,5666;482470,16999;300835,538291;124875,691278;34057,674279" o:connectangles="0,0,0,0,0,0,0,0,0,0,0,0,0,0,0,0,0,0,0,0"/>
                </v:shape>
                <v:shape id="Freeform 239457136" style="position:absolute;left:43025;top:77117;width:5335;height:5099;visibility:visible;mso-wrap-style:square;v-text-anchor:middle" coordsize="533555,509959" o:spid="_x0000_s1058" filled="f" stroked="f" strokeweight="1.57669mm" path="m,254980c,107658,113522,,266778,,420033,,533555,107658,533555,254980v,147321,-113522,254979,-266777,254979c113522,509959,,402301,,254980xm403005,254980v,-90660,-56762,-147322,-136227,-147322c187312,107658,130551,164320,130551,254980v,90659,56761,147321,136227,147321c346243,402301,403005,345639,403005,2549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">
                  <v:stroke joinstyle="miter"/>
                  <v:path arrowok="t" o:connecttype="custom" o:connectlocs="0,254980;266778,0;533555,254980;266778,509959;0,254980;403005,254980;266778,107658;130551,254980;266778,402301;403005,254980" o:connectangles="0,0,0,0,0,0,0,0,0,0"/>
                </v:shape>
                <v:shape id="Freeform 1401339522" style="position:absolute;left:49211;top:77230;width:4428;height:5043;visibility:visible;mso-wrap-style:square;v-text-anchor:middle" coordsize="442737,504292" o:spid="_x0000_s1059" filled="f" stroked="f" strokeweight="1.57669mm" path="m,334306l,11332c,5666,5676,,11353,r96493,c113522,,119199,5666,119199,11332r,283311c119199,368304,147580,396635,204341,396635v62437,,119198,-45330,119198,-164321l323539,11332c323539,5666,329215,,334891,r96495,c437062,,442738,5666,442738,11332r,470296c442738,487294,437062,492961,431386,492961r-96495,c329215,492961,323539,487294,323539,481628r,-33997c283806,481628,238397,504293,175960,504293,68114,498627,,430632,,3343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">
                  <v:stroke joinstyle="miter"/>
                  <v:path arrowok="t" o:connecttype="custom" o:connectlocs="0,334306;0,11332;11353,0;107846,0;119199,11332;119199,294643;204341,396635;323539,232314;323539,11332;334891,0;431386,0;442738,11332;442738,481628;431386,492961;334891,492961;323539,481628;323539,447631;175960,504293;0,334306" o:connectangles="0,0,0,0,0,0,0,0,0,0,0,0,0,0,0,0,0,0,0"/>
                </v:shape>
                <v:shape id="Freeform 475458302" style="position:absolute;left:54888;top:77117;width:3405;height:4986;visibility:visible;mso-wrap-style:square;v-text-anchor:middle" coordsize="340567,498626" o:spid="_x0000_s1060" filled="f" stroked="f" strokeweight="1.57669mm" path="m,487294l,16998c,11332,5676,5666,11353,5666r96493,c113522,5666,119199,11332,119199,16998r,28331c147580,16998,192988,,238397,v34057,,62438,5666,90818,16998c340567,22665,340567,22665,340567,33997r,90660c340567,130322,340567,135989,334891,135989v,,,,-5676,c289483,113324,255426,107658,227045,107658v-62437,,-107846,28331,-107846,130323l119199,487294v,5667,-5677,11332,-11353,11332l11353,498626c,498626,,492961,,487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">
                  <v:stroke joinstyle="miter"/>
                  <v:path arrowok="t" o:connecttype="custom" o:connectlocs="0,487294;0,16998;11353,5666;107846,5666;119199,16998;119199,45329;238397,0;329215,16998;340567,33997;340567,124657;334891,135989;329215,135989;227045,107658;119199,237981;119199,487294;107846,498626;11353,498626;0,487294" o:connectangles="0,0,0,0,0,0,0,0,0,0,0,0,0,0,0,0,0,0"/>
                </v:shape>
                <v:shape id="Freeform 2015034646" style="position:absolute;left:61075;top:77117;width:4313;height:4998;visibility:visible;mso-wrap-style:square;v-text-anchor:middle" coordsize="431384,499855" o:spid="_x0000_s1061" filled="f" stroked="f" strokeweight="1.57669mm" path="m,334306v,-5666,5676,-11332,11352,-11332l113522,322974v5676,,11353,5666,11353,11332c136227,379636,175959,402301,227045,402301v51085,,85142,-16999,85142,-45330c312187,328640,278130,311642,187311,294643,68113,271978,17028,226649,17028,152988,17028,45329,119198,,215692,,334891,,414356,62328,425709,147321v,5667,-5676,11332,-11353,11332l306510,158653v-5676,,-11352,-5665,-11352,-11332c283806,118990,255426,96326,210016,96326v-39732,,-73789,16998,-73789,45329c136227,164320,158931,186984,255426,203983v107846,16999,175959,50997,175959,141656c431385,436298,346243,498626,221368,498626,90817,509959,5676,441964,,3343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">
                  <v:stroke joinstyle="miter"/>
                  <v:path arrowok="t" o:connecttype="custom" o:connectlocs="0,334306;11352,322974;113522,322974;124875,334306;227045,402301;312187,356971;187311,294643;17028,152988;215692,0;425709,147321;414356,158653;306510,158653;295158,147321;210016,96326;136227,141655;255426,203983;431385,345639;221368,498626;0,334306" o:connectangles="0,0,0,0,0,0,0,0,0,0,0,0,0,0,0,0,0,0,0"/>
                </v:shape>
                <v:shape id="Freeform 817739815" style="position:absolute;left:65786;top:75643;width:3860;height:6630;visibility:visible;mso-wrap-style:square;v-text-anchor:middle" coordsize="385976,662947" o:spid="_x0000_s1062" filled="f" stroked="f" strokeweight="1.57669mm" path="m96495,492961r,-232315l11353,260646c5676,260646,,254980,,249313l,164320v,-5666,5676,-11332,11353,-11332l96495,152988r,-141656c96495,5667,102170,,107847,r96494,c210017,,215693,5667,215693,11332r,141656l363272,152988v5676,,11352,5666,11352,11332l374624,249313v,5667,-5676,11333,-11352,11333l215693,260646r,209650c215693,521292,232721,549623,283806,549623v28381,,51086,,85142,-11332c374624,538291,374624,538291,380301,538291v5676,,5676,5666,5676,11332l385977,628950v,11333,,11333,-5676,16998c351920,657281,306511,662947,266778,662947,164608,657281,96495,600619,96495,4929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">
                  <v:stroke joinstyle="miter"/>
                  <v:path arrowok="t" o:connecttype="custom" o:connectlocs="96495,492961;96495,260646;11353,260646;0,249313;0,164320;11353,152988;96495,152988;96495,11332;107847,0;204341,0;215693,11332;215693,152988;363272,152988;374624,164320;374624,249313;363272,260646;215693,260646;215693,470296;283806,549623;368948,538291;380301,538291;385977,549623;385977,628950;380301,645948;266778,662947;96495,492961" o:connectangles="0,0,0,0,0,0,0,0,0,0,0,0,0,0,0,0,0,0,0,0,0,0,0,0,0,0"/>
                </v:shape>
                <v:shape id="Freeform 89749543" style="position:absolute;left:70213;top:77117;width:5336;height:5099;visibility:visible;mso-wrap-style:square;v-text-anchor:middle" coordsize="533556,509959" o:spid="_x0000_s1063" filled="f" stroked="f" strokeweight="1.57669mm" path="m,254980c,107658,113522,,266778,,420034,,533556,107658,533556,254980v,147321,-113522,254979,-266778,254979c113522,509959,,402301,,254980xm403005,254980v,-90660,-56761,-147322,-136227,-147322c187312,107658,130551,164320,130551,254980v,90659,56761,147321,136227,147321c346244,402301,403005,345639,403005,2549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">
                  <v:stroke joinstyle="miter"/>
                  <v:path arrowok="t" o:connecttype="custom" o:connectlocs="0,254980;266778,0;533556,254980;266778,509959;0,254980;403005,254980;266778,107658;130551,254980;266778,402301;403005,254980" o:connectangles="0,0,0,0,0,0,0,0,0,0"/>
                </v:shape>
                <v:shape id="Freeform 1358740079" style="position:absolute;left:76343;top:77117;width:3406;height:4986;visibility:visible;mso-wrap-style:square;v-text-anchor:middle" coordsize="340567,498626" o:spid="_x0000_s1064" filled="f" stroked="f" strokeweight="1.57669mm" path="m,487294l,16998c,11332,5676,5666,11352,5666r96494,c113522,5666,119199,11332,119199,16998r,28331c147580,16998,192988,,238397,v34057,,62438,5666,90818,16998c340567,22665,340567,22665,340567,33997r,90660c340567,130322,340567,135989,334891,135989v,,,,-5676,c289483,113324,255426,107658,227045,107658v-62438,,-107846,28331,-107846,130323l119199,487294v,5667,-5677,11332,-11353,11332l11352,498626c,498626,,492961,,487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">
                  <v:stroke joinstyle="miter"/>
                  <v:path arrowok="t" o:connecttype="custom" o:connectlocs="0,487294;0,16998;11352,5666;107846,5666;119199,16998;119199,45329;238397,0;329215,16998;340567,33997;340567,124657;334891,135989;329215,135989;227045,107658;119199,237981;119199,487294;107846,498626;11352,498626;0,487294" o:connectangles="0,0,0,0,0,0,0,0,0,0,0,0,0,0,0,0,0,0"/>
                </v:shape>
                <v:shape id="Freeform 846045413" style="position:absolute;left:80260;top:77230;width:4711;height:6913;visibility:visible;mso-wrap-style:square;v-text-anchor:middle" coordsize="471118,691278" o:spid="_x0000_s1065" filled="f" stroked="f" strokeweight="1.57669mm" path="m34057,674279c22705,668614,22705,662947,22705,657281r,-84994c22705,566622,28381,560955,28381,560955v17028,,45409,22665,79466,22665c158932,583620,187312,555289,204341,475962l5676,16999c5676,11332,,11332,,5666,,,5676,,5676,l119199,v5676,,11352,5666,11352,11332l249750,317308,346244,11332c346244,5666,351920,,357596,l465443,v5675,,5675,,5675,5666c471118,5666,471118,11332,465443,16999l283806,538291c238398,662947,175960,691278,107847,691278v-22705,,-51086,-5666,-73790,-169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">
                  <v:stroke joinstyle="miter"/>
                  <v:path arrowok="t" o:connecttype="custom" o:connectlocs="34057,674279;22705,657281;22705,572287;28381,560955;107847,583620;204341,475962;5676,16999;0,5666;5676,0;119199,0;130551,11332;249750,317308;346244,11332;357596,0;465443,0;471118,5666;465443,16999;283806,538291;107847,691278;34057,674279" o:connectangles="0,0,0,0,0,0,0,0,0,0,0,0,0,0,0,0,0,0,0,0"/>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7B6833E"/>
    <w:lvl w:ilvl="0">
      <w:start w:val="1"/>
      <w:numFmt w:val="bullet"/>
      <w:pStyle w:val="ListBullet2"/>
      <w:lvlText w:val="–"/>
      <w:lvlJc w:val="left"/>
      <w:pPr>
        <w:tabs>
          <w:tab w:val="num" w:pos="643"/>
        </w:tabs>
        <w:ind w:left="643" w:hanging="360"/>
      </w:pPr>
      <w:rPr>
        <w:rFonts w:ascii="Times New Roman" w:hAnsi="Times New Roman" w:cs="Times New Roman" w:hint="default"/>
        <w:color w:val="auto"/>
      </w:rPr>
    </w:lvl>
  </w:abstractNum>
  <w:abstractNum w:abstractNumId="1" w15:restartNumberingAfterBreak="0">
    <w:nsid w:val="FFFFFF89"/>
    <w:multiLevelType w:val="singleLevel"/>
    <w:tmpl w:val="D8A6F9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DD0B65"/>
    <w:multiLevelType w:val="hybridMultilevel"/>
    <w:tmpl w:val="B59A7E66"/>
    <w:lvl w:ilvl="0" w:tplc="6D2EF834">
      <w:start w:val="1"/>
      <w:numFmt w:val="bullet"/>
      <w:lvlText w:val=""/>
      <w:lvlJc w:val="left"/>
      <w:pPr>
        <w:ind w:left="720" w:hanging="360"/>
      </w:pPr>
      <w:rPr>
        <w:rFonts w:ascii="Symbol" w:hAnsi="Symbol" w:hint="default"/>
      </w:rPr>
    </w:lvl>
    <w:lvl w:ilvl="1" w:tplc="ACB06C5C">
      <w:start w:val="1"/>
      <w:numFmt w:val="bullet"/>
      <w:lvlText w:val="o"/>
      <w:lvlJc w:val="left"/>
      <w:pPr>
        <w:ind w:left="1440" w:hanging="360"/>
      </w:pPr>
      <w:rPr>
        <w:rFonts w:ascii="Courier New" w:hAnsi="Courier New" w:hint="default"/>
      </w:rPr>
    </w:lvl>
    <w:lvl w:ilvl="2" w:tplc="630052EA">
      <w:start w:val="1"/>
      <w:numFmt w:val="bullet"/>
      <w:lvlText w:val=""/>
      <w:lvlJc w:val="left"/>
      <w:pPr>
        <w:ind w:left="2160" w:hanging="360"/>
      </w:pPr>
      <w:rPr>
        <w:rFonts w:ascii="Wingdings" w:hAnsi="Wingdings" w:hint="default"/>
      </w:rPr>
    </w:lvl>
    <w:lvl w:ilvl="3" w:tplc="58AC3C5E">
      <w:start w:val="1"/>
      <w:numFmt w:val="bullet"/>
      <w:lvlText w:val=""/>
      <w:lvlJc w:val="left"/>
      <w:pPr>
        <w:ind w:left="2880" w:hanging="360"/>
      </w:pPr>
      <w:rPr>
        <w:rFonts w:ascii="Symbol" w:hAnsi="Symbol" w:hint="default"/>
      </w:rPr>
    </w:lvl>
    <w:lvl w:ilvl="4" w:tplc="2BE41146">
      <w:start w:val="1"/>
      <w:numFmt w:val="bullet"/>
      <w:lvlText w:val="o"/>
      <w:lvlJc w:val="left"/>
      <w:pPr>
        <w:ind w:left="3600" w:hanging="360"/>
      </w:pPr>
      <w:rPr>
        <w:rFonts w:ascii="Courier New" w:hAnsi="Courier New" w:hint="default"/>
      </w:rPr>
    </w:lvl>
    <w:lvl w:ilvl="5" w:tplc="EF845C60">
      <w:start w:val="1"/>
      <w:numFmt w:val="bullet"/>
      <w:lvlText w:val=""/>
      <w:lvlJc w:val="left"/>
      <w:pPr>
        <w:ind w:left="4320" w:hanging="360"/>
      </w:pPr>
      <w:rPr>
        <w:rFonts w:ascii="Wingdings" w:hAnsi="Wingdings" w:hint="default"/>
      </w:rPr>
    </w:lvl>
    <w:lvl w:ilvl="6" w:tplc="499E86C4">
      <w:start w:val="1"/>
      <w:numFmt w:val="bullet"/>
      <w:lvlText w:val=""/>
      <w:lvlJc w:val="left"/>
      <w:pPr>
        <w:ind w:left="5040" w:hanging="360"/>
      </w:pPr>
      <w:rPr>
        <w:rFonts w:ascii="Symbol" w:hAnsi="Symbol" w:hint="default"/>
      </w:rPr>
    </w:lvl>
    <w:lvl w:ilvl="7" w:tplc="83861E2E">
      <w:start w:val="1"/>
      <w:numFmt w:val="bullet"/>
      <w:lvlText w:val="o"/>
      <w:lvlJc w:val="left"/>
      <w:pPr>
        <w:ind w:left="5760" w:hanging="360"/>
      </w:pPr>
      <w:rPr>
        <w:rFonts w:ascii="Courier New" w:hAnsi="Courier New" w:hint="default"/>
      </w:rPr>
    </w:lvl>
    <w:lvl w:ilvl="8" w:tplc="3FEC9564">
      <w:start w:val="1"/>
      <w:numFmt w:val="bullet"/>
      <w:lvlText w:val=""/>
      <w:lvlJc w:val="left"/>
      <w:pPr>
        <w:ind w:left="6480" w:hanging="360"/>
      </w:pPr>
      <w:rPr>
        <w:rFonts w:ascii="Wingdings" w:hAnsi="Wingdings" w:hint="default"/>
      </w:rPr>
    </w:lvl>
  </w:abstractNum>
  <w:abstractNum w:abstractNumId="3" w15:restartNumberingAfterBreak="0">
    <w:nsid w:val="05A2533B"/>
    <w:multiLevelType w:val="multilevel"/>
    <w:tmpl w:val="85A2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635B4E"/>
    <w:multiLevelType w:val="multilevel"/>
    <w:tmpl w:val="1080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B54723"/>
    <w:multiLevelType w:val="hybridMultilevel"/>
    <w:tmpl w:val="ACAE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DA379F"/>
    <w:multiLevelType w:val="multilevel"/>
    <w:tmpl w:val="07D6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F72682"/>
    <w:multiLevelType w:val="multilevel"/>
    <w:tmpl w:val="29FC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916F2B"/>
    <w:multiLevelType w:val="hybridMultilevel"/>
    <w:tmpl w:val="68A041B6"/>
    <w:lvl w:ilvl="0" w:tplc="411E6F06">
      <w:start w:val="1"/>
      <w:numFmt w:val="bullet"/>
      <w:lvlText w:val=""/>
      <w:lvlJc w:val="left"/>
      <w:pPr>
        <w:ind w:left="720" w:hanging="360"/>
      </w:pPr>
      <w:rPr>
        <w:rFonts w:ascii="Symbol" w:hAnsi="Symbol" w:hint="default"/>
      </w:rPr>
    </w:lvl>
    <w:lvl w:ilvl="1" w:tplc="ACCA59CC">
      <w:start w:val="1"/>
      <w:numFmt w:val="bullet"/>
      <w:lvlText w:val="o"/>
      <w:lvlJc w:val="left"/>
      <w:pPr>
        <w:ind w:left="1440" w:hanging="360"/>
      </w:pPr>
      <w:rPr>
        <w:rFonts w:ascii="Courier New" w:hAnsi="Courier New" w:hint="default"/>
      </w:rPr>
    </w:lvl>
    <w:lvl w:ilvl="2" w:tplc="617EA3A4">
      <w:start w:val="1"/>
      <w:numFmt w:val="bullet"/>
      <w:lvlText w:val=""/>
      <w:lvlJc w:val="left"/>
      <w:pPr>
        <w:ind w:left="2160" w:hanging="360"/>
      </w:pPr>
      <w:rPr>
        <w:rFonts w:ascii="Wingdings" w:hAnsi="Wingdings" w:hint="default"/>
      </w:rPr>
    </w:lvl>
    <w:lvl w:ilvl="3" w:tplc="31EC9256">
      <w:start w:val="1"/>
      <w:numFmt w:val="bullet"/>
      <w:lvlText w:val=""/>
      <w:lvlJc w:val="left"/>
      <w:pPr>
        <w:ind w:left="2880" w:hanging="360"/>
      </w:pPr>
      <w:rPr>
        <w:rFonts w:ascii="Symbol" w:hAnsi="Symbol" w:hint="default"/>
      </w:rPr>
    </w:lvl>
    <w:lvl w:ilvl="4" w:tplc="872299A2">
      <w:start w:val="1"/>
      <w:numFmt w:val="bullet"/>
      <w:lvlText w:val="o"/>
      <w:lvlJc w:val="left"/>
      <w:pPr>
        <w:ind w:left="3600" w:hanging="360"/>
      </w:pPr>
      <w:rPr>
        <w:rFonts w:ascii="Courier New" w:hAnsi="Courier New" w:hint="default"/>
      </w:rPr>
    </w:lvl>
    <w:lvl w:ilvl="5" w:tplc="87648D8E">
      <w:start w:val="1"/>
      <w:numFmt w:val="bullet"/>
      <w:lvlText w:val=""/>
      <w:lvlJc w:val="left"/>
      <w:pPr>
        <w:ind w:left="4320" w:hanging="360"/>
      </w:pPr>
      <w:rPr>
        <w:rFonts w:ascii="Wingdings" w:hAnsi="Wingdings" w:hint="default"/>
      </w:rPr>
    </w:lvl>
    <w:lvl w:ilvl="6" w:tplc="FBA2028E">
      <w:start w:val="1"/>
      <w:numFmt w:val="bullet"/>
      <w:lvlText w:val=""/>
      <w:lvlJc w:val="left"/>
      <w:pPr>
        <w:ind w:left="5040" w:hanging="360"/>
      </w:pPr>
      <w:rPr>
        <w:rFonts w:ascii="Symbol" w:hAnsi="Symbol" w:hint="default"/>
      </w:rPr>
    </w:lvl>
    <w:lvl w:ilvl="7" w:tplc="71AEB82E">
      <w:start w:val="1"/>
      <w:numFmt w:val="bullet"/>
      <w:lvlText w:val="o"/>
      <w:lvlJc w:val="left"/>
      <w:pPr>
        <w:ind w:left="5760" w:hanging="360"/>
      </w:pPr>
      <w:rPr>
        <w:rFonts w:ascii="Courier New" w:hAnsi="Courier New" w:hint="default"/>
      </w:rPr>
    </w:lvl>
    <w:lvl w:ilvl="8" w:tplc="33DE3D44">
      <w:start w:val="1"/>
      <w:numFmt w:val="bullet"/>
      <w:lvlText w:val=""/>
      <w:lvlJc w:val="left"/>
      <w:pPr>
        <w:ind w:left="6480" w:hanging="360"/>
      </w:pPr>
      <w:rPr>
        <w:rFonts w:ascii="Wingdings" w:hAnsi="Wingdings" w:hint="default"/>
      </w:rPr>
    </w:lvl>
  </w:abstractNum>
  <w:abstractNum w:abstractNumId="9" w15:restartNumberingAfterBreak="0">
    <w:nsid w:val="1D1E1FFB"/>
    <w:multiLevelType w:val="hybridMultilevel"/>
    <w:tmpl w:val="E73C83DA"/>
    <w:lvl w:ilvl="0" w:tplc="C9AC55B0">
      <w:start w:val="1"/>
      <w:numFmt w:val="bullet"/>
      <w:lvlText w:val=""/>
      <w:lvlJc w:val="left"/>
      <w:pPr>
        <w:ind w:left="720" w:hanging="360"/>
      </w:pPr>
      <w:rPr>
        <w:rFonts w:ascii="Symbol" w:hAnsi="Symbol" w:hint="default"/>
      </w:rPr>
    </w:lvl>
    <w:lvl w:ilvl="1" w:tplc="D736C770">
      <w:start w:val="1"/>
      <w:numFmt w:val="bullet"/>
      <w:lvlText w:val="o"/>
      <w:lvlJc w:val="left"/>
      <w:pPr>
        <w:ind w:left="1440" w:hanging="360"/>
      </w:pPr>
      <w:rPr>
        <w:rFonts w:ascii="Courier New" w:hAnsi="Courier New" w:hint="default"/>
      </w:rPr>
    </w:lvl>
    <w:lvl w:ilvl="2" w:tplc="CE7ACA3A">
      <w:start w:val="1"/>
      <w:numFmt w:val="bullet"/>
      <w:lvlText w:val=""/>
      <w:lvlJc w:val="left"/>
      <w:pPr>
        <w:ind w:left="2160" w:hanging="360"/>
      </w:pPr>
      <w:rPr>
        <w:rFonts w:ascii="Wingdings" w:hAnsi="Wingdings" w:hint="default"/>
      </w:rPr>
    </w:lvl>
    <w:lvl w:ilvl="3" w:tplc="C862E188">
      <w:start w:val="1"/>
      <w:numFmt w:val="bullet"/>
      <w:lvlText w:val=""/>
      <w:lvlJc w:val="left"/>
      <w:pPr>
        <w:ind w:left="2880" w:hanging="360"/>
      </w:pPr>
      <w:rPr>
        <w:rFonts w:ascii="Symbol" w:hAnsi="Symbol" w:hint="default"/>
      </w:rPr>
    </w:lvl>
    <w:lvl w:ilvl="4" w:tplc="A888F91A">
      <w:start w:val="1"/>
      <w:numFmt w:val="bullet"/>
      <w:lvlText w:val="o"/>
      <w:lvlJc w:val="left"/>
      <w:pPr>
        <w:ind w:left="3600" w:hanging="360"/>
      </w:pPr>
      <w:rPr>
        <w:rFonts w:ascii="Courier New" w:hAnsi="Courier New" w:hint="default"/>
      </w:rPr>
    </w:lvl>
    <w:lvl w:ilvl="5" w:tplc="DEA4C744">
      <w:start w:val="1"/>
      <w:numFmt w:val="bullet"/>
      <w:lvlText w:val=""/>
      <w:lvlJc w:val="left"/>
      <w:pPr>
        <w:ind w:left="4320" w:hanging="360"/>
      </w:pPr>
      <w:rPr>
        <w:rFonts w:ascii="Wingdings" w:hAnsi="Wingdings" w:hint="default"/>
      </w:rPr>
    </w:lvl>
    <w:lvl w:ilvl="6" w:tplc="0F50E95E">
      <w:start w:val="1"/>
      <w:numFmt w:val="bullet"/>
      <w:lvlText w:val=""/>
      <w:lvlJc w:val="left"/>
      <w:pPr>
        <w:ind w:left="5040" w:hanging="360"/>
      </w:pPr>
      <w:rPr>
        <w:rFonts w:ascii="Symbol" w:hAnsi="Symbol" w:hint="default"/>
      </w:rPr>
    </w:lvl>
    <w:lvl w:ilvl="7" w:tplc="70D41328">
      <w:start w:val="1"/>
      <w:numFmt w:val="bullet"/>
      <w:lvlText w:val="o"/>
      <w:lvlJc w:val="left"/>
      <w:pPr>
        <w:ind w:left="5760" w:hanging="360"/>
      </w:pPr>
      <w:rPr>
        <w:rFonts w:ascii="Courier New" w:hAnsi="Courier New" w:hint="default"/>
      </w:rPr>
    </w:lvl>
    <w:lvl w:ilvl="8" w:tplc="43768008">
      <w:start w:val="1"/>
      <w:numFmt w:val="bullet"/>
      <w:lvlText w:val=""/>
      <w:lvlJc w:val="left"/>
      <w:pPr>
        <w:ind w:left="6480" w:hanging="360"/>
      </w:pPr>
      <w:rPr>
        <w:rFonts w:ascii="Wingdings" w:hAnsi="Wingdings" w:hint="default"/>
      </w:rPr>
    </w:lvl>
  </w:abstractNum>
  <w:abstractNum w:abstractNumId="10" w15:restartNumberingAfterBreak="0">
    <w:nsid w:val="24243D78"/>
    <w:multiLevelType w:val="hybridMultilevel"/>
    <w:tmpl w:val="712E5190"/>
    <w:lvl w:ilvl="0" w:tplc="5B1A617A">
      <w:start w:val="1"/>
      <w:numFmt w:val="bullet"/>
      <w:lvlText w:val=""/>
      <w:lvlJc w:val="left"/>
      <w:pPr>
        <w:ind w:left="720" w:hanging="360"/>
      </w:pPr>
      <w:rPr>
        <w:rFonts w:ascii="Symbol" w:hAnsi="Symbol" w:hint="default"/>
      </w:rPr>
    </w:lvl>
    <w:lvl w:ilvl="1" w:tplc="F74CAE4C">
      <w:start w:val="1"/>
      <w:numFmt w:val="bullet"/>
      <w:lvlText w:val="o"/>
      <w:lvlJc w:val="left"/>
      <w:pPr>
        <w:ind w:left="1440" w:hanging="360"/>
      </w:pPr>
      <w:rPr>
        <w:rFonts w:ascii="Courier New" w:hAnsi="Courier New" w:hint="default"/>
      </w:rPr>
    </w:lvl>
    <w:lvl w:ilvl="2" w:tplc="21C03E40">
      <w:start w:val="1"/>
      <w:numFmt w:val="bullet"/>
      <w:lvlText w:val=""/>
      <w:lvlJc w:val="left"/>
      <w:pPr>
        <w:ind w:left="2160" w:hanging="360"/>
      </w:pPr>
      <w:rPr>
        <w:rFonts w:ascii="Wingdings" w:hAnsi="Wingdings" w:hint="default"/>
      </w:rPr>
    </w:lvl>
    <w:lvl w:ilvl="3" w:tplc="701C4458">
      <w:start w:val="1"/>
      <w:numFmt w:val="bullet"/>
      <w:lvlText w:val=""/>
      <w:lvlJc w:val="left"/>
      <w:pPr>
        <w:ind w:left="2880" w:hanging="360"/>
      </w:pPr>
      <w:rPr>
        <w:rFonts w:ascii="Symbol" w:hAnsi="Symbol" w:hint="default"/>
      </w:rPr>
    </w:lvl>
    <w:lvl w:ilvl="4" w:tplc="6574924E">
      <w:start w:val="1"/>
      <w:numFmt w:val="bullet"/>
      <w:lvlText w:val="o"/>
      <w:lvlJc w:val="left"/>
      <w:pPr>
        <w:ind w:left="3600" w:hanging="360"/>
      </w:pPr>
      <w:rPr>
        <w:rFonts w:ascii="Courier New" w:hAnsi="Courier New" w:hint="default"/>
      </w:rPr>
    </w:lvl>
    <w:lvl w:ilvl="5" w:tplc="5744481C">
      <w:start w:val="1"/>
      <w:numFmt w:val="bullet"/>
      <w:lvlText w:val=""/>
      <w:lvlJc w:val="left"/>
      <w:pPr>
        <w:ind w:left="4320" w:hanging="360"/>
      </w:pPr>
      <w:rPr>
        <w:rFonts w:ascii="Wingdings" w:hAnsi="Wingdings" w:hint="default"/>
      </w:rPr>
    </w:lvl>
    <w:lvl w:ilvl="6" w:tplc="C8585A60">
      <w:start w:val="1"/>
      <w:numFmt w:val="bullet"/>
      <w:lvlText w:val=""/>
      <w:lvlJc w:val="left"/>
      <w:pPr>
        <w:ind w:left="5040" w:hanging="360"/>
      </w:pPr>
      <w:rPr>
        <w:rFonts w:ascii="Symbol" w:hAnsi="Symbol" w:hint="default"/>
      </w:rPr>
    </w:lvl>
    <w:lvl w:ilvl="7" w:tplc="6BCE29E0">
      <w:start w:val="1"/>
      <w:numFmt w:val="bullet"/>
      <w:lvlText w:val="o"/>
      <w:lvlJc w:val="left"/>
      <w:pPr>
        <w:ind w:left="5760" w:hanging="360"/>
      </w:pPr>
      <w:rPr>
        <w:rFonts w:ascii="Courier New" w:hAnsi="Courier New" w:hint="default"/>
      </w:rPr>
    </w:lvl>
    <w:lvl w:ilvl="8" w:tplc="D4242B18">
      <w:start w:val="1"/>
      <w:numFmt w:val="bullet"/>
      <w:lvlText w:val=""/>
      <w:lvlJc w:val="left"/>
      <w:pPr>
        <w:ind w:left="6480" w:hanging="360"/>
      </w:pPr>
      <w:rPr>
        <w:rFonts w:ascii="Wingdings" w:hAnsi="Wingdings" w:hint="default"/>
      </w:rPr>
    </w:lvl>
  </w:abstractNum>
  <w:abstractNum w:abstractNumId="11" w15:restartNumberingAfterBreak="0">
    <w:nsid w:val="27CA32A3"/>
    <w:multiLevelType w:val="hybridMultilevel"/>
    <w:tmpl w:val="CE0C2EA8"/>
    <w:lvl w:ilvl="0" w:tplc="39889782">
      <w:start w:val="1"/>
      <w:numFmt w:val="bullet"/>
      <w:lvlText w:val=""/>
      <w:lvlJc w:val="left"/>
      <w:pPr>
        <w:ind w:left="720" w:hanging="360"/>
      </w:pPr>
      <w:rPr>
        <w:rFonts w:ascii="Symbol" w:hAnsi="Symbol" w:hint="default"/>
      </w:rPr>
    </w:lvl>
    <w:lvl w:ilvl="1" w:tplc="CD62C5D4">
      <w:start w:val="1"/>
      <w:numFmt w:val="bullet"/>
      <w:lvlText w:val="o"/>
      <w:lvlJc w:val="left"/>
      <w:pPr>
        <w:ind w:left="1440" w:hanging="360"/>
      </w:pPr>
      <w:rPr>
        <w:rFonts w:ascii="Courier New" w:hAnsi="Courier New" w:hint="default"/>
      </w:rPr>
    </w:lvl>
    <w:lvl w:ilvl="2" w:tplc="F0384E9C">
      <w:start w:val="1"/>
      <w:numFmt w:val="bullet"/>
      <w:lvlText w:val=""/>
      <w:lvlJc w:val="left"/>
      <w:pPr>
        <w:ind w:left="2160" w:hanging="360"/>
      </w:pPr>
      <w:rPr>
        <w:rFonts w:ascii="Wingdings" w:hAnsi="Wingdings" w:hint="default"/>
      </w:rPr>
    </w:lvl>
    <w:lvl w:ilvl="3" w:tplc="19CA9EE2">
      <w:start w:val="1"/>
      <w:numFmt w:val="bullet"/>
      <w:lvlText w:val=""/>
      <w:lvlJc w:val="left"/>
      <w:pPr>
        <w:ind w:left="2880" w:hanging="360"/>
      </w:pPr>
      <w:rPr>
        <w:rFonts w:ascii="Symbol" w:hAnsi="Symbol" w:hint="default"/>
      </w:rPr>
    </w:lvl>
    <w:lvl w:ilvl="4" w:tplc="BBB491F2">
      <w:start w:val="1"/>
      <w:numFmt w:val="bullet"/>
      <w:lvlText w:val="o"/>
      <w:lvlJc w:val="left"/>
      <w:pPr>
        <w:ind w:left="3600" w:hanging="360"/>
      </w:pPr>
      <w:rPr>
        <w:rFonts w:ascii="Courier New" w:hAnsi="Courier New" w:hint="default"/>
      </w:rPr>
    </w:lvl>
    <w:lvl w:ilvl="5" w:tplc="62280064">
      <w:start w:val="1"/>
      <w:numFmt w:val="bullet"/>
      <w:lvlText w:val=""/>
      <w:lvlJc w:val="left"/>
      <w:pPr>
        <w:ind w:left="4320" w:hanging="360"/>
      </w:pPr>
      <w:rPr>
        <w:rFonts w:ascii="Wingdings" w:hAnsi="Wingdings" w:hint="default"/>
      </w:rPr>
    </w:lvl>
    <w:lvl w:ilvl="6" w:tplc="7BFE3FB2">
      <w:start w:val="1"/>
      <w:numFmt w:val="bullet"/>
      <w:lvlText w:val=""/>
      <w:lvlJc w:val="left"/>
      <w:pPr>
        <w:ind w:left="5040" w:hanging="360"/>
      </w:pPr>
      <w:rPr>
        <w:rFonts w:ascii="Symbol" w:hAnsi="Symbol" w:hint="default"/>
      </w:rPr>
    </w:lvl>
    <w:lvl w:ilvl="7" w:tplc="101C49C8">
      <w:start w:val="1"/>
      <w:numFmt w:val="bullet"/>
      <w:lvlText w:val="o"/>
      <w:lvlJc w:val="left"/>
      <w:pPr>
        <w:ind w:left="5760" w:hanging="360"/>
      </w:pPr>
      <w:rPr>
        <w:rFonts w:ascii="Courier New" w:hAnsi="Courier New" w:hint="default"/>
      </w:rPr>
    </w:lvl>
    <w:lvl w:ilvl="8" w:tplc="D2407EA2">
      <w:start w:val="1"/>
      <w:numFmt w:val="bullet"/>
      <w:lvlText w:val=""/>
      <w:lvlJc w:val="left"/>
      <w:pPr>
        <w:ind w:left="6480" w:hanging="360"/>
      </w:pPr>
      <w:rPr>
        <w:rFonts w:ascii="Wingdings" w:hAnsi="Wingdings" w:hint="default"/>
      </w:rPr>
    </w:lvl>
  </w:abstractNum>
  <w:abstractNum w:abstractNumId="12" w15:restartNumberingAfterBreak="0">
    <w:nsid w:val="28197FFC"/>
    <w:multiLevelType w:val="multilevel"/>
    <w:tmpl w:val="8044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130F7F"/>
    <w:multiLevelType w:val="hybridMultilevel"/>
    <w:tmpl w:val="5A8C0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D00B73"/>
    <w:multiLevelType w:val="multilevel"/>
    <w:tmpl w:val="EAD23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142486"/>
    <w:multiLevelType w:val="multilevel"/>
    <w:tmpl w:val="A048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887070"/>
    <w:multiLevelType w:val="hybridMultilevel"/>
    <w:tmpl w:val="DE8421AE"/>
    <w:lvl w:ilvl="0" w:tplc="757EC2D8">
      <w:start w:val="1"/>
      <w:numFmt w:val="bullet"/>
      <w:lvlText w:val=""/>
      <w:lvlJc w:val="left"/>
      <w:pPr>
        <w:ind w:left="720" w:hanging="360"/>
      </w:pPr>
      <w:rPr>
        <w:rFonts w:ascii="Symbol" w:hAnsi="Symbol" w:hint="default"/>
      </w:rPr>
    </w:lvl>
    <w:lvl w:ilvl="1" w:tplc="524E09FC">
      <w:start w:val="1"/>
      <w:numFmt w:val="bullet"/>
      <w:lvlText w:val="o"/>
      <w:lvlJc w:val="left"/>
      <w:pPr>
        <w:ind w:left="1440" w:hanging="360"/>
      </w:pPr>
      <w:rPr>
        <w:rFonts w:ascii="Courier New" w:hAnsi="Courier New" w:hint="default"/>
      </w:rPr>
    </w:lvl>
    <w:lvl w:ilvl="2" w:tplc="62A02F80">
      <w:start w:val="1"/>
      <w:numFmt w:val="bullet"/>
      <w:lvlText w:val=""/>
      <w:lvlJc w:val="left"/>
      <w:pPr>
        <w:ind w:left="2160" w:hanging="360"/>
      </w:pPr>
      <w:rPr>
        <w:rFonts w:ascii="Wingdings" w:hAnsi="Wingdings" w:hint="default"/>
      </w:rPr>
    </w:lvl>
    <w:lvl w:ilvl="3" w:tplc="CDFE1CC0">
      <w:start w:val="1"/>
      <w:numFmt w:val="bullet"/>
      <w:lvlText w:val=""/>
      <w:lvlJc w:val="left"/>
      <w:pPr>
        <w:ind w:left="2880" w:hanging="360"/>
      </w:pPr>
      <w:rPr>
        <w:rFonts w:ascii="Symbol" w:hAnsi="Symbol" w:hint="default"/>
      </w:rPr>
    </w:lvl>
    <w:lvl w:ilvl="4" w:tplc="37AAD3FA">
      <w:start w:val="1"/>
      <w:numFmt w:val="bullet"/>
      <w:lvlText w:val="o"/>
      <w:lvlJc w:val="left"/>
      <w:pPr>
        <w:ind w:left="3600" w:hanging="360"/>
      </w:pPr>
      <w:rPr>
        <w:rFonts w:ascii="Courier New" w:hAnsi="Courier New" w:hint="default"/>
      </w:rPr>
    </w:lvl>
    <w:lvl w:ilvl="5" w:tplc="DBF4DD16">
      <w:start w:val="1"/>
      <w:numFmt w:val="bullet"/>
      <w:lvlText w:val=""/>
      <w:lvlJc w:val="left"/>
      <w:pPr>
        <w:ind w:left="4320" w:hanging="360"/>
      </w:pPr>
      <w:rPr>
        <w:rFonts w:ascii="Wingdings" w:hAnsi="Wingdings" w:hint="default"/>
      </w:rPr>
    </w:lvl>
    <w:lvl w:ilvl="6" w:tplc="543C188E">
      <w:start w:val="1"/>
      <w:numFmt w:val="bullet"/>
      <w:lvlText w:val=""/>
      <w:lvlJc w:val="left"/>
      <w:pPr>
        <w:ind w:left="5040" w:hanging="360"/>
      </w:pPr>
      <w:rPr>
        <w:rFonts w:ascii="Symbol" w:hAnsi="Symbol" w:hint="default"/>
      </w:rPr>
    </w:lvl>
    <w:lvl w:ilvl="7" w:tplc="4E020326">
      <w:start w:val="1"/>
      <w:numFmt w:val="bullet"/>
      <w:lvlText w:val="o"/>
      <w:lvlJc w:val="left"/>
      <w:pPr>
        <w:ind w:left="5760" w:hanging="360"/>
      </w:pPr>
      <w:rPr>
        <w:rFonts w:ascii="Courier New" w:hAnsi="Courier New" w:hint="default"/>
      </w:rPr>
    </w:lvl>
    <w:lvl w:ilvl="8" w:tplc="39642726">
      <w:start w:val="1"/>
      <w:numFmt w:val="bullet"/>
      <w:lvlText w:val=""/>
      <w:lvlJc w:val="left"/>
      <w:pPr>
        <w:ind w:left="6480" w:hanging="360"/>
      </w:pPr>
      <w:rPr>
        <w:rFonts w:ascii="Wingdings" w:hAnsi="Wingdings" w:hint="default"/>
      </w:rPr>
    </w:lvl>
  </w:abstractNum>
  <w:abstractNum w:abstractNumId="17" w15:restartNumberingAfterBreak="0">
    <w:nsid w:val="54190B66"/>
    <w:multiLevelType w:val="multilevel"/>
    <w:tmpl w:val="FC34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7C3B13"/>
    <w:multiLevelType w:val="multilevel"/>
    <w:tmpl w:val="04A2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7A7742"/>
    <w:multiLevelType w:val="multilevel"/>
    <w:tmpl w:val="E6A8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67326D"/>
    <w:multiLevelType w:val="hybridMultilevel"/>
    <w:tmpl w:val="55DEB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A2BD58"/>
    <w:multiLevelType w:val="hybridMultilevel"/>
    <w:tmpl w:val="04A0CF42"/>
    <w:lvl w:ilvl="0" w:tplc="CD582796">
      <w:start w:val="1"/>
      <w:numFmt w:val="bullet"/>
      <w:lvlText w:val=""/>
      <w:lvlJc w:val="left"/>
      <w:pPr>
        <w:ind w:left="720" w:hanging="360"/>
      </w:pPr>
      <w:rPr>
        <w:rFonts w:ascii="Symbol" w:hAnsi="Symbol" w:hint="default"/>
      </w:rPr>
    </w:lvl>
    <w:lvl w:ilvl="1" w:tplc="F30251CE">
      <w:start w:val="1"/>
      <w:numFmt w:val="bullet"/>
      <w:lvlText w:val="o"/>
      <w:lvlJc w:val="left"/>
      <w:pPr>
        <w:ind w:left="1440" w:hanging="360"/>
      </w:pPr>
      <w:rPr>
        <w:rFonts w:ascii="Courier New" w:hAnsi="Courier New" w:hint="default"/>
      </w:rPr>
    </w:lvl>
    <w:lvl w:ilvl="2" w:tplc="E18438DA">
      <w:start w:val="1"/>
      <w:numFmt w:val="bullet"/>
      <w:lvlText w:val=""/>
      <w:lvlJc w:val="left"/>
      <w:pPr>
        <w:ind w:left="2160" w:hanging="360"/>
      </w:pPr>
      <w:rPr>
        <w:rFonts w:ascii="Wingdings" w:hAnsi="Wingdings" w:hint="default"/>
      </w:rPr>
    </w:lvl>
    <w:lvl w:ilvl="3" w:tplc="82A8CC0C">
      <w:start w:val="1"/>
      <w:numFmt w:val="bullet"/>
      <w:lvlText w:val=""/>
      <w:lvlJc w:val="left"/>
      <w:pPr>
        <w:ind w:left="2880" w:hanging="360"/>
      </w:pPr>
      <w:rPr>
        <w:rFonts w:ascii="Symbol" w:hAnsi="Symbol" w:hint="default"/>
      </w:rPr>
    </w:lvl>
    <w:lvl w:ilvl="4" w:tplc="68388704">
      <w:start w:val="1"/>
      <w:numFmt w:val="bullet"/>
      <w:lvlText w:val="o"/>
      <w:lvlJc w:val="left"/>
      <w:pPr>
        <w:ind w:left="3600" w:hanging="360"/>
      </w:pPr>
      <w:rPr>
        <w:rFonts w:ascii="Courier New" w:hAnsi="Courier New" w:hint="default"/>
      </w:rPr>
    </w:lvl>
    <w:lvl w:ilvl="5" w:tplc="2102A7A2">
      <w:start w:val="1"/>
      <w:numFmt w:val="bullet"/>
      <w:lvlText w:val=""/>
      <w:lvlJc w:val="left"/>
      <w:pPr>
        <w:ind w:left="4320" w:hanging="360"/>
      </w:pPr>
      <w:rPr>
        <w:rFonts w:ascii="Wingdings" w:hAnsi="Wingdings" w:hint="default"/>
      </w:rPr>
    </w:lvl>
    <w:lvl w:ilvl="6" w:tplc="5D02A012">
      <w:start w:val="1"/>
      <w:numFmt w:val="bullet"/>
      <w:lvlText w:val=""/>
      <w:lvlJc w:val="left"/>
      <w:pPr>
        <w:ind w:left="5040" w:hanging="360"/>
      </w:pPr>
      <w:rPr>
        <w:rFonts w:ascii="Symbol" w:hAnsi="Symbol" w:hint="default"/>
      </w:rPr>
    </w:lvl>
    <w:lvl w:ilvl="7" w:tplc="6746412C">
      <w:start w:val="1"/>
      <w:numFmt w:val="bullet"/>
      <w:lvlText w:val="o"/>
      <w:lvlJc w:val="left"/>
      <w:pPr>
        <w:ind w:left="5760" w:hanging="360"/>
      </w:pPr>
      <w:rPr>
        <w:rFonts w:ascii="Courier New" w:hAnsi="Courier New" w:hint="default"/>
      </w:rPr>
    </w:lvl>
    <w:lvl w:ilvl="8" w:tplc="861C681A">
      <w:start w:val="1"/>
      <w:numFmt w:val="bullet"/>
      <w:lvlText w:val=""/>
      <w:lvlJc w:val="left"/>
      <w:pPr>
        <w:ind w:left="6480" w:hanging="360"/>
      </w:pPr>
      <w:rPr>
        <w:rFonts w:ascii="Wingdings" w:hAnsi="Wingdings" w:hint="default"/>
      </w:rPr>
    </w:lvl>
  </w:abstractNum>
  <w:abstractNum w:abstractNumId="22" w15:restartNumberingAfterBreak="0">
    <w:nsid w:val="62D84C7F"/>
    <w:multiLevelType w:val="multilevel"/>
    <w:tmpl w:val="EA34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B64310"/>
    <w:multiLevelType w:val="multilevel"/>
    <w:tmpl w:val="F9A86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2806A3"/>
    <w:multiLevelType w:val="multilevel"/>
    <w:tmpl w:val="A292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DEE2A5"/>
    <w:multiLevelType w:val="hybridMultilevel"/>
    <w:tmpl w:val="292A796A"/>
    <w:lvl w:ilvl="0" w:tplc="5B844FFE">
      <w:start w:val="1"/>
      <w:numFmt w:val="bullet"/>
      <w:lvlText w:val=""/>
      <w:lvlJc w:val="left"/>
      <w:pPr>
        <w:ind w:left="720" w:hanging="360"/>
      </w:pPr>
      <w:rPr>
        <w:rFonts w:ascii="Symbol" w:hAnsi="Symbol" w:hint="default"/>
      </w:rPr>
    </w:lvl>
    <w:lvl w:ilvl="1" w:tplc="3B1AA20C">
      <w:start w:val="1"/>
      <w:numFmt w:val="bullet"/>
      <w:lvlText w:val="o"/>
      <w:lvlJc w:val="left"/>
      <w:pPr>
        <w:ind w:left="1440" w:hanging="360"/>
      </w:pPr>
      <w:rPr>
        <w:rFonts w:ascii="Courier New" w:hAnsi="Courier New" w:hint="default"/>
      </w:rPr>
    </w:lvl>
    <w:lvl w:ilvl="2" w:tplc="48AC5546">
      <w:start w:val="1"/>
      <w:numFmt w:val="bullet"/>
      <w:lvlText w:val=""/>
      <w:lvlJc w:val="left"/>
      <w:pPr>
        <w:ind w:left="2160" w:hanging="360"/>
      </w:pPr>
      <w:rPr>
        <w:rFonts w:ascii="Wingdings" w:hAnsi="Wingdings" w:hint="default"/>
      </w:rPr>
    </w:lvl>
    <w:lvl w:ilvl="3" w:tplc="C4F8EA24">
      <w:start w:val="1"/>
      <w:numFmt w:val="bullet"/>
      <w:lvlText w:val=""/>
      <w:lvlJc w:val="left"/>
      <w:pPr>
        <w:ind w:left="2880" w:hanging="360"/>
      </w:pPr>
      <w:rPr>
        <w:rFonts w:ascii="Symbol" w:hAnsi="Symbol" w:hint="default"/>
      </w:rPr>
    </w:lvl>
    <w:lvl w:ilvl="4" w:tplc="F4202AA2">
      <w:start w:val="1"/>
      <w:numFmt w:val="bullet"/>
      <w:lvlText w:val="o"/>
      <w:lvlJc w:val="left"/>
      <w:pPr>
        <w:ind w:left="3600" w:hanging="360"/>
      </w:pPr>
      <w:rPr>
        <w:rFonts w:ascii="Courier New" w:hAnsi="Courier New" w:hint="default"/>
      </w:rPr>
    </w:lvl>
    <w:lvl w:ilvl="5" w:tplc="DD56EC38">
      <w:start w:val="1"/>
      <w:numFmt w:val="bullet"/>
      <w:lvlText w:val=""/>
      <w:lvlJc w:val="left"/>
      <w:pPr>
        <w:ind w:left="4320" w:hanging="360"/>
      </w:pPr>
      <w:rPr>
        <w:rFonts w:ascii="Wingdings" w:hAnsi="Wingdings" w:hint="default"/>
      </w:rPr>
    </w:lvl>
    <w:lvl w:ilvl="6" w:tplc="AC04944A">
      <w:start w:val="1"/>
      <w:numFmt w:val="bullet"/>
      <w:lvlText w:val=""/>
      <w:lvlJc w:val="left"/>
      <w:pPr>
        <w:ind w:left="5040" w:hanging="360"/>
      </w:pPr>
      <w:rPr>
        <w:rFonts w:ascii="Symbol" w:hAnsi="Symbol" w:hint="default"/>
      </w:rPr>
    </w:lvl>
    <w:lvl w:ilvl="7" w:tplc="42DE9922">
      <w:start w:val="1"/>
      <w:numFmt w:val="bullet"/>
      <w:lvlText w:val="o"/>
      <w:lvlJc w:val="left"/>
      <w:pPr>
        <w:ind w:left="5760" w:hanging="360"/>
      </w:pPr>
      <w:rPr>
        <w:rFonts w:ascii="Courier New" w:hAnsi="Courier New" w:hint="default"/>
      </w:rPr>
    </w:lvl>
    <w:lvl w:ilvl="8" w:tplc="2B828C4C">
      <w:start w:val="1"/>
      <w:numFmt w:val="bullet"/>
      <w:lvlText w:val=""/>
      <w:lvlJc w:val="left"/>
      <w:pPr>
        <w:ind w:left="6480" w:hanging="360"/>
      </w:pPr>
      <w:rPr>
        <w:rFonts w:ascii="Wingdings" w:hAnsi="Wingdings" w:hint="default"/>
      </w:rPr>
    </w:lvl>
  </w:abstractNum>
  <w:num w:numId="1" w16cid:durableId="1513177080">
    <w:abstractNumId w:val="16"/>
  </w:num>
  <w:num w:numId="2" w16cid:durableId="1174296344">
    <w:abstractNumId w:val="9"/>
  </w:num>
  <w:num w:numId="3" w16cid:durableId="172259352">
    <w:abstractNumId w:val="2"/>
  </w:num>
  <w:num w:numId="4" w16cid:durableId="107940993">
    <w:abstractNumId w:val="11"/>
  </w:num>
  <w:num w:numId="5" w16cid:durableId="53160509">
    <w:abstractNumId w:val="10"/>
  </w:num>
  <w:num w:numId="6" w16cid:durableId="1763523283">
    <w:abstractNumId w:val="25"/>
  </w:num>
  <w:num w:numId="7" w16cid:durableId="1746608085">
    <w:abstractNumId w:val="21"/>
  </w:num>
  <w:num w:numId="8" w16cid:durableId="265508676">
    <w:abstractNumId w:val="8"/>
  </w:num>
  <w:num w:numId="9" w16cid:durableId="2135249986">
    <w:abstractNumId w:val="1"/>
  </w:num>
  <w:num w:numId="10" w16cid:durableId="314575286">
    <w:abstractNumId w:val="0"/>
  </w:num>
  <w:num w:numId="11" w16cid:durableId="1187675266">
    <w:abstractNumId w:val="17"/>
  </w:num>
  <w:num w:numId="12" w16cid:durableId="2061400958">
    <w:abstractNumId w:val="19"/>
  </w:num>
  <w:num w:numId="13" w16cid:durableId="1001735042">
    <w:abstractNumId w:val="22"/>
  </w:num>
  <w:num w:numId="14" w16cid:durableId="1453013203">
    <w:abstractNumId w:val="3"/>
  </w:num>
  <w:num w:numId="15" w16cid:durableId="2043168735">
    <w:abstractNumId w:val="15"/>
  </w:num>
  <w:num w:numId="16" w16cid:durableId="2073041414">
    <w:abstractNumId w:val="24"/>
  </w:num>
  <w:num w:numId="17" w16cid:durableId="1291589687">
    <w:abstractNumId w:val="7"/>
  </w:num>
  <w:num w:numId="18" w16cid:durableId="62605817">
    <w:abstractNumId w:val="4"/>
  </w:num>
  <w:num w:numId="19" w16cid:durableId="312417153">
    <w:abstractNumId w:val="12"/>
  </w:num>
  <w:num w:numId="20" w16cid:durableId="1371489524">
    <w:abstractNumId w:val="23"/>
  </w:num>
  <w:num w:numId="21" w16cid:durableId="1836412243">
    <w:abstractNumId w:val="6"/>
  </w:num>
  <w:num w:numId="22" w16cid:durableId="646201202">
    <w:abstractNumId w:val="18"/>
  </w:num>
  <w:num w:numId="23" w16cid:durableId="2022782285">
    <w:abstractNumId w:val="14"/>
  </w:num>
  <w:num w:numId="24" w16cid:durableId="1590768642">
    <w:abstractNumId w:val="20"/>
  </w:num>
  <w:num w:numId="25" w16cid:durableId="554704584">
    <w:abstractNumId w:val="5"/>
  </w:num>
  <w:num w:numId="26" w16cid:durableId="31997543">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53F"/>
    <w:rsid w:val="00010859"/>
    <w:rsid w:val="00014809"/>
    <w:rsid w:val="00022850"/>
    <w:rsid w:val="00027608"/>
    <w:rsid w:val="0004172D"/>
    <w:rsid w:val="00055639"/>
    <w:rsid w:val="0007659D"/>
    <w:rsid w:val="0008551F"/>
    <w:rsid w:val="000C6B87"/>
    <w:rsid w:val="00112F6B"/>
    <w:rsid w:val="0012056C"/>
    <w:rsid w:val="00120BD9"/>
    <w:rsid w:val="00120F5C"/>
    <w:rsid w:val="001219FE"/>
    <w:rsid w:val="001401BA"/>
    <w:rsid w:val="00150D6C"/>
    <w:rsid w:val="001920C9"/>
    <w:rsid w:val="001A3EC6"/>
    <w:rsid w:val="001B7E0A"/>
    <w:rsid w:val="001E6135"/>
    <w:rsid w:val="00212975"/>
    <w:rsid w:val="00230A2B"/>
    <w:rsid w:val="00231268"/>
    <w:rsid w:val="00253BC5"/>
    <w:rsid w:val="00276694"/>
    <w:rsid w:val="00286337"/>
    <w:rsid w:val="00290DC3"/>
    <w:rsid w:val="002A17F7"/>
    <w:rsid w:val="002C2E79"/>
    <w:rsid w:val="002D59F5"/>
    <w:rsid w:val="002E0C84"/>
    <w:rsid w:val="002F170E"/>
    <w:rsid w:val="003015B9"/>
    <w:rsid w:val="003040C0"/>
    <w:rsid w:val="00311C23"/>
    <w:rsid w:val="00322572"/>
    <w:rsid w:val="003520F5"/>
    <w:rsid w:val="00357C8E"/>
    <w:rsid w:val="003642E2"/>
    <w:rsid w:val="00366DE8"/>
    <w:rsid w:val="00381A8B"/>
    <w:rsid w:val="003A4B32"/>
    <w:rsid w:val="003A4FBD"/>
    <w:rsid w:val="003C23B9"/>
    <w:rsid w:val="003E335D"/>
    <w:rsid w:val="003F6B18"/>
    <w:rsid w:val="00413DA6"/>
    <w:rsid w:val="00417DDB"/>
    <w:rsid w:val="00443672"/>
    <w:rsid w:val="00452F91"/>
    <w:rsid w:val="0047713E"/>
    <w:rsid w:val="0048317E"/>
    <w:rsid w:val="00486402"/>
    <w:rsid w:val="00494123"/>
    <w:rsid w:val="004A3F86"/>
    <w:rsid w:val="004A5AA1"/>
    <w:rsid w:val="004A7A99"/>
    <w:rsid w:val="004C517D"/>
    <w:rsid w:val="004D39E7"/>
    <w:rsid w:val="004E527D"/>
    <w:rsid w:val="0052332B"/>
    <w:rsid w:val="00525ECE"/>
    <w:rsid w:val="0053411B"/>
    <w:rsid w:val="00542E7E"/>
    <w:rsid w:val="00546389"/>
    <w:rsid w:val="005579F9"/>
    <w:rsid w:val="00565C99"/>
    <w:rsid w:val="005773BE"/>
    <w:rsid w:val="00613293"/>
    <w:rsid w:val="0062792F"/>
    <w:rsid w:val="006351C1"/>
    <w:rsid w:val="00661386"/>
    <w:rsid w:val="00661977"/>
    <w:rsid w:val="006633F6"/>
    <w:rsid w:val="006643FC"/>
    <w:rsid w:val="00667F77"/>
    <w:rsid w:val="00682047"/>
    <w:rsid w:val="00684896"/>
    <w:rsid w:val="006C26DB"/>
    <w:rsid w:val="006E2932"/>
    <w:rsid w:val="00701587"/>
    <w:rsid w:val="0071356A"/>
    <w:rsid w:val="007219F3"/>
    <w:rsid w:val="00733BA4"/>
    <w:rsid w:val="00741A36"/>
    <w:rsid w:val="00743141"/>
    <w:rsid w:val="00761381"/>
    <w:rsid w:val="00765F69"/>
    <w:rsid w:val="007A7441"/>
    <w:rsid w:val="007B2896"/>
    <w:rsid w:val="0083527F"/>
    <w:rsid w:val="008628F2"/>
    <w:rsid w:val="00881FE2"/>
    <w:rsid w:val="00887B65"/>
    <w:rsid w:val="00894D72"/>
    <w:rsid w:val="008A4757"/>
    <w:rsid w:val="008C1C10"/>
    <w:rsid w:val="00920261"/>
    <w:rsid w:val="0099069B"/>
    <w:rsid w:val="00991034"/>
    <w:rsid w:val="00994E3C"/>
    <w:rsid w:val="0099565A"/>
    <w:rsid w:val="00996640"/>
    <w:rsid w:val="00997EC1"/>
    <w:rsid w:val="009A1152"/>
    <w:rsid w:val="009A538E"/>
    <w:rsid w:val="009B3370"/>
    <w:rsid w:val="009B3999"/>
    <w:rsid w:val="009B3FEB"/>
    <w:rsid w:val="009D024F"/>
    <w:rsid w:val="009E44EF"/>
    <w:rsid w:val="00A06E6C"/>
    <w:rsid w:val="00A11258"/>
    <w:rsid w:val="00A60D55"/>
    <w:rsid w:val="00A66326"/>
    <w:rsid w:val="00A82159"/>
    <w:rsid w:val="00A8539C"/>
    <w:rsid w:val="00AB0706"/>
    <w:rsid w:val="00AD2FCA"/>
    <w:rsid w:val="00AE5EF1"/>
    <w:rsid w:val="00B0546F"/>
    <w:rsid w:val="00B35C3E"/>
    <w:rsid w:val="00B421F8"/>
    <w:rsid w:val="00B4727B"/>
    <w:rsid w:val="00B70651"/>
    <w:rsid w:val="00B82AD3"/>
    <w:rsid w:val="00B9301B"/>
    <w:rsid w:val="00B9789C"/>
    <w:rsid w:val="00BA1BD7"/>
    <w:rsid w:val="00BA2CD6"/>
    <w:rsid w:val="00BB1B03"/>
    <w:rsid w:val="00BB41A4"/>
    <w:rsid w:val="00BE1920"/>
    <w:rsid w:val="00BE7868"/>
    <w:rsid w:val="00C06D62"/>
    <w:rsid w:val="00C10584"/>
    <w:rsid w:val="00C1211B"/>
    <w:rsid w:val="00C16E16"/>
    <w:rsid w:val="00C47E90"/>
    <w:rsid w:val="00C5453F"/>
    <w:rsid w:val="00C57446"/>
    <w:rsid w:val="00C822A3"/>
    <w:rsid w:val="00CB57D8"/>
    <w:rsid w:val="00CB6F16"/>
    <w:rsid w:val="00CD1ED2"/>
    <w:rsid w:val="00CD384A"/>
    <w:rsid w:val="00D01F62"/>
    <w:rsid w:val="00D40A8E"/>
    <w:rsid w:val="00D4713F"/>
    <w:rsid w:val="00D54DEB"/>
    <w:rsid w:val="00D65357"/>
    <w:rsid w:val="00D6633D"/>
    <w:rsid w:val="00D73982"/>
    <w:rsid w:val="00D746E7"/>
    <w:rsid w:val="00D758F1"/>
    <w:rsid w:val="00D949BC"/>
    <w:rsid w:val="00D97EC6"/>
    <w:rsid w:val="00DA1060"/>
    <w:rsid w:val="00DC02CE"/>
    <w:rsid w:val="00DC357B"/>
    <w:rsid w:val="00DD2BDE"/>
    <w:rsid w:val="00DE135F"/>
    <w:rsid w:val="00DF15B5"/>
    <w:rsid w:val="00E16B89"/>
    <w:rsid w:val="00E17A43"/>
    <w:rsid w:val="00E32947"/>
    <w:rsid w:val="00E36106"/>
    <w:rsid w:val="00E739AB"/>
    <w:rsid w:val="00E74CB0"/>
    <w:rsid w:val="00E9009F"/>
    <w:rsid w:val="00E91DE3"/>
    <w:rsid w:val="00E91E67"/>
    <w:rsid w:val="00EA19E1"/>
    <w:rsid w:val="00EA241F"/>
    <w:rsid w:val="00EC3B8C"/>
    <w:rsid w:val="00F26D6C"/>
    <w:rsid w:val="00F33272"/>
    <w:rsid w:val="00F35381"/>
    <w:rsid w:val="00F3602C"/>
    <w:rsid w:val="00F43CB8"/>
    <w:rsid w:val="00F527AB"/>
    <w:rsid w:val="00F66D17"/>
    <w:rsid w:val="00F802B6"/>
    <w:rsid w:val="00F944F9"/>
    <w:rsid w:val="00FB4B05"/>
    <w:rsid w:val="00FC1F24"/>
    <w:rsid w:val="00FF3576"/>
    <w:rsid w:val="02624F49"/>
    <w:rsid w:val="03BCF1FD"/>
    <w:rsid w:val="063DFB4C"/>
    <w:rsid w:val="091D0C96"/>
    <w:rsid w:val="09F6549E"/>
    <w:rsid w:val="0CE778FE"/>
    <w:rsid w:val="0E595983"/>
    <w:rsid w:val="0ECA1173"/>
    <w:rsid w:val="13F69C87"/>
    <w:rsid w:val="152396E2"/>
    <w:rsid w:val="1587CBDF"/>
    <w:rsid w:val="15E745D3"/>
    <w:rsid w:val="19C3899C"/>
    <w:rsid w:val="1CADDB77"/>
    <w:rsid w:val="1D6B9A35"/>
    <w:rsid w:val="1D79664C"/>
    <w:rsid w:val="202A39FC"/>
    <w:rsid w:val="22379A40"/>
    <w:rsid w:val="22CCB612"/>
    <w:rsid w:val="26195AE2"/>
    <w:rsid w:val="26CFC49D"/>
    <w:rsid w:val="28D08152"/>
    <w:rsid w:val="2924160C"/>
    <w:rsid w:val="29684E98"/>
    <w:rsid w:val="2D35F42C"/>
    <w:rsid w:val="2D39DF2F"/>
    <w:rsid w:val="2D3B6041"/>
    <w:rsid w:val="30F5D9A5"/>
    <w:rsid w:val="32D573FD"/>
    <w:rsid w:val="33377973"/>
    <w:rsid w:val="35DA3C52"/>
    <w:rsid w:val="360F0E4F"/>
    <w:rsid w:val="36274979"/>
    <w:rsid w:val="36C57C73"/>
    <w:rsid w:val="370481BE"/>
    <w:rsid w:val="3C4AEE71"/>
    <w:rsid w:val="3D15A47D"/>
    <w:rsid w:val="40C73AEA"/>
    <w:rsid w:val="41CA350B"/>
    <w:rsid w:val="426BE27A"/>
    <w:rsid w:val="43471A00"/>
    <w:rsid w:val="44562C6C"/>
    <w:rsid w:val="476B1CCA"/>
    <w:rsid w:val="48E8CE68"/>
    <w:rsid w:val="49920D2C"/>
    <w:rsid w:val="4C1E6806"/>
    <w:rsid w:val="4E24E243"/>
    <w:rsid w:val="4F1CF80E"/>
    <w:rsid w:val="4F2FBC2C"/>
    <w:rsid w:val="4FF2441E"/>
    <w:rsid w:val="50C008EC"/>
    <w:rsid w:val="514A01AF"/>
    <w:rsid w:val="517DF216"/>
    <w:rsid w:val="54286054"/>
    <w:rsid w:val="548F00A5"/>
    <w:rsid w:val="554A364B"/>
    <w:rsid w:val="5691128C"/>
    <w:rsid w:val="57981433"/>
    <w:rsid w:val="5827F04C"/>
    <w:rsid w:val="58418067"/>
    <w:rsid w:val="58CD01CD"/>
    <w:rsid w:val="5970902E"/>
    <w:rsid w:val="5AA689B3"/>
    <w:rsid w:val="5EF14633"/>
    <w:rsid w:val="61F6627C"/>
    <w:rsid w:val="61F7102A"/>
    <w:rsid w:val="624459D1"/>
    <w:rsid w:val="62D1A2BB"/>
    <w:rsid w:val="62EB28D8"/>
    <w:rsid w:val="665722BB"/>
    <w:rsid w:val="695412CC"/>
    <w:rsid w:val="6C170824"/>
    <w:rsid w:val="6E7BCE0A"/>
    <w:rsid w:val="71C3A395"/>
    <w:rsid w:val="71C40B89"/>
    <w:rsid w:val="71E464D6"/>
    <w:rsid w:val="7219988D"/>
    <w:rsid w:val="729F9FAA"/>
    <w:rsid w:val="74C5F3D2"/>
    <w:rsid w:val="799C6A3E"/>
    <w:rsid w:val="7A3D26E8"/>
    <w:rsid w:val="7B674C53"/>
    <w:rsid w:val="7B7FBF61"/>
    <w:rsid w:val="7C9AB6F2"/>
    <w:rsid w:val="7D484AE3"/>
    <w:rsid w:val="7F4604EA"/>
    <w:rsid w:val="7F4F2E66"/>
    <w:rsid w:val="7FB6326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8BBA9"/>
  <w15:chartTrackingRefBased/>
  <w15:docId w15:val="{ABCB4A67-FD80-44CF-9D15-15CCD50E5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5E745D3"/>
    <w:pPr>
      <w:tabs>
        <w:tab w:val="left" w:pos="283"/>
        <w:tab w:val="left" w:pos="680"/>
        <w:tab w:val="left" w:pos="964"/>
      </w:tabs>
      <w:spacing w:after="240"/>
    </w:pPr>
    <w:rPr>
      <w:color w:val="000000" w:themeColor="text1"/>
      <w:sz w:val="32"/>
      <w:szCs w:val="32"/>
    </w:rPr>
  </w:style>
  <w:style w:type="paragraph" w:styleId="Heading1">
    <w:name w:val="heading 1"/>
    <w:basedOn w:val="Normal"/>
    <w:next w:val="Normal"/>
    <w:link w:val="Heading1Char"/>
    <w:uiPriority w:val="9"/>
    <w:qFormat/>
    <w:rsid w:val="15E745D3"/>
    <w:pPr>
      <w:outlineLvl w:val="0"/>
    </w:pPr>
    <w:rPr>
      <w:rFonts w:asciiTheme="majorHAnsi" w:hAnsiTheme="majorHAnsi"/>
      <w:b/>
      <w:bCs/>
      <w:sz w:val="60"/>
      <w:szCs w:val="60"/>
    </w:rPr>
  </w:style>
  <w:style w:type="paragraph" w:styleId="Heading2">
    <w:name w:val="heading 2"/>
    <w:basedOn w:val="Normal"/>
    <w:next w:val="Normal"/>
    <w:link w:val="Heading2Char"/>
    <w:uiPriority w:val="9"/>
    <w:unhideWhenUsed/>
    <w:qFormat/>
    <w:rsid w:val="15E745D3"/>
    <w:pPr>
      <w:tabs>
        <w:tab w:val="clear" w:pos="283"/>
        <w:tab w:val="clear" w:pos="680"/>
        <w:tab w:val="clear" w:pos="964"/>
        <w:tab w:val="left" w:pos="6757"/>
      </w:tabs>
      <w:outlineLvl w:val="1"/>
    </w:pPr>
    <w:rPr>
      <w:rFonts w:asciiTheme="majorHAnsi" w:hAnsiTheme="majorHAnsi"/>
      <w:b/>
      <w:bCs/>
      <w:sz w:val="48"/>
      <w:szCs w:val="48"/>
    </w:rPr>
  </w:style>
  <w:style w:type="paragraph" w:styleId="Heading3">
    <w:name w:val="heading 3"/>
    <w:basedOn w:val="Normal"/>
    <w:next w:val="Normal"/>
    <w:link w:val="Heading3Char"/>
    <w:uiPriority w:val="9"/>
    <w:unhideWhenUsed/>
    <w:qFormat/>
    <w:rsid w:val="15E745D3"/>
    <w:pPr>
      <w:outlineLvl w:val="2"/>
    </w:pPr>
    <w:rPr>
      <w:rFonts w:asciiTheme="majorHAnsi" w:hAnsiTheme="majorHAnsi"/>
      <w:b/>
      <w:bCs/>
      <w:sz w:val="36"/>
      <w:szCs w:val="36"/>
    </w:rPr>
  </w:style>
  <w:style w:type="paragraph" w:styleId="Heading4">
    <w:name w:val="heading 4"/>
    <w:basedOn w:val="Normal"/>
    <w:next w:val="Normal"/>
    <w:link w:val="Heading4Char"/>
    <w:uiPriority w:val="9"/>
    <w:unhideWhenUsed/>
    <w:qFormat/>
    <w:rsid w:val="15E745D3"/>
    <w:pPr>
      <w:spacing w:after="0"/>
      <w:outlineLvl w:val="3"/>
    </w:pPr>
    <w:rPr>
      <w:rFonts w:asciiTheme="majorHAnsi" w:hAnsiTheme="majorHAnsi"/>
      <w:b/>
      <w:bCs/>
      <w:color w:val="4D60FF" w:themeColor="accent6"/>
    </w:rPr>
  </w:style>
  <w:style w:type="paragraph" w:styleId="Heading5">
    <w:name w:val="heading 5"/>
    <w:basedOn w:val="Heading4"/>
    <w:next w:val="Normal"/>
    <w:link w:val="Heading5Char"/>
    <w:uiPriority w:val="9"/>
    <w:unhideWhenUsed/>
    <w:qFormat/>
    <w:rsid w:val="00FB4B05"/>
    <w:pPr>
      <w:outlineLvl w:val="4"/>
    </w:pPr>
    <w:rPr>
      <w:sz w:val="28"/>
      <w:szCs w:val="28"/>
    </w:rPr>
  </w:style>
  <w:style w:type="paragraph" w:styleId="Heading6">
    <w:name w:val="heading 6"/>
    <w:basedOn w:val="Heading5"/>
    <w:next w:val="Normal"/>
    <w:link w:val="Heading6Char"/>
    <w:uiPriority w:val="9"/>
    <w:unhideWhenUsed/>
    <w:qFormat/>
    <w:rsid w:val="001B7E0A"/>
    <w:pPr>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qFormat/>
    <w:rsid w:val="00F26D6C"/>
    <w:rPr>
      <w:sz w:val="28"/>
    </w:rPr>
  </w:style>
  <w:style w:type="table" w:styleId="GridTable4-Accent1">
    <w:name w:val="Grid Table 4 Accent 1"/>
    <w:basedOn w:val="TableNormal"/>
    <w:uiPriority w:val="49"/>
    <w:rsid w:val="00DC357B"/>
    <w:rPr>
      <w:rFonts w:eastAsiaTheme="minorHAnsi"/>
      <w:kern w:val="0"/>
      <w:lang w:eastAsia="en-US"/>
      <w14:ligatures w14:val="none"/>
    </w:rPr>
    <w:tblPr>
      <w:tblBorders>
        <w:top w:val="single" w:sz="4" w:space="0" w:color="4C6EC2" w:themeColor="accent1" w:themeTint="99"/>
        <w:left w:val="single" w:sz="4" w:space="0" w:color="4C6EC2" w:themeColor="accent1" w:themeTint="99"/>
        <w:bottom w:val="single" w:sz="4" w:space="0" w:color="4C6EC2" w:themeColor="accent1" w:themeTint="99"/>
        <w:right w:val="single" w:sz="4" w:space="0" w:color="4C6EC2" w:themeColor="accent1" w:themeTint="99"/>
        <w:insideH w:val="single" w:sz="4" w:space="0" w:color="4C6EC2" w:themeColor="accent1" w:themeTint="99"/>
        <w:insideV w:val="single" w:sz="4" w:space="0" w:color="4C6EC2" w:themeColor="accent1" w:themeTint="99"/>
      </w:tblBorders>
      <w:tblCellMar>
        <w:top w:w="57" w:type="dxa"/>
        <w:bottom w:w="57" w:type="dxa"/>
      </w:tblCellMar>
    </w:tblPr>
    <w:tcPr>
      <w:shd w:val="clear" w:color="auto" w:fill="auto"/>
    </w:tcPr>
    <w:tblStylePr w:type="firstRow">
      <w:rPr>
        <w:b/>
        <w:bCs/>
        <w:color w:val="FFFFFF" w:themeColor="background1"/>
      </w:rPr>
      <w:tblPr/>
      <w:tcPr>
        <w:tcBorders>
          <w:top w:val="single" w:sz="4" w:space="0" w:color="1C2C52" w:themeColor="accent1"/>
          <w:left w:val="single" w:sz="4" w:space="0" w:color="1C2C52" w:themeColor="accent1"/>
          <w:bottom w:val="single" w:sz="4" w:space="0" w:color="1C2C52" w:themeColor="accent1"/>
          <w:right w:val="single" w:sz="4" w:space="0" w:color="1C2C52" w:themeColor="accent1"/>
          <w:insideH w:val="nil"/>
          <w:insideV w:val="nil"/>
        </w:tcBorders>
        <w:shd w:val="clear" w:color="auto" w:fill="1C2C52" w:themeFill="accent1"/>
      </w:tcPr>
    </w:tblStylePr>
    <w:tblStylePr w:type="lastRow">
      <w:rPr>
        <w:b/>
        <w:bCs/>
      </w:rPr>
      <w:tblPr/>
      <w:tcPr>
        <w:tcBorders>
          <w:top w:val="double" w:sz="4" w:space="0" w:color="1C2C52" w:themeColor="accent1"/>
        </w:tcBorders>
      </w:tcPr>
    </w:tblStylePr>
    <w:tblStylePr w:type="firstCol">
      <w:rPr>
        <w:b/>
        <w:bCs/>
      </w:rPr>
    </w:tblStylePr>
    <w:tblStylePr w:type="lastCol">
      <w:rPr>
        <w:b/>
        <w:bCs/>
      </w:rPr>
    </w:tblStylePr>
  </w:style>
  <w:style w:type="paragraph" w:customStyle="1" w:styleId="BasicParagraph">
    <w:name w:val="[Basic Paragraph]"/>
    <w:basedOn w:val="Normal"/>
    <w:uiPriority w:val="99"/>
    <w:rsid w:val="15E745D3"/>
    <w:rPr>
      <w:rFonts w:ascii="Minion Pro" w:hAnsi="Minion Pro" w:cs="Minion Pro"/>
    </w:rPr>
  </w:style>
  <w:style w:type="paragraph" w:styleId="Title">
    <w:name w:val="Title"/>
    <w:basedOn w:val="Normal"/>
    <w:next w:val="Normal"/>
    <w:link w:val="TitleChar"/>
    <w:uiPriority w:val="10"/>
    <w:qFormat/>
    <w:rsid w:val="15E745D3"/>
    <w:pPr>
      <w:jc w:val="center"/>
    </w:pPr>
    <w:rPr>
      <w:b/>
      <w:bCs/>
      <w:color w:val="FFFFFF" w:themeColor="background1"/>
      <w:sz w:val="136"/>
      <w:szCs w:val="136"/>
    </w:rPr>
  </w:style>
  <w:style w:type="character" w:customStyle="1" w:styleId="TitleChar">
    <w:name w:val="Title Char"/>
    <w:basedOn w:val="DefaultParagraphFont"/>
    <w:link w:val="Title"/>
    <w:uiPriority w:val="10"/>
    <w:rsid w:val="008A4757"/>
    <w:rPr>
      <w:rFonts w:cstheme="minorHAnsi"/>
      <w:b/>
      <w:bCs/>
      <w:color w:val="FFFFFF" w:themeColor="background1"/>
      <w:kern w:val="0"/>
      <w:sz w:val="136"/>
      <w:szCs w:val="136"/>
    </w:rPr>
  </w:style>
  <w:style w:type="character" w:customStyle="1" w:styleId="Heading1Char">
    <w:name w:val="Heading 1 Char"/>
    <w:basedOn w:val="DefaultParagraphFont"/>
    <w:link w:val="Heading1"/>
    <w:uiPriority w:val="9"/>
    <w:rsid w:val="00FB4B05"/>
    <w:rPr>
      <w:rFonts w:asciiTheme="majorHAnsi" w:hAnsiTheme="majorHAnsi" w:cstheme="minorHAnsi"/>
      <w:b/>
      <w:bCs/>
      <w:color w:val="000000"/>
      <w:kern w:val="0"/>
      <w:sz w:val="60"/>
      <w:szCs w:val="60"/>
    </w:rPr>
  </w:style>
  <w:style w:type="character" w:customStyle="1" w:styleId="Heading2Char">
    <w:name w:val="Heading 2 Char"/>
    <w:basedOn w:val="DefaultParagraphFont"/>
    <w:link w:val="Heading2"/>
    <w:uiPriority w:val="9"/>
    <w:rsid w:val="00FB4B05"/>
    <w:rPr>
      <w:rFonts w:asciiTheme="majorHAnsi" w:hAnsiTheme="majorHAnsi" w:cstheme="minorHAnsi"/>
      <w:b/>
      <w:bCs/>
      <w:color w:val="000000"/>
      <w:kern w:val="0"/>
      <w:sz w:val="48"/>
      <w:szCs w:val="48"/>
    </w:rPr>
  </w:style>
  <w:style w:type="character" w:customStyle="1" w:styleId="Heading3Char">
    <w:name w:val="Heading 3 Char"/>
    <w:basedOn w:val="DefaultParagraphFont"/>
    <w:link w:val="Heading3"/>
    <w:uiPriority w:val="9"/>
    <w:rsid w:val="00FB4B05"/>
    <w:rPr>
      <w:rFonts w:asciiTheme="majorHAnsi" w:hAnsiTheme="majorHAnsi" w:cstheme="minorHAnsi"/>
      <w:b/>
      <w:bCs/>
      <w:color w:val="000000"/>
      <w:kern w:val="0"/>
      <w:sz w:val="36"/>
      <w:szCs w:val="36"/>
    </w:rPr>
  </w:style>
  <w:style w:type="paragraph" w:styleId="Subtitle">
    <w:name w:val="Subtitle"/>
    <w:basedOn w:val="Normal"/>
    <w:next w:val="Normal"/>
    <w:link w:val="SubtitleChar"/>
    <w:uiPriority w:val="11"/>
    <w:qFormat/>
    <w:rsid w:val="15E745D3"/>
    <w:pPr>
      <w:jc w:val="center"/>
    </w:pPr>
    <w:rPr>
      <w:b/>
      <w:bCs/>
      <w:color w:val="FFFFFF" w:themeColor="background1"/>
      <w:sz w:val="36"/>
      <w:szCs w:val="36"/>
    </w:rPr>
  </w:style>
  <w:style w:type="character" w:customStyle="1" w:styleId="SubtitleChar">
    <w:name w:val="Subtitle Char"/>
    <w:basedOn w:val="DefaultParagraphFont"/>
    <w:link w:val="Subtitle"/>
    <w:uiPriority w:val="11"/>
    <w:rsid w:val="008A4757"/>
    <w:rPr>
      <w:rFonts w:cstheme="minorHAnsi"/>
      <w:b/>
      <w:bCs/>
      <w:color w:val="FFFFFF" w:themeColor="background1"/>
      <w:kern w:val="0"/>
      <w:sz w:val="36"/>
      <w:szCs w:val="36"/>
    </w:rPr>
  </w:style>
  <w:style w:type="paragraph" w:styleId="NoSpacing">
    <w:name w:val="No Spacing"/>
    <w:basedOn w:val="Normal"/>
    <w:link w:val="NoSpacingChar"/>
    <w:uiPriority w:val="1"/>
    <w:qFormat/>
    <w:rsid w:val="15E745D3"/>
    <w:pPr>
      <w:spacing w:after="0"/>
      <w:contextualSpacing/>
    </w:pPr>
  </w:style>
  <w:style w:type="character" w:customStyle="1" w:styleId="Heading4Char">
    <w:name w:val="Heading 4 Char"/>
    <w:basedOn w:val="DefaultParagraphFont"/>
    <w:link w:val="Heading4"/>
    <w:uiPriority w:val="9"/>
    <w:rsid w:val="001B7E0A"/>
    <w:rPr>
      <w:rFonts w:asciiTheme="majorHAnsi" w:hAnsiTheme="majorHAnsi" w:cstheme="minorHAnsi"/>
      <w:b/>
      <w:bCs/>
      <w:color w:val="4D60FF" w:themeColor="accent6"/>
      <w:kern w:val="0"/>
      <w:sz w:val="32"/>
      <w:szCs w:val="32"/>
    </w:rPr>
  </w:style>
  <w:style w:type="paragraph" w:customStyle="1" w:styleId="IntroText1">
    <w:name w:val="Intro Text 1"/>
    <w:basedOn w:val="Normal"/>
    <w:next w:val="Normal"/>
    <w:uiPriority w:val="1"/>
    <w:qFormat/>
    <w:rsid w:val="15E745D3"/>
    <w:rPr>
      <w:rFonts w:ascii="Relative NLT" w:hAnsi="Relative NLT"/>
      <w:sz w:val="48"/>
      <w:szCs w:val="48"/>
      <w:lang w:val="sv-SE"/>
    </w:rPr>
  </w:style>
  <w:style w:type="paragraph" w:customStyle="1" w:styleId="IntroText2">
    <w:name w:val="Intro Text 2"/>
    <w:basedOn w:val="Normal"/>
    <w:next w:val="Normal"/>
    <w:uiPriority w:val="1"/>
    <w:qFormat/>
    <w:rsid w:val="15E745D3"/>
    <w:rPr>
      <w:rFonts w:ascii="Relative NLT" w:hAnsi="Relative NLT"/>
      <w:sz w:val="36"/>
      <w:szCs w:val="36"/>
      <w:lang w:val="sv-SE"/>
    </w:rPr>
  </w:style>
  <w:style w:type="paragraph" w:customStyle="1" w:styleId="IntroText3">
    <w:name w:val="Intro Text 3"/>
    <w:basedOn w:val="Normal"/>
    <w:uiPriority w:val="1"/>
    <w:qFormat/>
    <w:rsid w:val="15E745D3"/>
    <w:rPr>
      <w:rFonts w:ascii="Relative NLT" w:hAnsi="Relative NLT"/>
      <w:lang w:val="sv-SE"/>
    </w:rPr>
  </w:style>
  <w:style w:type="character" w:customStyle="1" w:styleId="Heading5Char">
    <w:name w:val="Heading 5 Char"/>
    <w:basedOn w:val="DefaultParagraphFont"/>
    <w:link w:val="Heading5"/>
    <w:uiPriority w:val="9"/>
    <w:rsid w:val="00FB4B05"/>
    <w:rPr>
      <w:rFonts w:asciiTheme="majorHAnsi" w:hAnsiTheme="majorHAnsi" w:cstheme="minorHAnsi"/>
      <w:b/>
      <w:bCs/>
      <w:color w:val="000000"/>
      <w:kern w:val="0"/>
      <w:sz w:val="28"/>
      <w:szCs w:val="28"/>
    </w:rPr>
  </w:style>
  <w:style w:type="paragraph" w:customStyle="1" w:styleId="Normal2">
    <w:name w:val="Normal 2"/>
    <w:basedOn w:val="Normal"/>
    <w:uiPriority w:val="1"/>
    <w:qFormat/>
    <w:rsid w:val="15E745D3"/>
    <w:rPr>
      <w:sz w:val="28"/>
      <w:szCs w:val="28"/>
    </w:rPr>
  </w:style>
  <w:style w:type="character" w:customStyle="1" w:styleId="Heading6Char">
    <w:name w:val="Heading 6 Char"/>
    <w:basedOn w:val="DefaultParagraphFont"/>
    <w:link w:val="Heading6"/>
    <w:uiPriority w:val="9"/>
    <w:rsid w:val="001B7E0A"/>
    <w:rPr>
      <w:rFonts w:asciiTheme="majorHAnsi" w:hAnsiTheme="majorHAnsi" w:cstheme="minorHAnsi"/>
      <w:b/>
      <w:bCs/>
      <w:color w:val="4D60FF" w:themeColor="accent6"/>
      <w:kern w:val="0"/>
    </w:rPr>
  </w:style>
  <w:style w:type="paragraph" w:customStyle="1" w:styleId="Normal3">
    <w:name w:val="Normal 3"/>
    <w:basedOn w:val="Normal2"/>
    <w:qFormat/>
    <w:rsid w:val="003A4FBD"/>
    <w:rPr>
      <w:sz w:val="24"/>
      <w:szCs w:val="24"/>
    </w:rPr>
  </w:style>
  <w:style w:type="paragraph" w:styleId="ListParagraph">
    <w:name w:val="List Paragraph"/>
    <w:basedOn w:val="Normal"/>
    <w:uiPriority w:val="34"/>
    <w:rsid w:val="15E745D3"/>
    <w:pPr>
      <w:ind w:left="720"/>
      <w:contextualSpacing/>
    </w:pPr>
  </w:style>
  <w:style w:type="paragraph" w:styleId="ListBullet">
    <w:name w:val="List Bullet"/>
    <w:basedOn w:val="Normal"/>
    <w:uiPriority w:val="99"/>
    <w:unhideWhenUsed/>
    <w:qFormat/>
    <w:rsid w:val="15E745D3"/>
    <w:pPr>
      <w:numPr>
        <w:numId w:val="9"/>
      </w:numPr>
      <w:ind w:left="357" w:hanging="357"/>
      <w:contextualSpacing/>
    </w:pPr>
  </w:style>
  <w:style w:type="paragraph" w:styleId="ListBullet2">
    <w:name w:val="List Bullet 2"/>
    <w:basedOn w:val="Normal"/>
    <w:uiPriority w:val="99"/>
    <w:unhideWhenUsed/>
    <w:qFormat/>
    <w:rsid w:val="15E745D3"/>
    <w:pPr>
      <w:numPr>
        <w:numId w:val="10"/>
      </w:numPr>
      <w:contextualSpacing/>
    </w:pPr>
  </w:style>
  <w:style w:type="paragraph" w:styleId="ListBullet3">
    <w:name w:val="List Bullet 3"/>
    <w:basedOn w:val="ListBullet"/>
    <w:uiPriority w:val="99"/>
    <w:unhideWhenUsed/>
    <w:qFormat/>
    <w:rsid w:val="003A4FBD"/>
    <w:rPr>
      <w:sz w:val="28"/>
      <w:szCs w:val="28"/>
    </w:rPr>
  </w:style>
  <w:style w:type="paragraph" w:styleId="ListBullet4">
    <w:name w:val="List Bullet 4"/>
    <w:basedOn w:val="ListBullet2"/>
    <w:uiPriority w:val="99"/>
    <w:unhideWhenUsed/>
    <w:qFormat/>
    <w:rsid w:val="003A4FBD"/>
    <w:rPr>
      <w:sz w:val="28"/>
      <w:szCs w:val="28"/>
    </w:rPr>
  </w:style>
  <w:style w:type="paragraph" w:styleId="ListBullet5">
    <w:name w:val="List Bullet 5"/>
    <w:basedOn w:val="ListBullet3"/>
    <w:uiPriority w:val="99"/>
    <w:unhideWhenUsed/>
    <w:qFormat/>
    <w:rsid w:val="00D54DEB"/>
    <w:rPr>
      <w:sz w:val="24"/>
      <w:szCs w:val="24"/>
    </w:rPr>
  </w:style>
  <w:style w:type="paragraph" w:customStyle="1" w:styleId="ListBullet6">
    <w:name w:val="List Bullet 6"/>
    <w:basedOn w:val="ListBullet4"/>
    <w:qFormat/>
    <w:rsid w:val="00D54DEB"/>
    <w:rPr>
      <w:sz w:val="24"/>
      <w:szCs w:val="24"/>
    </w:rPr>
  </w:style>
  <w:style w:type="paragraph" w:styleId="Footer">
    <w:name w:val="footer"/>
    <w:basedOn w:val="Normal"/>
    <w:link w:val="FooterChar"/>
    <w:uiPriority w:val="99"/>
    <w:unhideWhenUsed/>
    <w:qFormat/>
    <w:rsid w:val="15E745D3"/>
    <w:rPr>
      <w:sz w:val="16"/>
      <w:szCs w:val="16"/>
    </w:rPr>
  </w:style>
  <w:style w:type="character" w:customStyle="1" w:styleId="FooterChar">
    <w:name w:val="Footer Char"/>
    <w:basedOn w:val="DefaultParagraphFont"/>
    <w:link w:val="Footer"/>
    <w:uiPriority w:val="99"/>
    <w:rsid w:val="00D54DEB"/>
    <w:rPr>
      <w:rFonts w:cstheme="minorHAnsi"/>
      <w:color w:val="000000"/>
      <w:kern w:val="0"/>
      <w:sz w:val="16"/>
      <w:szCs w:val="16"/>
    </w:rPr>
  </w:style>
  <w:style w:type="paragraph" w:styleId="Quote">
    <w:name w:val="Quote"/>
    <w:basedOn w:val="Heading1"/>
    <w:next w:val="Normal"/>
    <w:link w:val="QuoteChar"/>
    <w:uiPriority w:val="29"/>
    <w:qFormat/>
    <w:rsid w:val="004E527D"/>
    <w:pPr>
      <w:spacing w:line="288" w:lineRule="auto"/>
      <w:jc w:val="center"/>
    </w:pPr>
  </w:style>
  <w:style w:type="character" w:customStyle="1" w:styleId="QuoteChar">
    <w:name w:val="Quote Char"/>
    <w:basedOn w:val="DefaultParagraphFont"/>
    <w:link w:val="Quote"/>
    <w:uiPriority w:val="29"/>
    <w:rsid w:val="004E527D"/>
    <w:rPr>
      <w:rFonts w:asciiTheme="majorHAnsi" w:hAnsiTheme="majorHAnsi" w:cstheme="minorHAnsi"/>
      <w:b/>
      <w:bCs/>
      <w:color w:val="000000"/>
      <w:kern w:val="0"/>
      <w:sz w:val="60"/>
      <w:szCs w:val="60"/>
    </w:rPr>
  </w:style>
  <w:style w:type="paragraph" w:customStyle="1" w:styleId="Quote2">
    <w:name w:val="Quote 2"/>
    <w:basedOn w:val="Normal"/>
    <w:next w:val="Normal"/>
    <w:uiPriority w:val="1"/>
    <w:qFormat/>
    <w:rsid w:val="15E745D3"/>
    <w:pPr>
      <w:spacing w:before="480" w:line="288" w:lineRule="auto"/>
      <w:jc w:val="center"/>
    </w:pPr>
    <w:rPr>
      <w:b/>
      <w:bCs/>
      <w:sz w:val="48"/>
      <w:szCs w:val="48"/>
    </w:rPr>
  </w:style>
  <w:style w:type="paragraph" w:styleId="Header">
    <w:name w:val="header"/>
    <w:basedOn w:val="Normal"/>
    <w:link w:val="HeaderChar"/>
    <w:uiPriority w:val="99"/>
    <w:unhideWhenUsed/>
    <w:rsid w:val="15E745D3"/>
    <w:pPr>
      <w:tabs>
        <w:tab w:val="clear" w:pos="283"/>
        <w:tab w:val="clear" w:pos="680"/>
        <w:tab w:val="clear" w:pos="964"/>
        <w:tab w:val="center" w:pos="4513"/>
        <w:tab w:val="right" w:pos="9026"/>
      </w:tabs>
      <w:spacing w:after="0"/>
    </w:pPr>
  </w:style>
  <w:style w:type="character" w:customStyle="1" w:styleId="HeaderChar">
    <w:name w:val="Header Char"/>
    <w:basedOn w:val="DefaultParagraphFont"/>
    <w:link w:val="Header"/>
    <w:uiPriority w:val="99"/>
    <w:rsid w:val="0048317E"/>
    <w:rPr>
      <w:rFonts w:cstheme="minorHAnsi"/>
      <w:color w:val="000000"/>
      <w:kern w:val="0"/>
      <w:sz w:val="32"/>
      <w:szCs w:val="32"/>
    </w:rPr>
  </w:style>
  <w:style w:type="character" w:customStyle="1" w:styleId="NoSpacingChar">
    <w:name w:val="No Spacing Char"/>
    <w:basedOn w:val="DefaultParagraphFont"/>
    <w:link w:val="NoSpacing"/>
    <w:uiPriority w:val="1"/>
    <w:rsid w:val="0048317E"/>
    <w:rPr>
      <w:rFonts w:cstheme="minorHAnsi"/>
      <w:color w:val="000000"/>
      <w:kern w:val="0"/>
      <w:sz w:val="32"/>
      <w:szCs w:val="32"/>
    </w:rPr>
  </w:style>
  <w:style w:type="paragraph" w:styleId="TOCHeading">
    <w:name w:val="TOC Heading"/>
    <w:basedOn w:val="Heading1"/>
    <w:next w:val="Normal"/>
    <w:uiPriority w:val="39"/>
    <w:unhideWhenUsed/>
    <w:qFormat/>
    <w:rsid w:val="00682047"/>
    <w:pPr>
      <w:keepNext/>
      <w:keepLines/>
      <w:spacing w:before="480" w:after="720" w:line="276" w:lineRule="auto"/>
      <w:outlineLvl w:val="9"/>
    </w:pPr>
    <w:rPr>
      <w:bCs w:val="0"/>
      <w:color w:val="auto"/>
      <w:lang w:val="en-US" w:eastAsia="ja-JP"/>
      <w14:ligatures w14:val="none"/>
    </w:rPr>
  </w:style>
  <w:style w:type="paragraph" w:styleId="TOC2">
    <w:name w:val="toc 2"/>
    <w:basedOn w:val="Normal"/>
    <w:next w:val="Normal"/>
    <w:uiPriority w:val="39"/>
    <w:unhideWhenUsed/>
    <w:rsid w:val="15E745D3"/>
    <w:pPr>
      <w:tabs>
        <w:tab w:val="clear" w:pos="283"/>
        <w:tab w:val="clear" w:pos="680"/>
        <w:tab w:val="clear" w:pos="964"/>
        <w:tab w:val="right" w:pos="9345"/>
      </w:tabs>
      <w:spacing w:before="120" w:after="0"/>
    </w:pPr>
    <w:rPr>
      <w:rFonts w:cs="Times New Roman"/>
      <w:noProof/>
    </w:rPr>
  </w:style>
  <w:style w:type="paragraph" w:styleId="TOC1">
    <w:name w:val="toc 1"/>
    <w:basedOn w:val="Normal"/>
    <w:next w:val="Normal"/>
    <w:uiPriority w:val="39"/>
    <w:unhideWhenUsed/>
    <w:rsid w:val="15E745D3"/>
    <w:pPr>
      <w:tabs>
        <w:tab w:val="clear" w:pos="283"/>
        <w:tab w:val="clear" w:pos="680"/>
        <w:tab w:val="clear" w:pos="964"/>
        <w:tab w:val="right" w:pos="9345"/>
      </w:tabs>
      <w:spacing w:before="240" w:after="120"/>
    </w:pPr>
    <w:rPr>
      <w:rFonts w:cs="Times New Roman"/>
      <w:b/>
      <w:bCs/>
      <w:noProof/>
      <w:sz w:val="36"/>
      <w:szCs w:val="36"/>
    </w:rPr>
  </w:style>
  <w:style w:type="paragraph" w:styleId="TOC3">
    <w:name w:val="toc 3"/>
    <w:basedOn w:val="Normal"/>
    <w:next w:val="Normal"/>
    <w:uiPriority w:val="39"/>
    <w:unhideWhenUsed/>
    <w:rsid w:val="15E745D3"/>
    <w:pPr>
      <w:spacing w:after="0"/>
      <w:ind w:left="640"/>
    </w:pPr>
    <w:rPr>
      <w:rFonts w:cs="Times New Roman"/>
      <w:sz w:val="20"/>
      <w:szCs w:val="20"/>
    </w:rPr>
  </w:style>
  <w:style w:type="paragraph" w:styleId="TOC4">
    <w:name w:val="toc 4"/>
    <w:basedOn w:val="Normal"/>
    <w:next w:val="Normal"/>
    <w:uiPriority w:val="39"/>
    <w:semiHidden/>
    <w:unhideWhenUsed/>
    <w:rsid w:val="15E745D3"/>
    <w:pPr>
      <w:spacing w:after="0"/>
      <w:ind w:left="960"/>
    </w:pPr>
    <w:rPr>
      <w:rFonts w:cs="Times New Roman"/>
      <w:sz w:val="20"/>
      <w:szCs w:val="20"/>
    </w:rPr>
  </w:style>
  <w:style w:type="paragraph" w:styleId="TOC5">
    <w:name w:val="toc 5"/>
    <w:basedOn w:val="Normal"/>
    <w:next w:val="Normal"/>
    <w:uiPriority w:val="39"/>
    <w:semiHidden/>
    <w:unhideWhenUsed/>
    <w:rsid w:val="15E745D3"/>
    <w:pPr>
      <w:spacing w:after="0"/>
      <w:ind w:left="1280"/>
    </w:pPr>
    <w:rPr>
      <w:rFonts w:cs="Times New Roman"/>
      <w:sz w:val="20"/>
      <w:szCs w:val="20"/>
    </w:rPr>
  </w:style>
  <w:style w:type="paragraph" w:styleId="TOC6">
    <w:name w:val="toc 6"/>
    <w:basedOn w:val="Normal"/>
    <w:next w:val="Normal"/>
    <w:uiPriority w:val="39"/>
    <w:semiHidden/>
    <w:unhideWhenUsed/>
    <w:rsid w:val="15E745D3"/>
    <w:pPr>
      <w:spacing w:after="0"/>
      <w:ind w:left="1600"/>
    </w:pPr>
    <w:rPr>
      <w:rFonts w:cs="Times New Roman"/>
      <w:sz w:val="20"/>
      <w:szCs w:val="20"/>
    </w:rPr>
  </w:style>
  <w:style w:type="paragraph" w:styleId="TOC7">
    <w:name w:val="toc 7"/>
    <w:basedOn w:val="Normal"/>
    <w:next w:val="Normal"/>
    <w:uiPriority w:val="39"/>
    <w:semiHidden/>
    <w:unhideWhenUsed/>
    <w:rsid w:val="15E745D3"/>
    <w:pPr>
      <w:spacing w:after="0"/>
      <w:ind w:left="1920"/>
    </w:pPr>
    <w:rPr>
      <w:rFonts w:cs="Times New Roman"/>
      <w:sz w:val="20"/>
      <w:szCs w:val="20"/>
    </w:rPr>
  </w:style>
  <w:style w:type="paragraph" w:styleId="TOC8">
    <w:name w:val="toc 8"/>
    <w:basedOn w:val="Normal"/>
    <w:next w:val="Normal"/>
    <w:uiPriority w:val="39"/>
    <w:semiHidden/>
    <w:unhideWhenUsed/>
    <w:rsid w:val="15E745D3"/>
    <w:pPr>
      <w:spacing w:after="0"/>
      <w:ind w:left="2240"/>
    </w:pPr>
    <w:rPr>
      <w:rFonts w:cs="Times New Roman"/>
      <w:sz w:val="20"/>
      <w:szCs w:val="20"/>
    </w:rPr>
  </w:style>
  <w:style w:type="paragraph" w:styleId="TOC9">
    <w:name w:val="toc 9"/>
    <w:basedOn w:val="Normal"/>
    <w:next w:val="Normal"/>
    <w:uiPriority w:val="39"/>
    <w:semiHidden/>
    <w:unhideWhenUsed/>
    <w:rsid w:val="15E745D3"/>
    <w:pPr>
      <w:spacing w:after="0"/>
      <w:ind w:left="2560"/>
    </w:pPr>
    <w:rPr>
      <w:rFonts w:cs="Times New Roman"/>
      <w:sz w:val="20"/>
      <w:szCs w:val="20"/>
    </w:rPr>
  </w:style>
  <w:style w:type="character" w:customStyle="1" w:styleId="BigHeading80ptMedUnderlineMONO">
    <w:name w:val="Big Heading 80pt Med Underline MONO"/>
    <w:basedOn w:val="DefaultParagraphFont"/>
    <w:uiPriority w:val="99"/>
    <w:rsid w:val="00BE7868"/>
    <w:rPr>
      <w:rFonts w:ascii="ApercuMonoPro-Medium" w:hAnsi="ApercuMonoPro-Medium" w:cs="ApercuMonoPro-Medium"/>
      <w:color w:val="325BE7"/>
      <w:spacing w:val="0"/>
      <w:sz w:val="160"/>
      <w:szCs w:val="160"/>
      <w:u w:val="thick"/>
    </w:rPr>
  </w:style>
  <w:style w:type="table" w:styleId="TableGrid">
    <w:name w:val="Table Grid"/>
    <w:basedOn w:val="TableNormal"/>
    <w:uiPriority w:val="39"/>
    <w:rsid w:val="00322572"/>
    <w:tblPr>
      <w:tblCellMar>
        <w:top w:w="284" w:type="dxa"/>
        <w:left w:w="284" w:type="dxa"/>
        <w:bottom w:w="284" w:type="dxa"/>
        <w:right w:w="284" w:type="dxa"/>
      </w:tblCellMar>
    </w:tblPr>
  </w:style>
  <w:style w:type="table" w:styleId="ListTable1Light-Accent1">
    <w:name w:val="List Table 1 Light Accent 1"/>
    <w:basedOn w:val="TableNormal"/>
    <w:uiPriority w:val="46"/>
    <w:rsid w:val="00B4727B"/>
    <w:tblPr>
      <w:tblStyleRowBandSize w:val="1"/>
      <w:tblStyleColBandSize w:val="1"/>
    </w:tblPr>
    <w:tblStylePr w:type="firstRow">
      <w:rPr>
        <w:b/>
        <w:bCs/>
      </w:rPr>
      <w:tblPr/>
      <w:tcPr>
        <w:tcBorders>
          <w:bottom w:val="single" w:sz="4" w:space="0" w:color="4C6EC2" w:themeColor="accent1" w:themeTint="99"/>
        </w:tcBorders>
      </w:tcPr>
    </w:tblStylePr>
    <w:tblStylePr w:type="lastRow">
      <w:rPr>
        <w:b/>
        <w:bCs/>
      </w:rPr>
      <w:tblPr/>
      <w:tcPr>
        <w:tcBorders>
          <w:top w:val="single" w:sz="4" w:space="0" w:color="4C6EC2" w:themeColor="accent1" w:themeTint="99"/>
        </w:tcBorders>
      </w:tcPr>
    </w:tblStylePr>
    <w:tblStylePr w:type="firstCol">
      <w:rPr>
        <w:b/>
        <w:bCs/>
      </w:rPr>
    </w:tblStylePr>
    <w:tblStylePr w:type="lastCol">
      <w:rPr>
        <w:b/>
        <w:bCs/>
      </w:rPr>
    </w:tblStylePr>
    <w:tblStylePr w:type="band1Vert">
      <w:tblPr/>
      <w:tcPr>
        <w:shd w:val="clear" w:color="auto" w:fill="C3CEEA" w:themeFill="accent1" w:themeFillTint="33"/>
      </w:tcPr>
    </w:tblStylePr>
    <w:tblStylePr w:type="band1Horz">
      <w:tblPr/>
      <w:tcPr>
        <w:shd w:val="clear" w:color="auto" w:fill="C3CEEA" w:themeFill="accent1" w:themeFillTint="33"/>
      </w:tcPr>
    </w:tblStylePr>
  </w:style>
  <w:style w:type="table" w:customStyle="1" w:styleId="Table1">
    <w:name w:val="Table 1"/>
    <w:basedOn w:val="TableNormal"/>
    <w:uiPriority w:val="99"/>
    <w:rsid w:val="00B4727B"/>
    <w:tblPr>
      <w:tblBorders>
        <w:insideH w:val="single" w:sz="4" w:space="0" w:color="auto"/>
      </w:tblBorders>
      <w:tblCellMar>
        <w:top w:w="113" w:type="dxa"/>
        <w:bottom w:w="113" w:type="dxa"/>
      </w:tblCellMar>
    </w:tblPr>
    <w:tcPr>
      <w:shd w:val="clear" w:color="auto" w:fill="FFFFFF" w:themeFill="background1"/>
    </w:tcPr>
  </w:style>
  <w:style w:type="character" w:customStyle="1" w:styleId="Body14ptMedium">
    <w:name w:val="Body 14pt – Medium"/>
    <w:basedOn w:val="DefaultParagraphFont"/>
    <w:uiPriority w:val="99"/>
    <w:rsid w:val="00231268"/>
    <w:rPr>
      <w:rFonts w:ascii="CircularStd-Book" w:hAnsi="CircularStd-Book" w:cs="CircularStd-Book"/>
      <w:color w:val="000000"/>
      <w:spacing w:val="0"/>
      <w:sz w:val="28"/>
      <w:szCs w:val="28"/>
      <w:vertAlign w:val="baseline"/>
      <w:lang w:val="en-GB"/>
    </w:rPr>
  </w:style>
  <w:style w:type="paragraph" w:customStyle="1" w:styleId="Caption12pt">
    <w:name w:val="Caption 12pt"/>
    <w:basedOn w:val="Normal"/>
    <w:uiPriority w:val="99"/>
    <w:rsid w:val="15E745D3"/>
    <w:pPr>
      <w:spacing w:after="0" w:line="320" w:lineRule="atLeast"/>
      <w:jc w:val="center"/>
    </w:pPr>
    <w:rPr>
      <w:rFonts w:ascii="RelativeTrial-Book" w:hAnsi="RelativeTrial-Book" w:cs="RelativeTrial-Book"/>
      <w:sz w:val="24"/>
      <w:szCs w:val="24"/>
    </w:rPr>
  </w:style>
  <w:style w:type="paragraph" w:customStyle="1" w:styleId="Normal4">
    <w:name w:val="Normal 4"/>
    <w:basedOn w:val="Normal3"/>
    <w:qFormat/>
    <w:rsid w:val="00565C99"/>
    <w:rPr>
      <w:sz w:val="20"/>
    </w:rPr>
  </w:style>
  <w:style w:type="character" w:styleId="Hyperlink">
    <w:name w:val="Hyperlink"/>
    <w:basedOn w:val="DefaultParagraphFont"/>
    <w:uiPriority w:val="99"/>
    <w:unhideWhenUsed/>
    <w:rsid w:val="007A7441"/>
    <w:rPr>
      <w:color w:val="000000" w:themeColor="hyperlink"/>
      <w:u w:val="single"/>
    </w:rPr>
  </w:style>
  <w:style w:type="paragraph" w:customStyle="1" w:styleId="Quote3">
    <w:name w:val="Quote 3"/>
    <w:basedOn w:val="Quote2"/>
    <w:qFormat/>
    <w:rsid w:val="00A8539C"/>
    <w:pPr>
      <w:spacing w:line="240" w:lineRule="auto"/>
    </w:pPr>
    <w:rPr>
      <w:color w:val="4D60FF" w:themeColor="accent6"/>
      <w:sz w:val="32"/>
    </w:rPr>
  </w:style>
  <w:style w:type="character" w:styleId="UnresolvedMention">
    <w:name w:val="Unresolved Mention"/>
    <w:basedOn w:val="DefaultParagraphFont"/>
    <w:uiPriority w:val="99"/>
    <w:semiHidden/>
    <w:unhideWhenUsed/>
    <w:rsid w:val="004C517D"/>
    <w:rPr>
      <w:color w:val="605E5C"/>
      <w:shd w:val="clear" w:color="auto" w:fill="E1DFDD"/>
    </w:rPr>
  </w:style>
  <w:style w:type="paragraph" w:styleId="Revision">
    <w:name w:val="Revision"/>
    <w:hidden/>
    <w:uiPriority w:val="99"/>
    <w:semiHidden/>
    <w:rsid w:val="00546389"/>
    <w:rPr>
      <w:rFonts w:cstheme="minorHAnsi"/>
      <w:color w:val="000000"/>
      <w:kern w:val="0"/>
      <w:sz w:val="32"/>
      <w:szCs w:val="32"/>
    </w:rPr>
  </w:style>
  <w:style w:type="character" w:styleId="CommentReference">
    <w:name w:val="annotation reference"/>
    <w:basedOn w:val="DefaultParagraphFont"/>
    <w:uiPriority w:val="99"/>
    <w:semiHidden/>
    <w:unhideWhenUsed/>
    <w:rsid w:val="00014809"/>
    <w:rPr>
      <w:sz w:val="16"/>
      <w:szCs w:val="16"/>
    </w:rPr>
  </w:style>
  <w:style w:type="paragraph" w:styleId="CommentText">
    <w:name w:val="annotation text"/>
    <w:basedOn w:val="Normal"/>
    <w:link w:val="CommentTextChar"/>
    <w:uiPriority w:val="99"/>
    <w:unhideWhenUsed/>
    <w:rsid w:val="15E745D3"/>
    <w:rPr>
      <w:sz w:val="20"/>
      <w:szCs w:val="20"/>
    </w:rPr>
  </w:style>
  <w:style w:type="character" w:customStyle="1" w:styleId="CommentTextChar">
    <w:name w:val="Comment Text Char"/>
    <w:basedOn w:val="DefaultParagraphFont"/>
    <w:link w:val="CommentText"/>
    <w:uiPriority w:val="99"/>
    <w:rsid w:val="00014809"/>
    <w:rPr>
      <w:rFonts w:cstheme="minorHAnsi"/>
      <w:color w:val="000000"/>
      <w:kern w:val="0"/>
      <w:sz w:val="20"/>
      <w:szCs w:val="20"/>
    </w:rPr>
  </w:style>
  <w:style w:type="paragraph" w:styleId="CommentSubject">
    <w:name w:val="annotation subject"/>
    <w:basedOn w:val="CommentText"/>
    <w:next w:val="CommentText"/>
    <w:link w:val="CommentSubjectChar"/>
    <w:uiPriority w:val="99"/>
    <w:semiHidden/>
    <w:unhideWhenUsed/>
    <w:rsid w:val="00014809"/>
    <w:rPr>
      <w:b/>
      <w:bCs/>
    </w:rPr>
  </w:style>
  <w:style w:type="character" w:customStyle="1" w:styleId="CommentSubjectChar">
    <w:name w:val="Comment Subject Char"/>
    <w:basedOn w:val="CommentTextChar"/>
    <w:link w:val="CommentSubject"/>
    <w:uiPriority w:val="99"/>
    <w:semiHidden/>
    <w:rsid w:val="00014809"/>
    <w:rPr>
      <w:rFonts w:cstheme="minorHAnsi"/>
      <w:b/>
      <w:bCs/>
      <w:color w:val="00000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29258">
      <w:bodyDiv w:val="1"/>
      <w:marLeft w:val="0"/>
      <w:marRight w:val="0"/>
      <w:marTop w:val="0"/>
      <w:marBottom w:val="0"/>
      <w:divBdr>
        <w:top w:val="none" w:sz="0" w:space="0" w:color="auto"/>
        <w:left w:val="none" w:sz="0" w:space="0" w:color="auto"/>
        <w:bottom w:val="none" w:sz="0" w:space="0" w:color="auto"/>
        <w:right w:val="none" w:sz="0" w:space="0" w:color="auto"/>
      </w:divBdr>
    </w:div>
    <w:div w:id="94056940">
      <w:bodyDiv w:val="1"/>
      <w:marLeft w:val="0"/>
      <w:marRight w:val="0"/>
      <w:marTop w:val="0"/>
      <w:marBottom w:val="0"/>
      <w:divBdr>
        <w:top w:val="none" w:sz="0" w:space="0" w:color="auto"/>
        <w:left w:val="none" w:sz="0" w:space="0" w:color="auto"/>
        <w:bottom w:val="none" w:sz="0" w:space="0" w:color="auto"/>
        <w:right w:val="none" w:sz="0" w:space="0" w:color="auto"/>
      </w:divBdr>
    </w:div>
    <w:div w:id="1069496392">
      <w:bodyDiv w:val="1"/>
      <w:marLeft w:val="0"/>
      <w:marRight w:val="0"/>
      <w:marTop w:val="0"/>
      <w:marBottom w:val="0"/>
      <w:divBdr>
        <w:top w:val="none" w:sz="0" w:space="0" w:color="auto"/>
        <w:left w:val="none" w:sz="0" w:space="0" w:color="auto"/>
        <w:bottom w:val="none" w:sz="0" w:space="0" w:color="auto"/>
        <w:right w:val="none" w:sz="0" w:space="0" w:color="auto"/>
      </w:divBdr>
    </w:div>
    <w:div w:id="1165587915">
      <w:bodyDiv w:val="1"/>
      <w:marLeft w:val="0"/>
      <w:marRight w:val="0"/>
      <w:marTop w:val="0"/>
      <w:marBottom w:val="0"/>
      <w:divBdr>
        <w:top w:val="none" w:sz="0" w:space="0" w:color="auto"/>
        <w:left w:val="none" w:sz="0" w:space="0" w:color="auto"/>
        <w:bottom w:val="none" w:sz="0" w:space="0" w:color="auto"/>
        <w:right w:val="none" w:sz="0" w:space="0" w:color="auto"/>
      </w:divBdr>
    </w:div>
    <w:div w:id="1349212552">
      <w:bodyDiv w:val="1"/>
      <w:marLeft w:val="0"/>
      <w:marRight w:val="0"/>
      <w:marTop w:val="0"/>
      <w:marBottom w:val="0"/>
      <w:divBdr>
        <w:top w:val="none" w:sz="0" w:space="0" w:color="auto"/>
        <w:left w:val="none" w:sz="0" w:space="0" w:color="auto"/>
        <w:bottom w:val="none" w:sz="0" w:space="0" w:color="auto"/>
        <w:right w:val="none" w:sz="0" w:space="0" w:color="auto"/>
      </w:divBdr>
    </w:div>
    <w:div w:id="200720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iteracytrust.tfaforms.net/5157558"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hD\Downloads\NLT_WordTemplate_Reading_Blank.dotx" TargetMode="External"/></Relationships>
</file>

<file path=word/theme/theme1.xml><?xml version="1.0" encoding="utf-8"?>
<a:theme xmlns:a="http://schemas.openxmlformats.org/drawingml/2006/main" name="Office Theme">
  <a:themeElements>
    <a:clrScheme name="NLT 2">
      <a:dk1>
        <a:srgbClr val="000000"/>
      </a:dk1>
      <a:lt1>
        <a:srgbClr val="FFFFFF"/>
      </a:lt1>
      <a:dk2>
        <a:srgbClr val="055129"/>
      </a:dk2>
      <a:lt2>
        <a:srgbClr val="F8F6F2"/>
      </a:lt2>
      <a:accent1>
        <a:srgbClr val="1C2C52"/>
      </a:accent1>
      <a:accent2>
        <a:srgbClr val="31D59F"/>
      </a:accent2>
      <a:accent3>
        <a:srgbClr val="EDB3F5"/>
      </a:accent3>
      <a:accent4>
        <a:srgbClr val="D28204"/>
      </a:accent4>
      <a:accent5>
        <a:srgbClr val="F26D69"/>
      </a:accent5>
      <a:accent6>
        <a:srgbClr val="4D60FF"/>
      </a:accent6>
      <a:hlink>
        <a:srgbClr val="000000"/>
      </a:hlink>
      <a:folHlink>
        <a:srgbClr val="000000"/>
      </a:folHlink>
    </a:clrScheme>
    <a:fontScheme name="NLT">
      <a:majorFont>
        <a:latin typeface="Relative NLT Book"/>
        <a:ea typeface=""/>
        <a:cs typeface=""/>
      </a:majorFont>
      <a:minorFont>
        <a:latin typeface="Relative NLT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48E526314C8E4BA5C7CF278A87BE62" ma:contentTypeVersion="26" ma:contentTypeDescription="Create a new document." ma:contentTypeScope="" ma:versionID="c6c8c31a96a85ad8e7928f5fbc65451b">
  <xsd:schema xmlns:xsd="http://www.w3.org/2001/XMLSchema" xmlns:xs="http://www.w3.org/2001/XMLSchema" xmlns:p="http://schemas.microsoft.com/office/2006/metadata/properties" xmlns:ns2="77d3b932-db1a-457a-b0fa-4afe7efecad7" targetNamespace="http://schemas.microsoft.com/office/2006/metadata/properties" ma:root="true" ma:fieldsID="5fd7ded04b35df53255e27a2fe7559c0" ns2:_="">
    <xsd:import namespace="77d3b932-db1a-457a-b0fa-4afe7efecad7"/>
    <xsd:element name="properties">
      <xsd:complexType>
        <xsd:sequence>
          <xsd:element name="documentManagement">
            <xsd:complexType>
              <xsd:all>
                <xsd:element ref="ns2:Funder_x002f_Partner" minOccurs="0"/>
                <xsd:element ref="ns2:FreeText_x002d_1" minOccurs="0"/>
                <xsd:element ref="ns2:FreeText_x002d_2" minOccurs="0"/>
                <xsd:element ref="ns2:FreeText_x002d_3" minOccurs="0"/>
                <xsd:element ref="ns2:Move" minOccurs="0"/>
                <xsd:element ref="ns2:eb57d81ac19f4040b4b725d79deac897" minOccurs="0"/>
                <xsd:element ref="ns2:ee5d8117dd16437d8ddef7e047333bdc" minOccurs="0"/>
                <xsd:element ref="ns2:nda689568c474324ae6083a621c4b9d1" minOccurs="0"/>
                <xsd:element ref="ns2:df9b5980b832469daf92cb0219ab26a2"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d3b932-db1a-457a-b0fa-4afe7efecad7" elementFormDefault="qualified">
    <xsd:import namespace="http://schemas.microsoft.com/office/2006/documentManagement/types"/>
    <xsd:import namespace="http://schemas.microsoft.com/office/infopath/2007/PartnerControls"/>
    <xsd:element name="Funder_x002f_Partner" ma:index="5" nillable="true" ma:displayName="Funder/Partner" ma:format="Dropdown" ma:internalName="Funder_x002f_Partner" ma:readOnly="false">
      <xsd:simpleType>
        <xsd:restriction base="dms:Text">
          <xsd:maxLength value="255"/>
        </xsd:restriction>
      </xsd:simpleType>
    </xsd:element>
    <xsd:element name="FreeText_x002d_1" ma:index="6" nillable="true" ma:displayName="FreeText-1" ma:format="Dropdown" ma:internalName="FreeText_x002d_1" ma:readOnly="false">
      <xsd:simpleType>
        <xsd:restriction base="dms:Note">
          <xsd:maxLength value="255"/>
        </xsd:restriction>
      </xsd:simpleType>
    </xsd:element>
    <xsd:element name="FreeText_x002d_2" ma:index="7" nillable="true" ma:displayName="FreeText-2" ma:format="Dropdown" ma:internalName="FreeText_x002d_2" ma:readOnly="false">
      <xsd:simpleType>
        <xsd:restriction base="dms:Note">
          <xsd:maxLength value="255"/>
        </xsd:restriction>
      </xsd:simpleType>
    </xsd:element>
    <xsd:element name="FreeText_x002d_3" ma:index="8" nillable="true" ma:displayName="FreeText-3" ma:format="Dropdown" ma:internalName="FreeText_x002d_3" ma:readOnly="false">
      <xsd:simpleType>
        <xsd:restriction base="dms:Note">
          <xsd:maxLength value="255"/>
        </xsd:restriction>
      </xsd:simpleType>
    </xsd:element>
    <xsd:element name="Move" ma:index="9" nillable="true" ma:displayName="Move" ma:format="Dropdown" ma:internalName="Move" ma:readOnly="false">
      <xsd:simpleType>
        <xsd:restriction base="dms:Text">
          <xsd:maxLength value="255"/>
        </xsd:restriction>
      </xsd:simpleType>
    </xsd:element>
    <xsd:element name="eb57d81ac19f4040b4b725d79deac897" ma:index="11" nillable="true" ma:taxonomy="true" ma:internalName="eb57d81ac19f4040b4b725d79deac897" ma:taxonomyFieldName="Team_x002f_Directorate" ma:displayName="Team/Directorate" ma:default="" ma:fieldId="{eb57d81a-c19f-4040-b4b7-25d79deac897}" ma:sspId="f4a7b7b2-1d65-422c-88e1-7b4579bfad10" ma:termSetId="e1484bad-dd68-4156-be34-a262b8230baf" ma:anchorId="00000000-0000-0000-0000-000000000000" ma:open="false" ma:isKeyword="false">
      <xsd:complexType>
        <xsd:sequence>
          <xsd:element ref="pc:Terms" minOccurs="0" maxOccurs="1"/>
        </xsd:sequence>
      </xsd:complexType>
    </xsd:element>
    <xsd:element name="ee5d8117dd16437d8ddef7e047333bdc" ma:index="13" nillable="true" ma:taxonomy="true" ma:internalName="ee5d8117dd16437d8ddef7e047333bdc" ma:taxonomyFieldName="Document_x0020_Type" ma:displayName="Document Type" ma:default="" ma:fieldId="{ee5d8117-dd16-437d-8dde-f7e047333bdc}" ma:sspId="f4a7b7b2-1d65-422c-88e1-7b4579bfad10" ma:termSetId="c6762de5-714e-4558-b2b8-7e330470ff8d" ma:anchorId="00000000-0000-0000-0000-000000000000" ma:open="false" ma:isKeyword="false">
      <xsd:complexType>
        <xsd:sequence>
          <xsd:element ref="pc:Terms" minOccurs="0" maxOccurs="1"/>
        </xsd:sequence>
      </xsd:complexType>
    </xsd:element>
    <xsd:element name="nda689568c474324ae6083a621c4b9d1" ma:index="16" nillable="true" ma:taxonomy="true" ma:internalName="nda689568c474324ae6083a621c4b9d1" ma:taxonomyFieldName="Hub" ma:displayName="Hub" ma:readOnly="false" ma:default="" ma:fieldId="{7da68956-8c47-4324-ae60-83a621c4b9d1}" ma:sspId="f4a7b7b2-1d65-422c-88e1-7b4579bfad10" ma:termSetId="568c4de6-2135-4866-91e7-a51af0c0d12b" ma:anchorId="00000000-0000-0000-0000-000000000000" ma:open="false" ma:isKeyword="false">
      <xsd:complexType>
        <xsd:sequence>
          <xsd:element ref="pc:Terms" minOccurs="0" maxOccurs="1"/>
        </xsd:sequence>
      </xsd:complexType>
    </xsd:element>
    <xsd:element name="df9b5980b832469daf92cb0219ab26a2" ma:index="20" nillable="true" ma:taxonomy="true" ma:internalName="df9b5980b832469daf92cb0219ab26a2" ma:taxonomyFieldName="Financial_x0020_Year" ma:displayName="Financial Year" ma:readOnly="false" ma:default="" ma:fieldId="{df9b5980-b832-469d-af92-cb0219ab26a2}" ma:sspId="f4a7b7b2-1d65-422c-88e1-7b4579bfad10" ma:termSetId="0617de16-e396-40ef-ac10-704c542344d9" ma:anchorId="00000000-0000-0000-0000-000000000000" ma:open="false" ma:isKeyword="false">
      <xsd:complexType>
        <xsd:sequence>
          <xsd:element ref="pc:Terms" minOccurs="0" maxOccurs="1"/>
        </xsd:sequence>
      </xsd:complex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MediaServiceLocation" ma:index="29" nillable="true" ma:displayName="Location" ma:hidden="true" ma:indexed="true" ma:internalName="MediaServiceLocation"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f4a7b7b2-1d65-422c-88e1-7b4579bfad10"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hidden="true" ma:internalName="MediaServiceOCR"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d3b932-db1a-457a-b0fa-4afe7efecad7">
      <Terms xmlns="http://schemas.microsoft.com/office/infopath/2007/PartnerControls"/>
    </lcf76f155ced4ddcb4097134ff3c332f>
    <FreeText_x002d_3 xmlns="77d3b932-db1a-457a-b0fa-4afe7efecad7" xsi:nil="true"/>
    <nda689568c474324ae6083a621c4b9d1 xmlns="77d3b932-db1a-457a-b0fa-4afe7efecad7">
      <Terms xmlns="http://schemas.microsoft.com/office/infopath/2007/PartnerControls"/>
    </nda689568c474324ae6083a621c4b9d1>
    <Funder_x002f_Partner xmlns="77d3b932-db1a-457a-b0fa-4afe7efecad7" xsi:nil="true"/>
    <eb57d81ac19f4040b4b725d79deac897 xmlns="77d3b932-db1a-457a-b0fa-4afe7efecad7">
      <Terms xmlns="http://schemas.microsoft.com/office/infopath/2007/PartnerControls"/>
    </eb57d81ac19f4040b4b725d79deac897>
    <Move xmlns="77d3b932-db1a-457a-b0fa-4afe7efecad7" xsi:nil="true"/>
    <FreeText_x002d_1 xmlns="77d3b932-db1a-457a-b0fa-4afe7efecad7" xsi:nil="true"/>
    <ee5d8117dd16437d8ddef7e047333bdc xmlns="77d3b932-db1a-457a-b0fa-4afe7efecad7">
      <Terms xmlns="http://schemas.microsoft.com/office/infopath/2007/PartnerControls"/>
    </ee5d8117dd16437d8ddef7e047333bdc>
    <df9b5980b832469daf92cb0219ab26a2 xmlns="77d3b932-db1a-457a-b0fa-4afe7efecad7">
      <Terms xmlns="http://schemas.microsoft.com/office/infopath/2007/PartnerControls"/>
    </df9b5980b832469daf92cb0219ab26a2>
    <FreeText_x002d_2 xmlns="77d3b932-db1a-457a-b0fa-4afe7efecad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04B44-D20F-4F0B-8D53-E3FC13FB02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d3b932-db1a-457a-b0fa-4afe7efec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5FC253-C9F2-43B3-AA41-4BFDF344405E}">
  <ds:schemaRefs>
    <ds:schemaRef ds:uri="http://schemas.microsoft.com/sharepoint/v3/contenttype/forms"/>
  </ds:schemaRefs>
</ds:datastoreItem>
</file>

<file path=customXml/itemProps3.xml><?xml version="1.0" encoding="utf-8"?>
<ds:datastoreItem xmlns:ds="http://schemas.openxmlformats.org/officeDocument/2006/customXml" ds:itemID="{D0E637AC-57B5-41CA-8BA2-98802F0AAAE0}">
  <ds:schemaRefs>
    <ds:schemaRef ds:uri="http://schemas.microsoft.com/office/2006/metadata/properties"/>
    <ds:schemaRef ds:uri="http://schemas.microsoft.com/office/infopath/2007/PartnerControls"/>
    <ds:schemaRef ds:uri="77d3b932-db1a-457a-b0fa-4afe7efecad7"/>
  </ds:schemaRefs>
</ds:datastoreItem>
</file>

<file path=customXml/itemProps4.xml><?xml version="1.0" encoding="utf-8"?>
<ds:datastoreItem xmlns:ds="http://schemas.openxmlformats.org/officeDocument/2006/customXml" ds:itemID="{545AEFBB-37AC-FC4D-8FF5-CFD154618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NLT_WordTemplate_Reading_Blank</Template>
  <TotalTime>40</TotalTime>
  <Pages>1</Pages>
  <Words>583</Words>
  <Characters>3326</Characters>
  <Application>Microsoft Office Word</Application>
  <DocSecurity>4</DocSecurity>
  <Lines>27</Lines>
  <Paragraphs>7</Paragraphs>
  <ScaleCrop>false</ScaleCrop>
  <Company/>
  <LinksUpToDate>false</LinksUpToDate>
  <CharactersWithSpaces>3902</CharactersWithSpaces>
  <SharedDoc>false</SharedDoc>
  <HLinks>
    <vt:vector size="6" baseType="variant">
      <vt:variant>
        <vt:i4>3932284</vt:i4>
      </vt:variant>
      <vt:variant>
        <vt:i4>0</vt:i4>
      </vt:variant>
      <vt:variant>
        <vt:i4>0</vt:i4>
      </vt:variant>
      <vt:variant>
        <vt:i4>5</vt:i4>
      </vt:variant>
      <vt:variant>
        <vt:lpwstr>https://literacytrust.tfaforms.net/5157558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Devereux</dc:creator>
  <cp:keywords/>
  <dc:description/>
  <cp:lastModifiedBy>Beth Devereux</cp:lastModifiedBy>
  <cp:revision>44</cp:revision>
  <cp:lastPrinted>2023-07-21T23:42:00Z</cp:lastPrinted>
  <dcterms:created xsi:type="dcterms:W3CDTF">2026-06-22T15:57:00Z</dcterms:created>
  <dcterms:modified xsi:type="dcterms:W3CDTF">2026-06-23T14:45:00Z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0x010100DF48E526314C8E4BA5C7CF278A87BE62</vt:lpwstr>
  </property>
  <property fmtid="{D5CDD505-2E9C-101B-9397-08002B2CF9AE}" pid="3" name="Hub">
    <vt:lpwstr/>
  </property>
  <property fmtid="{D5CDD505-2E9C-101B-9397-08002B2CF9AE}" pid="4" name="Document_x0020_Type">
    <vt:lpwstr/>
  </property>
  <property fmtid="{D5CDD505-2E9C-101B-9397-08002B2CF9AE}" pid="5" name="MediaServiceImageTags">
    <vt:lpwstr/>
  </property>
  <property fmtid="{D5CDD505-2E9C-101B-9397-08002B2CF9AE}" pid="6" name="Team_x002f_Directorate">
    <vt:lpwstr/>
  </property>
  <property fmtid="{D5CDD505-2E9C-101B-9397-08002B2CF9AE}" pid="7" name="Financial_x0020_Year">
    <vt:lpwstr/>
  </property>
  <property fmtid="{D5CDD505-2E9C-101B-9397-08002B2CF9AE}" pid="8" name="TaxCatchAll">
    <vt:lpwstr/>
  </property>
  <property fmtid="{D5CDD505-2E9C-101B-9397-08002B2CF9AE}" pid="9" name="Team/Directorate">
    <vt:lpwstr/>
  </property>
  <property fmtid="{D5CDD505-2E9C-101B-9397-08002B2CF9AE}" pid="10" name="Financial Year">
    <vt:lpwstr/>
  </property>
  <property fmtid="{D5CDD505-2E9C-101B-9397-08002B2CF9AE}" pid="11" name="Document Type">
    <vt:lpwstr/>
  </property>
</Properties>
</file>